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3DD2A7" w14:textId="77777777" w:rsidR="00292ACD" w:rsidRPr="00503E46" w:rsidRDefault="00292ACD" w:rsidP="00A7256F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 w:rsidRPr="00503E46"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3E587469" wp14:editId="6276C0BA">
            <wp:extent cx="984250" cy="1091508"/>
            <wp:effectExtent l="19050" t="0" r="6350" b="0"/>
            <wp:docPr id="1" name="Imagem 0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_brasa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425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74196" w14:textId="77777777" w:rsidR="00292ACD" w:rsidRPr="00503E46" w:rsidRDefault="00292ACD" w:rsidP="00A7256F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 w:rsidRPr="00503E46"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202BE725" w14:textId="77777777" w:rsidR="00292ACD" w:rsidRPr="00503E46" w:rsidRDefault="00292ACD" w:rsidP="00A7256F">
      <w:pPr>
        <w:spacing w:after="0" w:line="240" w:lineRule="auto"/>
        <w:jc w:val="center"/>
        <w:rPr>
          <w:rFonts w:cstheme="minorHAnsi"/>
          <w:sz w:val="28"/>
          <w:szCs w:val="28"/>
        </w:rPr>
      </w:pPr>
      <w:r w:rsidRPr="00503E46"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4F4F2D23" w14:textId="77777777" w:rsidR="008C3671" w:rsidRPr="00503E46" w:rsidRDefault="008C3671" w:rsidP="00A7256F">
      <w:pPr>
        <w:spacing w:after="0"/>
        <w:rPr>
          <w:rFonts w:cstheme="minorHAnsi"/>
          <w:sz w:val="28"/>
          <w:szCs w:val="28"/>
        </w:rPr>
      </w:pPr>
    </w:p>
    <w:p w14:paraId="2B83887C" w14:textId="77777777" w:rsidR="00D0476F" w:rsidRPr="00503E46" w:rsidRDefault="00D0476F" w:rsidP="00D0476F">
      <w:pPr>
        <w:spacing w:after="0"/>
        <w:rPr>
          <w:rFonts w:cstheme="minorHAnsi"/>
          <w:sz w:val="28"/>
          <w:szCs w:val="28"/>
        </w:rPr>
      </w:pPr>
    </w:p>
    <w:p w14:paraId="7017BEAE" w14:textId="10D44FF9" w:rsidR="001A3B65" w:rsidRPr="00503E46" w:rsidRDefault="002775CD" w:rsidP="005D5631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ATA DA </w:t>
      </w:r>
      <w:r w:rsidR="00C452D1">
        <w:rPr>
          <w:rFonts w:cstheme="minorHAnsi"/>
          <w:sz w:val="24"/>
          <w:szCs w:val="24"/>
        </w:rPr>
        <w:t>2</w:t>
      </w:r>
      <w:r w:rsidR="008C167E">
        <w:rPr>
          <w:rFonts w:cstheme="minorHAnsi"/>
          <w:sz w:val="24"/>
          <w:szCs w:val="24"/>
        </w:rPr>
        <w:t xml:space="preserve">ª </w:t>
      </w:r>
      <w:r w:rsidR="005B4795" w:rsidRPr="00503E46">
        <w:rPr>
          <w:rFonts w:cstheme="minorHAnsi"/>
          <w:sz w:val="24"/>
          <w:szCs w:val="24"/>
        </w:rPr>
        <w:t xml:space="preserve">SESSÃO </w:t>
      </w:r>
      <w:r w:rsidR="008C167E">
        <w:rPr>
          <w:rFonts w:cstheme="minorHAnsi"/>
          <w:sz w:val="24"/>
          <w:szCs w:val="24"/>
        </w:rPr>
        <w:t>ORDINÁRIA</w:t>
      </w:r>
      <w:r w:rsidR="005B4795" w:rsidRPr="00503E46">
        <w:rPr>
          <w:rFonts w:cstheme="minorHAnsi"/>
          <w:sz w:val="24"/>
          <w:szCs w:val="24"/>
        </w:rPr>
        <w:t xml:space="preserve"> DO</w:t>
      </w:r>
      <w:r w:rsidR="00292ACD" w:rsidRPr="00503E46">
        <w:rPr>
          <w:rFonts w:cstheme="minorHAnsi"/>
          <w:sz w:val="24"/>
          <w:szCs w:val="24"/>
        </w:rPr>
        <w:t xml:space="preserve"> </w:t>
      </w:r>
      <w:r w:rsidR="00C84ADC">
        <w:rPr>
          <w:rFonts w:cstheme="minorHAnsi"/>
          <w:sz w:val="24"/>
          <w:szCs w:val="24"/>
        </w:rPr>
        <w:t>1</w:t>
      </w:r>
      <w:r w:rsidR="004505A6">
        <w:rPr>
          <w:rFonts w:cstheme="minorHAnsi"/>
          <w:sz w:val="24"/>
          <w:szCs w:val="24"/>
        </w:rPr>
        <w:t>º</w:t>
      </w:r>
      <w:r>
        <w:rPr>
          <w:rFonts w:cstheme="minorHAnsi"/>
          <w:sz w:val="24"/>
          <w:szCs w:val="24"/>
        </w:rPr>
        <w:t xml:space="preserve"> PERÍODO LEGISLATIVO </w:t>
      </w:r>
      <w:r w:rsidR="008C167E">
        <w:rPr>
          <w:rFonts w:cstheme="minorHAnsi"/>
          <w:sz w:val="24"/>
          <w:szCs w:val="24"/>
        </w:rPr>
        <w:t xml:space="preserve">DA CÂMARA MUNICIPAL DE </w:t>
      </w:r>
      <w:bookmarkStart w:id="0" w:name="_GoBack"/>
      <w:bookmarkEnd w:id="0"/>
      <w:r w:rsidR="008C167E">
        <w:rPr>
          <w:rFonts w:cstheme="minorHAnsi"/>
          <w:sz w:val="24"/>
          <w:szCs w:val="24"/>
        </w:rPr>
        <w:t>SERRINHA, ESTADO DA BAHIA.</w:t>
      </w:r>
    </w:p>
    <w:p w14:paraId="59FB1DE8" w14:textId="77777777" w:rsidR="004D1289" w:rsidRPr="00503E46" w:rsidRDefault="004D1289" w:rsidP="0070253A">
      <w:pPr>
        <w:jc w:val="both"/>
        <w:rPr>
          <w:rFonts w:cstheme="minorHAnsi"/>
        </w:rPr>
      </w:pPr>
    </w:p>
    <w:p w14:paraId="3A0616A8" w14:textId="70D7DB67" w:rsidR="00187F69" w:rsidRPr="00187F69" w:rsidRDefault="00D10E5F" w:rsidP="00187F69">
      <w:pPr>
        <w:spacing w:line="360" w:lineRule="auto"/>
        <w:ind w:left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Aos </w:t>
      </w:r>
      <w:r w:rsidR="00D43F68" w:rsidRPr="009B4238">
        <w:rPr>
          <w:rFonts w:cstheme="minorHAnsi"/>
          <w:sz w:val="24"/>
          <w:szCs w:val="24"/>
        </w:rPr>
        <w:t>dois</w:t>
      </w:r>
      <w:r w:rsidR="00C84ADC" w:rsidRPr="009B4238">
        <w:rPr>
          <w:rFonts w:cstheme="minorHAnsi"/>
          <w:sz w:val="24"/>
          <w:szCs w:val="24"/>
        </w:rPr>
        <w:t xml:space="preserve"> </w:t>
      </w:r>
      <w:r w:rsidR="003B78DC" w:rsidRPr="009B4238">
        <w:rPr>
          <w:rFonts w:cstheme="minorHAnsi"/>
          <w:sz w:val="24"/>
          <w:szCs w:val="24"/>
        </w:rPr>
        <w:t>dia</w:t>
      </w:r>
      <w:r w:rsidR="00843AE8" w:rsidRPr="009B4238">
        <w:rPr>
          <w:rFonts w:cstheme="minorHAnsi"/>
          <w:sz w:val="24"/>
          <w:szCs w:val="24"/>
        </w:rPr>
        <w:t>s</w:t>
      </w:r>
      <w:r w:rsidR="003B78DC" w:rsidRPr="009B4238">
        <w:rPr>
          <w:rFonts w:cstheme="minorHAnsi"/>
          <w:sz w:val="24"/>
          <w:szCs w:val="24"/>
        </w:rPr>
        <w:t xml:space="preserve"> </w:t>
      </w:r>
      <w:r w:rsidR="005D5631" w:rsidRPr="009B4238">
        <w:rPr>
          <w:rFonts w:cstheme="minorHAnsi"/>
          <w:sz w:val="24"/>
          <w:szCs w:val="24"/>
        </w:rPr>
        <w:t>do mês de</w:t>
      </w:r>
      <w:r w:rsidR="00D43F68" w:rsidRPr="009B4238">
        <w:rPr>
          <w:rFonts w:cstheme="minorHAnsi"/>
          <w:sz w:val="24"/>
          <w:szCs w:val="24"/>
        </w:rPr>
        <w:t xml:space="preserve"> março</w:t>
      </w:r>
      <w:r w:rsidR="009275D9" w:rsidRPr="009B4238">
        <w:rPr>
          <w:rFonts w:cstheme="minorHAnsi"/>
          <w:sz w:val="24"/>
          <w:szCs w:val="24"/>
        </w:rPr>
        <w:t xml:space="preserve"> de </w:t>
      </w:r>
      <w:r w:rsidR="00E449BC" w:rsidRPr="009B4238">
        <w:rPr>
          <w:rFonts w:cstheme="minorHAnsi"/>
          <w:sz w:val="24"/>
          <w:szCs w:val="24"/>
        </w:rPr>
        <w:t xml:space="preserve">dois mil e </w:t>
      </w:r>
      <w:r w:rsidR="002D5337" w:rsidRPr="009B4238">
        <w:rPr>
          <w:rFonts w:cstheme="minorHAnsi"/>
          <w:sz w:val="24"/>
          <w:szCs w:val="24"/>
        </w:rPr>
        <w:t>vinte</w:t>
      </w:r>
      <w:r w:rsidR="00D43F68" w:rsidRPr="009B4238">
        <w:rPr>
          <w:rFonts w:cstheme="minorHAnsi"/>
          <w:sz w:val="24"/>
          <w:szCs w:val="24"/>
        </w:rPr>
        <w:t xml:space="preserve"> e três</w:t>
      </w:r>
      <w:r w:rsidR="00535B00" w:rsidRPr="009B4238">
        <w:rPr>
          <w:rFonts w:cstheme="minorHAnsi"/>
          <w:sz w:val="24"/>
          <w:szCs w:val="24"/>
        </w:rPr>
        <w:t>,</w:t>
      </w:r>
      <w:r w:rsidR="004505A6" w:rsidRPr="009B4238">
        <w:rPr>
          <w:rFonts w:cstheme="minorHAnsi"/>
          <w:sz w:val="24"/>
          <w:szCs w:val="24"/>
        </w:rPr>
        <w:t xml:space="preserve"> </w:t>
      </w:r>
      <w:r w:rsidR="00535B00" w:rsidRPr="009B4238">
        <w:rPr>
          <w:rFonts w:cstheme="minorHAnsi"/>
          <w:sz w:val="24"/>
          <w:szCs w:val="24"/>
        </w:rPr>
        <w:t>às</w:t>
      </w:r>
      <w:r w:rsidR="00C452D1" w:rsidRPr="009B4238">
        <w:rPr>
          <w:rFonts w:cstheme="minorHAnsi"/>
          <w:sz w:val="24"/>
          <w:szCs w:val="24"/>
        </w:rPr>
        <w:t xml:space="preserve"> dezoito</w:t>
      </w:r>
      <w:r w:rsidR="009162AD" w:rsidRPr="009B4238">
        <w:rPr>
          <w:rFonts w:cstheme="minorHAnsi"/>
          <w:sz w:val="24"/>
          <w:szCs w:val="24"/>
        </w:rPr>
        <w:t xml:space="preserve"> </w:t>
      </w:r>
      <w:r w:rsidR="004505A6" w:rsidRPr="009B4238">
        <w:rPr>
          <w:rFonts w:cstheme="minorHAnsi"/>
          <w:sz w:val="24"/>
          <w:szCs w:val="24"/>
        </w:rPr>
        <w:t>horas</w:t>
      </w:r>
      <w:r w:rsidR="006F562A" w:rsidRPr="009B4238">
        <w:rPr>
          <w:rFonts w:cstheme="minorHAnsi"/>
          <w:sz w:val="24"/>
          <w:szCs w:val="24"/>
        </w:rPr>
        <w:t xml:space="preserve"> </w:t>
      </w:r>
      <w:r w:rsidR="007306CA" w:rsidRPr="009B4238">
        <w:rPr>
          <w:rFonts w:cstheme="minorHAnsi"/>
          <w:sz w:val="24"/>
          <w:szCs w:val="24"/>
        </w:rPr>
        <w:t>na s</w:t>
      </w:r>
      <w:r w:rsidR="0072521C" w:rsidRPr="009B4238">
        <w:rPr>
          <w:rFonts w:cstheme="minorHAnsi"/>
          <w:sz w:val="24"/>
          <w:szCs w:val="24"/>
        </w:rPr>
        <w:t>ede da Câmara Municipal</w:t>
      </w:r>
      <w:r w:rsidR="006F562A" w:rsidRPr="009B4238">
        <w:rPr>
          <w:rFonts w:cstheme="minorHAnsi"/>
          <w:sz w:val="24"/>
          <w:szCs w:val="24"/>
        </w:rPr>
        <w:t xml:space="preserve"> </w:t>
      </w:r>
      <w:r w:rsidR="005D5631" w:rsidRPr="009B4238">
        <w:rPr>
          <w:rFonts w:cstheme="minorHAnsi"/>
          <w:sz w:val="24"/>
          <w:szCs w:val="24"/>
        </w:rPr>
        <w:t>de Serrin</w:t>
      </w:r>
      <w:r w:rsidR="002D5337" w:rsidRPr="009B4238">
        <w:rPr>
          <w:rFonts w:cstheme="minorHAnsi"/>
          <w:sz w:val="24"/>
          <w:szCs w:val="24"/>
        </w:rPr>
        <w:t>ha, Estado da Bahia, realizou-se</w:t>
      </w:r>
      <w:r w:rsidR="005D5631" w:rsidRPr="009B4238">
        <w:rPr>
          <w:rFonts w:cstheme="minorHAnsi"/>
          <w:sz w:val="24"/>
          <w:szCs w:val="24"/>
        </w:rPr>
        <w:t xml:space="preserve"> es</w:t>
      </w:r>
      <w:r w:rsidR="006760A7" w:rsidRPr="009B4238">
        <w:rPr>
          <w:rFonts w:cstheme="minorHAnsi"/>
          <w:sz w:val="24"/>
          <w:szCs w:val="24"/>
        </w:rPr>
        <w:t>ta Sessão sob a presidência do V</w:t>
      </w:r>
      <w:r w:rsidR="005D5631" w:rsidRPr="009B4238">
        <w:rPr>
          <w:rFonts w:cstheme="minorHAnsi"/>
          <w:sz w:val="24"/>
          <w:szCs w:val="24"/>
        </w:rPr>
        <w:t xml:space="preserve">ereador </w:t>
      </w:r>
      <w:r w:rsidR="00D43F68" w:rsidRPr="009B4238">
        <w:rPr>
          <w:rFonts w:cstheme="minorHAnsi"/>
          <w:sz w:val="24"/>
          <w:szCs w:val="24"/>
        </w:rPr>
        <w:t>José Reis da Silva</w:t>
      </w:r>
      <w:r w:rsidR="009367B3" w:rsidRPr="009B4238">
        <w:rPr>
          <w:rFonts w:cstheme="minorHAnsi"/>
          <w:sz w:val="24"/>
          <w:szCs w:val="24"/>
        </w:rPr>
        <w:t xml:space="preserve"> </w:t>
      </w:r>
      <w:r w:rsidR="005D5631" w:rsidRPr="009B4238">
        <w:rPr>
          <w:rFonts w:cstheme="minorHAnsi"/>
          <w:sz w:val="24"/>
          <w:szCs w:val="24"/>
        </w:rPr>
        <w:t>e com a p</w:t>
      </w:r>
      <w:r w:rsidR="003D37D3" w:rsidRPr="009B4238">
        <w:rPr>
          <w:rFonts w:cstheme="minorHAnsi"/>
          <w:sz w:val="24"/>
          <w:szCs w:val="24"/>
        </w:rPr>
        <w:t>resença dos seguintes</w:t>
      </w:r>
      <w:r w:rsidR="00F3131E" w:rsidRPr="009B4238">
        <w:rPr>
          <w:rFonts w:cstheme="minorHAnsi"/>
          <w:sz w:val="24"/>
          <w:szCs w:val="24"/>
        </w:rPr>
        <w:t xml:space="preserve"> vereadores</w:t>
      </w:r>
      <w:r w:rsidR="005D5631" w:rsidRPr="009B4238">
        <w:rPr>
          <w:rFonts w:cstheme="minorHAnsi"/>
          <w:sz w:val="24"/>
          <w:szCs w:val="24"/>
        </w:rPr>
        <w:t>:</w:t>
      </w:r>
      <w:r w:rsidR="00573F3D" w:rsidRPr="009B4238">
        <w:rPr>
          <w:rFonts w:cstheme="minorHAnsi"/>
          <w:sz w:val="24"/>
          <w:szCs w:val="24"/>
        </w:rPr>
        <w:t xml:space="preserve"> </w:t>
      </w:r>
      <w:r w:rsidR="00D43F68" w:rsidRPr="009B4238">
        <w:rPr>
          <w:rFonts w:cstheme="minorHAnsi"/>
          <w:sz w:val="24"/>
          <w:szCs w:val="24"/>
        </w:rPr>
        <w:t xml:space="preserve">Magneide Maria de Oliveira; Alexandro dos Reis Menezes; Odenilton Cardoso de Araújo; Alexandre Lima Araújo </w:t>
      </w:r>
      <w:r w:rsidR="009B4238" w:rsidRPr="009B4238">
        <w:rPr>
          <w:rFonts w:cstheme="minorHAnsi"/>
          <w:sz w:val="24"/>
          <w:szCs w:val="24"/>
        </w:rPr>
        <w:t>Júnior</w:t>
      </w:r>
      <w:r w:rsidR="00D43F68" w:rsidRPr="009B4238">
        <w:rPr>
          <w:rFonts w:cstheme="minorHAnsi"/>
          <w:sz w:val="24"/>
          <w:szCs w:val="24"/>
        </w:rPr>
        <w:t>; Edvaldo Leite de Souza; Edylene Lopes Ferreira; Ícaro dos Santos Oliveira; João Maickon Lemos de Araújo; José Marcondes de Oliveira  Santos; Laedson Santos Santiago; Lucas Maciel de Oliveira; Ra</w:t>
      </w:r>
      <w:r w:rsidR="009B4238" w:rsidRPr="009B4238">
        <w:rPr>
          <w:rFonts w:cstheme="minorHAnsi"/>
          <w:sz w:val="24"/>
          <w:szCs w:val="24"/>
        </w:rPr>
        <w:t>dson Rogério Pires da Silva;</w:t>
      </w:r>
      <w:r w:rsidR="00D43F68" w:rsidRPr="009B4238">
        <w:rPr>
          <w:rFonts w:cstheme="minorHAnsi"/>
          <w:sz w:val="24"/>
          <w:szCs w:val="24"/>
        </w:rPr>
        <w:t xml:space="preserve"> Reginaldo de Oliveira Mot</w:t>
      </w:r>
      <w:r w:rsidR="009B4238" w:rsidRPr="009B4238">
        <w:rPr>
          <w:rFonts w:cstheme="minorHAnsi"/>
          <w:sz w:val="24"/>
          <w:szCs w:val="24"/>
        </w:rPr>
        <w:t>a</w:t>
      </w:r>
      <w:r w:rsidR="00D43F68" w:rsidRPr="009B4238">
        <w:rPr>
          <w:rFonts w:cstheme="minorHAnsi"/>
          <w:sz w:val="24"/>
          <w:szCs w:val="24"/>
        </w:rPr>
        <w:t xml:space="preserve">. </w:t>
      </w:r>
      <w:r w:rsidR="005E121A" w:rsidRPr="009B4238">
        <w:rPr>
          <w:rFonts w:cstheme="minorHAnsi"/>
          <w:sz w:val="24"/>
          <w:szCs w:val="24"/>
        </w:rPr>
        <w:t>O Sr. Presidente</w:t>
      </w:r>
      <w:r w:rsidR="003E7F5D" w:rsidRPr="009B4238">
        <w:rPr>
          <w:rFonts w:cstheme="minorHAnsi"/>
          <w:sz w:val="24"/>
          <w:szCs w:val="24"/>
        </w:rPr>
        <w:t xml:space="preserve"> declarou aberta a Sessão</w:t>
      </w:r>
      <w:r w:rsidR="005E3997" w:rsidRPr="009B4238">
        <w:rPr>
          <w:rFonts w:cstheme="minorHAnsi"/>
          <w:sz w:val="24"/>
          <w:szCs w:val="24"/>
        </w:rPr>
        <w:t>.</w:t>
      </w:r>
      <w:r w:rsidR="006B5E3C" w:rsidRPr="009B4238">
        <w:rPr>
          <w:rFonts w:cstheme="minorHAnsi"/>
          <w:sz w:val="24"/>
          <w:szCs w:val="24"/>
        </w:rPr>
        <w:t xml:space="preserve"> </w:t>
      </w:r>
      <w:r w:rsidR="005E121A" w:rsidRPr="009B4238">
        <w:rPr>
          <w:rFonts w:cstheme="minorHAnsi"/>
          <w:sz w:val="24"/>
          <w:szCs w:val="24"/>
        </w:rPr>
        <w:t>No Pequeno Expediente, foram apresent</w:t>
      </w:r>
      <w:r w:rsidR="009C7734" w:rsidRPr="009B4238">
        <w:rPr>
          <w:rFonts w:cstheme="minorHAnsi"/>
          <w:sz w:val="24"/>
          <w:szCs w:val="24"/>
        </w:rPr>
        <w:t xml:space="preserve">adas correspondências diversas: </w:t>
      </w:r>
      <w:r w:rsidR="00C452D1" w:rsidRPr="009B4238">
        <w:rPr>
          <w:rFonts w:cstheme="minorHAnsi"/>
          <w:sz w:val="24"/>
          <w:szCs w:val="24"/>
        </w:rPr>
        <w:t>Projeto de Lei Legislativo nº 013/2022; Indicações nº 001, 002, 003, 004, 005, 006, 007, 008, 009, 010, 011, 012, 013, 014, 015/2023; Projeto de Lei Legislativo nº 001</w:t>
      </w:r>
      <w:r w:rsidR="009B4238" w:rsidRPr="009B4238">
        <w:rPr>
          <w:rFonts w:cstheme="minorHAnsi"/>
          <w:sz w:val="24"/>
          <w:szCs w:val="24"/>
        </w:rPr>
        <w:t>, 002</w:t>
      </w:r>
      <w:r w:rsidR="00C452D1" w:rsidRPr="009B4238">
        <w:rPr>
          <w:rFonts w:cstheme="minorHAnsi"/>
          <w:sz w:val="24"/>
          <w:szCs w:val="24"/>
        </w:rPr>
        <w:t>/2023. Em tempo: justificar as ausências do Vereador Thiago Pastor, João Maickon, Reginaldo Damasceno, Rosineide Lima.</w:t>
      </w:r>
      <w:r w:rsidR="00C7318B" w:rsidRPr="009B4238">
        <w:rPr>
          <w:rFonts w:cstheme="minorHAnsi"/>
          <w:sz w:val="24"/>
          <w:szCs w:val="24"/>
        </w:rPr>
        <w:t xml:space="preserve"> Passando para o Grande Expediente, usaram da palavra os Edis: a Vereadora Edylene Ferreira, que saudou a todos, falou sobre alterações da Lei onde regulamenta profissionais da Creche lembrando que a mesma já tinha feito este pedido, também agradeceu o Presidente por acatar o da Procuradoria da Mulhe</w:t>
      </w:r>
      <w:r w:rsidR="009B4238" w:rsidRPr="009B4238">
        <w:rPr>
          <w:rFonts w:cstheme="minorHAnsi"/>
          <w:sz w:val="24"/>
          <w:szCs w:val="24"/>
        </w:rPr>
        <w:t>r nesta casa</w:t>
      </w:r>
      <w:r w:rsidR="00C7318B" w:rsidRPr="009B4238">
        <w:rPr>
          <w:rFonts w:cstheme="minorHAnsi"/>
          <w:sz w:val="24"/>
          <w:szCs w:val="24"/>
        </w:rPr>
        <w:t xml:space="preserve">; o Vereador Lucas Maciel saudou a todos, voltou a falar dos projetos que beneficiam os servidores da educação citando o conteúdo do projeto, falou de suas indicações citando a regulamentação salarial do servidor do magistério, solicitou melhorias no PSF da comunidade de Cajueiro, também cobrou melhorias na pavimentação, entre outras para aquela comunidade; o Vereador Rogério Pires saudou a todos, agradeceu a gestão pela melhoria em várias áreas, entre elas a saúde, educação, </w:t>
      </w:r>
      <w:r w:rsidR="009B4238" w:rsidRPr="009B4238">
        <w:rPr>
          <w:rFonts w:cstheme="minorHAnsi"/>
          <w:sz w:val="24"/>
          <w:szCs w:val="24"/>
        </w:rPr>
        <w:t>infraestrutura</w:t>
      </w:r>
      <w:r w:rsidR="00C7318B" w:rsidRPr="009B4238">
        <w:rPr>
          <w:rFonts w:cstheme="minorHAnsi"/>
          <w:sz w:val="24"/>
          <w:szCs w:val="24"/>
        </w:rPr>
        <w:t xml:space="preserve">, iluminação pública, parabenizou o Presidente pela abertura dos trabalhos falando sobre inclusão </w:t>
      </w:r>
      <w:r w:rsidR="00C7318B" w:rsidRPr="009B4238">
        <w:rPr>
          <w:rFonts w:cstheme="minorHAnsi"/>
          <w:sz w:val="24"/>
          <w:szCs w:val="24"/>
        </w:rPr>
        <w:lastRenderedPageBreak/>
        <w:t xml:space="preserve">social; o Vereador Alexandre Junior saudou a todos, falou sobre a reforma no CSU agradecendo o Governo do Estado, lembrou de pedido para a liberação do espaço do Ginásio de Esporte para os atletas e praticantes </w:t>
      </w:r>
      <w:r w:rsidR="005C0430" w:rsidRPr="009B4238">
        <w:rPr>
          <w:rFonts w:cstheme="minorHAnsi"/>
          <w:sz w:val="24"/>
          <w:szCs w:val="24"/>
        </w:rPr>
        <w:t xml:space="preserve">de esporte, solicitou melhorias na iluminação pública citando a troca de braços de luz, pediu nota de repúdio ao Vereador do Rio Grande do Sul, o qual diminuiu a imagem do povo baiano; o Vereador Edvaldo Leite saudou a todos, agradeceu a Deus por dois anos mandato, citou pavimentação asfáltica para sua comunidade, falou sobre a cultura do samba de roda, lembrou o falecimento de seu tio, voltou a falar </w:t>
      </w:r>
      <w:r w:rsidR="009B4238" w:rsidRPr="009B4238">
        <w:rPr>
          <w:rFonts w:cstheme="minorHAnsi"/>
          <w:sz w:val="24"/>
          <w:szCs w:val="24"/>
        </w:rPr>
        <w:t xml:space="preserve">da importância </w:t>
      </w:r>
      <w:r w:rsidR="005C0430" w:rsidRPr="009B4238">
        <w:rPr>
          <w:rFonts w:cstheme="minorHAnsi"/>
          <w:sz w:val="24"/>
          <w:szCs w:val="24"/>
        </w:rPr>
        <w:t>do resgate da cultura do samba de roda; o Vereador Odenilton Cardoso saudou a todos, falou sobre a impo</w:t>
      </w:r>
      <w:r w:rsidR="009B4238" w:rsidRPr="009B4238">
        <w:rPr>
          <w:rFonts w:cstheme="minorHAnsi"/>
          <w:sz w:val="24"/>
          <w:szCs w:val="24"/>
        </w:rPr>
        <w:t>rtância  das mulheres e o tema  “</w:t>
      </w:r>
      <w:r w:rsidR="005C0430" w:rsidRPr="009B4238">
        <w:rPr>
          <w:rFonts w:cstheme="minorHAnsi"/>
          <w:sz w:val="24"/>
          <w:szCs w:val="24"/>
        </w:rPr>
        <w:t xml:space="preserve">empoderamento feminino”, voltou a falar e repudiar fala do Vereador do Rio Grande do Sul, que diminuiu a imagem do povo baiano, lembrou a cultura baiana </w:t>
      </w:r>
      <w:r w:rsidR="000D084E" w:rsidRPr="009B4238">
        <w:rPr>
          <w:rFonts w:cstheme="minorHAnsi"/>
          <w:sz w:val="24"/>
          <w:szCs w:val="24"/>
        </w:rPr>
        <w:t xml:space="preserve">e a luta de todos nós, também voltou a falar da possível reforma do CSU, falou sobre </w:t>
      </w:r>
      <w:r w:rsidR="009B4238" w:rsidRPr="009B4238">
        <w:rPr>
          <w:rFonts w:cstheme="minorHAnsi"/>
          <w:sz w:val="24"/>
          <w:szCs w:val="24"/>
        </w:rPr>
        <w:t>a importância d</w:t>
      </w:r>
      <w:r w:rsidR="000D084E" w:rsidRPr="009B4238">
        <w:rPr>
          <w:rFonts w:cstheme="minorHAnsi"/>
          <w:sz w:val="24"/>
          <w:szCs w:val="24"/>
        </w:rPr>
        <w:t>o resgate da cultura em nosso município, também falou sobre a importância da pavimentação asfáltica para a comunidade Alto da Bandeira. Não houve Ordem do Dia. Por fim, os trabalhos foram encerrados e para constar eu, Carla Firmo</w:t>
      </w:r>
      <w:r w:rsidR="009B4238" w:rsidRPr="009B4238">
        <w:rPr>
          <w:rFonts w:cstheme="minorHAnsi"/>
          <w:sz w:val="24"/>
          <w:szCs w:val="24"/>
        </w:rPr>
        <w:t xml:space="preserve"> Assessora Especial da Mesa Diretora</w:t>
      </w:r>
      <w:r w:rsidR="000D084E" w:rsidRPr="009B4238">
        <w:rPr>
          <w:rFonts w:cstheme="minorHAnsi"/>
          <w:sz w:val="24"/>
          <w:szCs w:val="24"/>
        </w:rPr>
        <w:t>, lavrei esta ata, que depois</w:t>
      </w:r>
      <w:r w:rsidR="000D084E">
        <w:rPr>
          <w:rFonts w:cstheme="minorHAnsi"/>
          <w:sz w:val="24"/>
          <w:szCs w:val="24"/>
        </w:rPr>
        <w:t xml:space="preserve"> de lida e aprovada, será assinada na Sala das Sessões em 02 de março de 2023.</w:t>
      </w:r>
    </w:p>
    <w:p w14:paraId="19BD1D44" w14:textId="612C1EA3" w:rsidR="00F26305" w:rsidRPr="00694522" w:rsidRDefault="00F26305" w:rsidP="005E0F76">
      <w:pPr>
        <w:rPr>
          <w:rFonts w:cstheme="minorHAnsi"/>
          <w:sz w:val="24"/>
          <w:szCs w:val="24"/>
        </w:rPr>
      </w:pPr>
    </w:p>
    <w:sectPr w:rsidR="00F26305" w:rsidRPr="00694522" w:rsidSect="00A7256F">
      <w:pgSz w:w="11906" w:h="16838"/>
      <w:pgMar w:top="1134" w:right="85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E01350" w14:textId="77777777" w:rsidR="0067489D" w:rsidRDefault="0067489D" w:rsidP="004D1289">
      <w:pPr>
        <w:spacing w:after="0" w:line="240" w:lineRule="auto"/>
      </w:pPr>
      <w:r>
        <w:separator/>
      </w:r>
    </w:p>
  </w:endnote>
  <w:endnote w:type="continuationSeparator" w:id="0">
    <w:p w14:paraId="4F5FB613" w14:textId="77777777" w:rsidR="0067489D" w:rsidRDefault="0067489D" w:rsidP="004D12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D2F6F3" w14:textId="77777777" w:rsidR="0067489D" w:rsidRDefault="0067489D" w:rsidP="004D1289">
      <w:pPr>
        <w:spacing w:after="0" w:line="240" w:lineRule="auto"/>
      </w:pPr>
      <w:r>
        <w:separator/>
      </w:r>
    </w:p>
  </w:footnote>
  <w:footnote w:type="continuationSeparator" w:id="0">
    <w:p w14:paraId="2E97594C" w14:textId="77777777" w:rsidR="0067489D" w:rsidRDefault="0067489D" w:rsidP="004D12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289"/>
    <w:rsid w:val="0000016C"/>
    <w:rsid w:val="00001582"/>
    <w:rsid w:val="00001C73"/>
    <w:rsid w:val="00001C92"/>
    <w:rsid w:val="00001ED1"/>
    <w:rsid w:val="00001FC4"/>
    <w:rsid w:val="000026C8"/>
    <w:rsid w:val="0000330A"/>
    <w:rsid w:val="00003312"/>
    <w:rsid w:val="0000339E"/>
    <w:rsid w:val="00003496"/>
    <w:rsid w:val="000034F8"/>
    <w:rsid w:val="00003814"/>
    <w:rsid w:val="00003D44"/>
    <w:rsid w:val="000053B2"/>
    <w:rsid w:val="00005690"/>
    <w:rsid w:val="00005DDB"/>
    <w:rsid w:val="00005F7A"/>
    <w:rsid w:val="00006143"/>
    <w:rsid w:val="00006656"/>
    <w:rsid w:val="00006CD7"/>
    <w:rsid w:val="000113C1"/>
    <w:rsid w:val="000134EE"/>
    <w:rsid w:val="00013BFF"/>
    <w:rsid w:val="00014215"/>
    <w:rsid w:val="000142DE"/>
    <w:rsid w:val="00014318"/>
    <w:rsid w:val="00014570"/>
    <w:rsid w:val="0001498C"/>
    <w:rsid w:val="00014D3E"/>
    <w:rsid w:val="000159E8"/>
    <w:rsid w:val="00015C3A"/>
    <w:rsid w:val="00015FBE"/>
    <w:rsid w:val="00015FE2"/>
    <w:rsid w:val="00016E11"/>
    <w:rsid w:val="0001786D"/>
    <w:rsid w:val="00020236"/>
    <w:rsid w:val="00020DD9"/>
    <w:rsid w:val="000210DF"/>
    <w:rsid w:val="000214A7"/>
    <w:rsid w:val="0002224E"/>
    <w:rsid w:val="000222A2"/>
    <w:rsid w:val="000222D9"/>
    <w:rsid w:val="000223DB"/>
    <w:rsid w:val="00023158"/>
    <w:rsid w:val="000231F9"/>
    <w:rsid w:val="0002326D"/>
    <w:rsid w:val="000238E6"/>
    <w:rsid w:val="00024862"/>
    <w:rsid w:val="000257DE"/>
    <w:rsid w:val="00026B9C"/>
    <w:rsid w:val="00026BF8"/>
    <w:rsid w:val="00026F35"/>
    <w:rsid w:val="00027D7C"/>
    <w:rsid w:val="00030A77"/>
    <w:rsid w:val="00030CEB"/>
    <w:rsid w:val="0003106F"/>
    <w:rsid w:val="00031BED"/>
    <w:rsid w:val="00031C10"/>
    <w:rsid w:val="0003221C"/>
    <w:rsid w:val="000324FD"/>
    <w:rsid w:val="0003291C"/>
    <w:rsid w:val="00032959"/>
    <w:rsid w:val="000333E1"/>
    <w:rsid w:val="00033496"/>
    <w:rsid w:val="00033CD6"/>
    <w:rsid w:val="00033D09"/>
    <w:rsid w:val="00034276"/>
    <w:rsid w:val="000342F0"/>
    <w:rsid w:val="000342FD"/>
    <w:rsid w:val="000348EA"/>
    <w:rsid w:val="00034F45"/>
    <w:rsid w:val="00035393"/>
    <w:rsid w:val="00035B93"/>
    <w:rsid w:val="00036723"/>
    <w:rsid w:val="00037593"/>
    <w:rsid w:val="000402C1"/>
    <w:rsid w:val="000406A9"/>
    <w:rsid w:val="000406DC"/>
    <w:rsid w:val="0004085A"/>
    <w:rsid w:val="0004177E"/>
    <w:rsid w:val="00041B6F"/>
    <w:rsid w:val="00042039"/>
    <w:rsid w:val="00042A11"/>
    <w:rsid w:val="00042DCE"/>
    <w:rsid w:val="00044575"/>
    <w:rsid w:val="00045C38"/>
    <w:rsid w:val="0004605F"/>
    <w:rsid w:val="000462F1"/>
    <w:rsid w:val="0004648E"/>
    <w:rsid w:val="000464EF"/>
    <w:rsid w:val="00046DB4"/>
    <w:rsid w:val="00047AD8"/>
    <w:rsid w:val="00050176"/>
    <w:rsid w:val="000505B5"/>
    <w:rsid w:val="00050A16"/>
    <w:rsid w:val="00050B58"/>
    <w:rsid w:val="00050E11"/>
    <w:rsid w:val="00051042"/>
    <w:rsid w:val="0005153F"/>
    <w:rsid w:val="00051A9D"/>
    <w:rsid w:val="00051C3C"/>
    <w:rsid w:val="00051EED"/>
    <w:rsid w:val="00052526"/>
    <w:rsid w:val="00052DC6"/>
    <w:rsid w:val="00052E53"/>
    <w:rsid w:val="0005329D"/>
    <w:rsid w:val="000533A2"/>
    <w:rsid w:val="00054043"/>
    <w:rsid w:val="0005493C"/>
    <w:rsid w:val="0005497A"/>
    <w:rsid w:val="00054D13"/>
    <w:rsid w:val="00054E55"/>
    <w:rsid w:val="0005587E"/>
    <w:rsid w:val="00055D62"/>
    <w:rsid w:val="000568DC"/>
    <w:rsid w:val="000572F9"/>
    <w:rsid w:val="00057E16"/>
    <w:rsid w:val="0006013E"/>
    <w:rsid w:val="00060DC0"/>
    <w:rsid w:val="00061481"/>
    <w:rsid w:val="00061DFE"/>
    <w:rsid w:val="00062876"/>
    <w:rsid w:val="00062B2F"/>
    <w:rsid w:val="00063307"/>
    <w:rsid w:val="00063BC8"/>
    <w:rsid w:val="00063E09"/>
    <w:rsid w:val="00063E54"/>
    <w:rsid w:val="00063F63"/>
    <w:rsid w:val="00066133"/>
    <w:rsid w:val="000668DD"/>
    <w:rsid w:val="00066B3C"/>
    <w:rsid w:val="00067AD4"/>
    <w:rsid w:val="00067BF1"/>
    <w:rsid w:val="00070D26"/>
    <w:rsid w:val="00070FB2"/>
    <w:rsid w:val="000716CA"/>
    <w:rsid w:val="00071718"/>
    <w:rsid w:val="00072322"/>
    <w:rsid w:val="000727AC"/>
    <w:rsid w:val="0007372F"/>
    <w:rsid w:val="00073D88"/>
    <w:rsid w:val="00074051"/>
    <w:rsid w:val="00074B52"/>
    <w:rsid w:val="00074F46"/>
    <w:rsid w:val="0007581D"/>
    <w:rsid w:val="000759AB"/>
    <w:rsid w:val="000770C6"/>
    <w:rsid w:val="00080444"/>
    <w:rsid w:val="00081736"/>
    <w:rsid w:val="00081888"/>
    <w:rsid w:val="00081CBD"/>
    <w:rsid w:val="000821EC"/>
    <w:rsid w:val="000828D3"/>
    <w:rsid w:val="000830CD"/>
    <w:rsid w:val="000831C7"/>
    <w:rsid w:val="00083247"/>
    <w:rsid w:val="0008340E"/>
    <w:rsid w:val="00083755"/>
    <w:rsid w:val="000839BF"/>
    <w:rsid w:val="000839C9"/>
    <w:rsid w:val="0008406C"/>
    <w:rsid w:val="00084715"/>
    <w:rsid w:val="00084B41"/>
    <w:rsid w:val="00084CE5"/>
    <w:rsid w:val="00084E94"/>
    <w:rsid w:val="00086104"/>
    <w:rsid w:val="00086A31"/>
    <w:rsid w:val="000871FE"/>
    <w:rsid w:val="0008769D"/>
    <w:rsid w:val="0008797C"/>
    <w:rsid w:val="00092E42"/>
    <w:rsid w:val="0009381D"/>
    <w:rsid w:val="00093CE9"/>
    <w:rsid w:val="00094457"/>
    <w:rsid w:val="00094843"/>
    <w:rsid w:val="000949BF"/>
    <w:rsid w:val="0009511F"/>
    <w:rsid w:val="00095370"/>
    <w:rsid w:val="000961F6"/>
    <w:rsid w:val="00096334"/>
    <w:rsid w:val="0009651A"/>
    <w:rsid w:val="00097459"/>
    <w:rsid w:val="000A09BC"/>
    <w:rsid w:val="000A1479"/>
    <w:rsid w:val="000A1699"/>
    <w:rsid w:val="000A2742"/>
    <w:rsid w:val="000A2FFF"/>
    <w:rsid w:val="000A38D9"/>
    <w:rsid w:val="000A5CB6"/>
    <w:rsid w:val="000A5D03"/>
    <w:rsid w:val="000A5E7B"/>
    <w:rsid w:val="000A621A"/>
    <w:rsid w:val="000A76C6"/>
    <w:rsid w:val="000A782A"/>
    <w:rsid w:val="000A7F53"/>
    <w:rsid w:val="000B0760"/>
    <w:rsid w:val="000B0B5F"/>
    <w:rsid w:val="000B1C94"/>
    <w:rsid w:val="000B2D30"/>
    <w:rsid w:val="000B2D79"/>
    <w:rsid w:val="000B3999"/>
    <w:rsid w:val="000B3AB2"/>
    <w:rsid w:val="000B3AF1"/>
    <w:rsid w:val="000B4145"/>
    <w:rsid w:val="000B41A4"/>
    <w:rsid w:val="000B5051"/>
    <w:rsid w:val="000B5595"/>
    <w:rsid w:val="000B55A8"/>
    <w:rsid w:val="000B5F36"/>
    <w:rsid w:val="000B6039"/>
    <w:rsid w:val="000B61A8"/>
    <w:rsid w:val="000B642A"/>
    <w:rsid w:val="000B720C"/>
    <w:rsid w:val="000B7261"/>
    <w:rsid w:val="000B78EE"/>
    <w:rsid w:val="000B7F8F"/>
    <w:rsid w:val="000C03DC"/>
    <w:rsid w:val="000C1089"/>
    <w:rsid w:val="000C193F"/>
    <w:rsid w:val="000C1947"/>
    <w:rsid w:val="000C3960"/>
    <w:rsid w:val="000C4195"/>
    <w:rsid w:val="000C50C5"/>
    <w:rsid w:val="000C6AA0"/>
    <w:rsid w:val="000C76A1"/>
    <w:rsid w:val="000C777C"/>
    <w:rsid w:val="000D0017"/>
    <w:rsid w:val="000D0023"/>
    <w:rsid w:val="000D084E"/>
    <w:rsid w:val="000D0C98"/>
    <w:rsid w:val="000D0F0F"/>
    <w:rsid w:val="000D2047"/>
    <w:rsid w:val="000D234C"/>
    <w:rsid w:val="000D2A0F"/>
    <w:rsid w:val="000D3517"/>
    <w:rsid w:val="000D36D6"/>
    <w:rsid w:val="000D3C3E"/>
    <w:rsid w:val="000D4197"/>
    <w:rsid w:val="000D4390"/>
    <w:rsid w:val="000D45DF"/>
    <w:rsid w:val="000D4C9A"/>
    <w:rsid w:val="000D4EFB"/>
    <w:rsid w:val="000D5210"/>
    <w:rsid w:val="000D5D78"/>
    <w:rsid w:val="000D5F52"/>
    <w:rsid w:val="000D5FAE"/>
    <w:rsid w:val="000D6059"/>
    <w:rsid w:val="000D621B"/>
    <w:rsid w:val="000D62AE"/>
    <w:rsid w:val="000D6523"/>
    <w:rsid w:val="000D75DC"/>
    <w:rsid w:val="000D7B71"/>
    <w:rsid w:val="000E00C1"/>
    <w:rsid w:val="000E053A"/>
    <w:rsid w:val="000E0BB1"/>
    <w:rsid w:val="000E0F29"/>
    <w:rsid w:val="000E1380"/>
    <w:rsid w:val="000E219F"/>
    <w:rsid w:val="000E370A"/>
    <w:rsid w:val="000E407B"/>
    <w:rsid w:val="000E40E9"/>
    <w:rsid w:val="000E41DC"/>
    <w:rsid w:val="000E4293"/>
    <w:rsid w:val="000E5033"/>
    <w:rsid w:val="000E5962"/>
    <w:rsid w:val="000E7090"/>
    <w:rsid w:val="000E72EB"/>
    <w:rsid w:val="000E7595"/>
    <w:rsid w:val="000E77CC"/>
    <w:rsid w:val="000F0737"/>
    <w:rsid w:val="000F098A"/>
    <w:rsid w:val="000F1A2E"/>
    <w:rsid w:val="000F1C21"/>
    <w:rsid w:val="000F2988"/>
    <w:rsid w:val="000F2B11"/>
    <w:rsid w:val="000F2D9B"/>
    <w:rsid w:val="000F3426"/>
    <w:rsid w:val="000F3B00"/>
    <w:rsid w:val="000F436C"/>
    <w:rsid w:val="000F4675"/>
    <w:rsid w:val="000F49B8"/>
    <w:rsid w:val="000F5918"/>
    <w:rsid w:val="000F5AAA"/>
    <w:rsid w:val="000F76CF"/>
    <w:rsid w:val="000F7ACE"/>
    <w:rsid w:val="001007AE"/>
    <w:rsid w:val="00100EF4"/>
    <w:rsid w:val="00100FCE"/>
    <w:rsid w:val="001011F8"/>
    <w:rsid w:val="001015E0"/>
    <w:rsid w:val="00101724"/>
    <w:rsid w:val="00103081"/>
    <w:rsid w:val="00103169"/>
    <w:rsid w:val="00103FE5"/>
    <w:rsid w:val="00104D74"/>
    <w:rsid w:val="00104F08"/>
    <w:rsid w:val="00105613"/>
    <w:rsid w:val="001062C7"/>
    <w:rsid w:val="00106418"/>
    <w:rsid w:val="00106CA4"/>
    <w:rsid w:val="00112D59"/>
    <w:rsid w:val="00113291"/>
    <w:rsid w:val="00113389"/>
    <w:rsid w:val="00113AA8"/>
    <w:rsid w:val="0011457B"/>
    <w:rsid w:val="00114C6C"/>
    <w:rsid w:val="00114ECF"/>
    <w:rsid w:val="0011511D"/>
    <w:rsid w:val="00116511"/>
    <w:rsid w:val="0011728D"/>
    <w:rsid w:val="0011766E"/>
    <w:rsid w:val="00120A80"/>
    <w:rsid w:val="00120CF5"/>
    <w:rsid w:val="001211DB"/>
    <w:rsid w:val="0012127B"/>
    <w:rsid w:val="0012136C"/>
    <w:rsid w:val="00121B77"/>
    <w:rsid w:val="001221E1"/>
    <w:rsid w:val="001225AD"/>
    <w:rsid w:val="00122704"/>
    <w:rsid w:val="001232E5"/>
    <w:rsid w:val="0012345A"/>
    <w:rsid w:val="00123FB2"/>
    <w:rsid w:val="00125898"/>
    <w:rsid w:val="00126A78"/>
    <w:rsid w:val="00127588"/>
    <w:rsid w:val="001275A0"/>
    <w:rsid w:val="00131138"/>
    <w:rsid w:val="00131247"/>
    <w:rsid w:val="00132712"/>
    <w:rsid w:val="00132725"/>
    <w:rsid w:val="001338A2"/>
    <w:rsid w:val="0013406A"/>
    <w:rsid w:val="001341DF"/>
    <w:rsid w:val="00135223"/>
    <w:rsid w:val="00135408"/>
    <w:rsid w:val="00135C70"/>
    <w:rsid w:val="00136088"/>
    <w:rsid w:val="001360BD"/>
    <w:rsid w:val="0013676A"/>
    <w:rsid w:val="00137067"/>
    <w:rsid w:val="00137319"/>
    <w:rsid w:val="00137950"/>
    <w:rsid w:val="00137AED"/>
    <w:rsid w:val="00140152"/>
    <w:rsid w:val="00140430"/>
    <w:rsid w:val="0014083D"/>
    <w:rsid w:val="00140AAF"/>
    <w:rsid w:val="001423F5"/>
    <w:rsid w:val="001428C2"/>
    <w:rsid w:val="00142C48"/>
    <w:rsid w:val="00144045"/>
    <w:rsid w:val="001448BB"/>
    <w:rsid w:val="001451E1"/>
    <w:rsid w:val="001457A9"/>
    <w:rsid w:val="00146E20"/>
    <w:rsid w:val="00147061"/>
    <w:rsid w:val="00147E18"/>
    <w:rsid w:val="001504CE"/>
    <w:rsid w:val="00150A50"/>
    <w:rsid w:val="00150A85"/>
    <w:rsid w:val="00150FB8"/>
    <w:rsid w:val="00151080"/>
    <w:rsid w:val="00151DED"/>
    <w:rsid w:val="001538E2"/>
    <w:rsid w:val="00153A31"/>
    <w:rsid w:val="00153B16"/>
    <w:rsid w:val="00153D75"/>
    <w:rsid w:val="00153DF2"/>
    <w:rsid w:val="001547A1"/>
    <w:rsid w:val="00154DA8"/>
    <w:rsid w:val="00155034"/>
    <w:rsid w:val="001557FD"/>
    <w:rsid w:val="00155B88"/>
    <w:rsid w:val="00155F72"/>
    <w:rsid w:val="0015767C"/>
    <w:rsid w:val="0015782A"/>
    <w:rsid w:val="00157C23"/>
    <w:rsid w:val="00157DEA"/>
    <w:rsid w:val="00160049"/>
    <w:rsid w:val="001603D8"/>
    <w:rsid w:val="00161B44"/>
    <w:rsid w:val="00161F0F"/>
    <w:rsid w:val="00162739"/>
    <w:rsid w:val="00162C0E"/>
    <w:rsid w:val="00162FD2"/>
    <w:rsid w:val="00164CBB"/>
    <w:rsid w:val="00165525"/>
    <w:rsid w:val="00165C70"/>
    <w:rsid w:val="0016673D"/>
    <w:rsid w:val="00166DC8"/>
    <w:rsid w:val="00167702"/>
    <w:rsid w:val="00170878"/>
    <w:rsid w:val="00170C25"/>
    <w:rsid w:val="00170D3B"/>
    <w:rsid w:val="00170E9B"/>
    <w:rsid w:val="00170F41"/>
    <w:rsid w:val="00171F02"/>
    <w:rsid w:val="00172C50"/>
    <w:rsid w:val="00173156"/>
    <w:rsid w:val="00173DAD"/>
    <w:rsid w:val="001740DD"/>
    <w:rsid w:val="00174EDB"/>
    <w:rsid w:val="00175EC2"/>
    <w:rsid w:val="0017629A"/>
    <w:rsid w:val="00176667"/>
    <w:rsid w:val="00176DEF"/>
    <w:rsid w:val="00176EDD"/>
    <w:rsid w:val="0017715C"/>
    <w:rsid w:val="0017792B"/>
    <w:rsid w:val="001779E2"/>
    <w:rsid w:val="00177B6F"/>
    <w:rsid w:val="00177C63"/>
    <w:rsid w:val="00180A48"/>
    <w:rsid w:val="00180BB5"/>
    <w:rsid w:val="00181145"/>
    <w:rsid w:val="001816DB"/>
    <w:rsid w:val="00181CA2"/>
    <w:rsid w:val="00182DEE"/>
    <w:rsid w:val="0018367D"/>
    <w:rsid w:val="0018369C"/>
    <w:rsid w:val="0018411D"/>
    <w:rsid w:val="0018576B"/>
    <w:rsid w:val="0018654C"/>
    <w:rsid w:val="00186E1D"/>
    <w:rsid w:val="001872DD"/>
    <w:rsid w:val="00187AAB"/>
    <w:rsid w:val="00187F69"/>
    <w:rsid w:val="00190C2C"/>
    <w:rsid w:val="00191146"/>
    <w:rsid w:val="00191DD2"/>
    <w:rsid w:val="001921F6"/>
    <w:rsid w:val="001925BB"/>
    <w:rsid w:val="001933B9"/>
    <w:rsid w:val="0019393F"/>
    <w:rsid w:val="00193DCD"/>
    <w:rsid w:val="00194824"/>
    <w:rsid w:val="00196127"/>
    <w:rsid w:val="00196913"/>
    <w:rsid w:val="00197C7A"/>
    <w:rsid w:val="00197D2B"/>
    <w:rsid w:val="001A0235"/>
    <w:rsid w:val="001A03F8"/>
    <w:rsid w:val="001A0789"/>
    <w:rsid w:val="001A1282"/>
    <w:rsid w:val="001A1C1F"/>
    <w:rsid w:val="001A1EEF"/>
    <w:rsid w:val="001A229F"/>
    <w:rsid w:val="001A2586"/>
    <w:rsid w:val="001A2DC6"/>
    <w:rsid w:val="001A30C9"/>
    <w:rsid w:val="001A33D1"/>
    <w:rsid w:val="001A3741"/>
    <w:rsid w:val="001A3815"/>
    <w:rsid w:val="001A3B65"/>
    <w:rsid w:val="001A3F2C"/>
    <w:rsid w:val="001A48ED"/>
    <w:rsid w:val="001A54F3"/>
    <w:rsid w:val="001A5D65"/>
    <w:rsid w:val="001A6CC9"/>
    <w:rsid w:val="001A72DF"/>
    <w:rsid w:val="001A755D"/>
    <w:rsid w:val="001A757C"/>
    <w:rsid w:val="001A75A4"/>
    <w:rsid w:val="001A79AB"/>
    <w:rsid w:val="001B0D4D"/>
    <w:rsid w:val="001B10A0"/>
    <w:rsid w:val="001B1466"/>
    <w:rsid w:val="001B189B"/>
    <w:rsid w:val="001B1C74"/>
    <w:rsid w:val="001B1E73"/>
    <w:rsid w:val="001B2B4F"/>
    <w:rsid w:val="001B362E"/>
    <w:rsid w:val="001B3728"/>
    <w:rsid w:val="001B379C"/>
    <w:rsid w:val="001B52E4"/>
    <w:rsid w:val="001B58C5"/>
    <w:rsid w:val="001B60F2"/>
    <w:rsid w:val="001B6111"/>
    <w:rsid w:val="001B6896"/>
    <w:rsid w:val="001B69B5"/>
    <w:rsid w:val="001C0874"/>
    <w:rsid w:val="001C133F"/>
    <w:rsid w:val="001C1427"/>
    <w:rsid w:val="001C1725"/>
    <w:rsid w:val="001C292D"/>
    <w:rsid w:val="001C2A80"/>
    <w:rsid w:val="001C3496"/>
    <w:rsid w:val="001C4866"/>
    <w:rsid w:val="001C4A01"/>
    <w:rsid w:val="001C4BFE"/>
    <w:rsid w:val="001C4CF2"/>
    <w:rsid w:val="001C4D31"/>
    <w:rsid w:val="001C50FD"/>
    <w:rsid w:val="001C55FA"/>
    <w:rsid w:val="001C5663"/>
    <w:rsid w:val="001C58DD"/>
    <w:rsid w:val="001C6521"/>
    <w:rsid w:val="001C68CB"/>
    <w:rsid w:val="001C6915"/>
    <w:rsid w:val="001C6E8B"/>
    <w:rsid w:val="001C707F"/>
    <w:rsid w:val="001C7733"/>
    <w:rsid w:val="001C7A3A"/>
    <w:rsid w:val="001C7ACA"/>
    <w:rsid w:val="001C7FB9"/>
    <w:rsid w:val="001D05DB"/>
    <w:rsid w:val="001D0F55"/>
    <w:rsid w:val="001D13AF"/>
    <w:rsid w:val="001D23BB"/>
    <w:rsid w:val="001D2A47"/>
    <w:rsid w:val="001D2C05"/>
    <w:rsid w:val="001D336D"/>
    <w:rsid w:val="001D398F"/>
    <w:rsid w:val="001D3AB3"/>
    <w:rsid w:val="001D3C95"/>
    <w:rsid w:val="001D44D2"/>
    <w:rsid w:val="001D4ADC"/>
    <w:rsid w:val="001D4B32"/>
    <w:rsid w:val="001D4CA1"/>
    <w:rsid w:val="001D5313"/>
    <w:rsid w:val="001D5CB6"/>
    <w:rsid w:val="001D5E28"/>
    <w:rsid w:val="001D69CC"/>
    <w:rsid w:val="001D7499"/>
    <w:rsid w:val="001D76E1"/>
    <w:rsid w:val="001D7D4E"/>
    <w:rsid w:val="001E01EF"/>
    <w:rsid w:val="001E025D"/>
    <w:rsid w:val="001E0CF0"/>
    <w:rsid w:val="001E173E"/>
    <w:rsid w:val="001E24C0"/>
    <w:rsid w:val="001E28BA"/>
    <w:rsid w:val="001E2B5F"/>
    <w:rsid w:val="001E32D2"/>
    <w:rsid w:val="001E3911"/>
    <w:rsid w:val="001E3AB5"/>
    <w:rsid w:val="001E3DCC"/>
    <w:rsid w:val="001E3E29"/>
    <w:rsid w:val="001E45B6"/>
    <w:rsid w:val="001E4A34"/>
    <w:rsid w:val="001E4CF4"/>
    <w:rsid w:val="001E4EE7"/>
    <w:rsid w:val="001E5A39"/>
    <w:rsid w:val="001E5CAA"/>
    <w:rsid w:val="001E6788"/>
    <w:rsid w:val="001E67B7"/>
    <w:rsid w:val="001E69E8"/>
    <w:rsid w:val="001E6B5F"/>
    <w:rsid w:val="001E72E0"/>
    <w:rsid w:val="001E7410"/>
    <w:rsid w:val="001E74BB"/>
    <w:rsid w:val="001E7887"/>
    <w:rsid w:val="001E7D9A"/>
    <w:rsid w:val="001F0484"/>
    <w:rsid w:val="001F086C"/>
    <w:rsid w:val="001F0ECF"/>
    <w:rsid w:val="001F12F0"/>
    <w:rsid w:val="001F1A73"/>
    <w:rsid w:val="001F1E01"/>
    <w:rsid w:val="001F2B1E"/>
    <w:rsid w:val="001F5E83"/>
    <w:rsid w:val="001F6917"/>
    <w:rsid w:val="001F6E68"/>
    <w:rsid w:val="001F7761"/>
    <w:rsid w:val="001F7AFE"/>
    <w:rsid w:val="001F7B25"/>
    <w:rsid w:val="001F7CD6"/>
    <w:rsid w:val="0020172B"/>
    <w:rsid w:val="002018F1"/>
    <w:rsid w:val="00201AC4"/>
    <w:rsid w:val="0020230A"/>
    <w:rsid w:val="00202533"/>
    <w:rsid w:val="002032AC"/>
    <w:rsid w:val="002037E4"/>
    <w:rsid w:val="002037E9"/>
    <w:rsid w:val="002045EE"/>
    <w:rsid w:val="00204DF8"/>
    <w:rsid w:val="0020522E"/>
    <w:rsid w:val="002054EC"/>
    <w:rsid w:val="002057D5"/>
    <w:rsid w:val="002058D6"/>
    <w:rsid w:val="0020789B"/>
    <w:rsid w:val="00207D6B"/>
    <w:rsid w:val="00207EAE"/>
    <w:rsid w:val="00207FD4"/>
    <w:rsid w:val="002103D4"/>
    <w:rsid w:val="00210665"/>
    <w:rsid w:val="00210A6A"/>
    <w:rsid w:val="00211FAD"/>
    <w:rsid w:val="00212181"/>
    <w:rsid w:val="00212580"/>
    <w:rsid w:val="00213639"/>
    <w:rsid w:val="00214632"/>
    <w:rsid w:val="00214753"/>
    <w:rsid w:val="0021534D"/>
    <w:rsid w:val="002153E2"/>
    <w:rsid w:val="00215A52"/>
    <w:rsid w:val="00215D11"/>
    <w:rsid w:val="00216ABB"/>
    <w:rsid w:val="00216DD8"/>
    <w:rsid w:val="00217451"/>
    <w:rsid w:val="002219F7"/>
    <w:rsid w:val="00222B71"/>
    <w:rsid w:val="00222F3E"/>
    <w:rsid w:val="0022345B"/>
    <w:rsid w:val="00223D2F"/>
    <w:rsid w:val="002247AB"/>
    <w:rsid w:val="00225159"/>
    <w:rsid w:val="00226823"/>
    <w:rsid w:val="00227A1F"/>
    <w:rsid w:val="00230167"/>
    <w:rsid w:val="00230A31"/>
    <w:rsid w:val="00231065"/>
    <w:rsid w:val="00231509"/>
    <w:rsid w:val="00231EE8"/>
    <w:rsid w:val="00231FA2"/>
    <w:rsid w:val="002322C5"/>
    <w:rsid w:val="00232866"/>
    <w:rsid w:val="00234D04"/>
    <w:rsid w:val="00234D8E"/>
    <w:rsid w:val="00235523"/>
    <w:rsid w:val="002368E0"/>
    <w:rsid w:val="002371E9"/>
    <w:rsid w:val="00237D2A"/>
    <w:rsid w:val="00237FBB"/>
    <w:rsid w:val="002405F4"/>
    <w:rsid w:val="00240B46"/>
    <w:rsid w:val="00240D64"/>
    <w:rsid w:val="00240F27"/>
    <w:rsid w:val="00241C03"/>
    <w:rsid w:val="00241D41"/>
    <w:rsid w:val="002422A6"/>
    <w:rsid w:val="002422BA"/>
    <w:rsid w:val="00242A98"/>
    <w:rsid w:val="002432AB"/>
    <w:rsid w:val="00244082"/>
    <w:rsid w:val="0024427F"/>
    <w:rsid w:val="00244B82"/>
    <w:rsid w:val="00244BD2"/>
    <w:rsid w:val="002454DE"/>
    <w:rsid w:val="00246730"/>
    <w:rsid w:val="0024683F"/>
    <w:rsid w:val="00246907"/>
    <w:rsid w:val="00247E1E"/>
    <w:rsid w:val="0025029E"/>
    <w:rsid w:val="00251173"/>
    <w:rsid w:val="00251B35"/>
    <w:rsid w:val="002523C8"/>
    <w:rsid w:val="002526A0"/>
    <w:rsid w:val="002526C7"/>
    <w:rsid w:val="002527E5"/>
    <w:rsid w:val="00252A5C"/>
    <w:rsid w:val="00252D8A"/>
    <w:rsid w:val="00253753"/>
    <w:rsid w:val="00255329"/>
    <w:rsid w:val="00255511"/>
    <w:rsid w:val="002559E1"/>
    <w:rsid w:val="002560F1"/>
    <w:rsid w:val="00256350"/>
    <w:rsid w:val="00257549"/>
    <w:rsid w:val="0026059C"/>
    <w:rsid w:val="00260FA7"/>
    <w:rsid w:val="00261C13"/>
    <w:rsid w:val="00261D84"/>
    <w:rsid w:val="00262381"/>
    <w:rsid w:val="00262BD5"/>
    <w:rsid w:val="00263487"/>
    <w:rsid w:val="002634B7"/>
    <w:rsid w:val="00263E08"/>
    <w:rsid w:val="00264AE9"/>
    <w:rsid w:val="002662E9"/>
    <w:rsid w:val="00266503"/>
    <w:rsid w:val="002665DB"/>
    <w:rsid w:val="00266714"/>
    <w:rsid w:val="00266DFB"/>
    <w:rsid w:val="00267095"/>
    <w:rsid w:val="0026718E"/>
    <w:rsid w:val="002675F8"/>
    <w:rsid w:val="00267848"/>
    <w:rsid w:val="0026784C"/>
    <w:rsid w:val="00267B57"/>
    <w:rsid w:val="00267DF1"/>
    <w:rsid w:val="00267FAC"/>
    <w:rsid w:val="002701F3"/>
    <w:rsid w:val="0027091C"/>
    <w:rsid w:val="002713FE"/>
    <w:rsid w:val="00271CA5"/>
    <w:rsid w:val="00271DE1"/>
    <w:rsid w:val="00272ACA"/>
    <w:rsid w:val="0027329E"/>
    <w:rsid w:val="00273C58"/>
    <w:rsid w:val="00273F42"/>
    <w:rsid w:val="0027502B"/>
    <w:rsid w:val="002755FF"/>
    <w:rsid w:val="00275E09"/>
    <w:rsid w:val="002765CE"/>
    <w:rsid w:val="002775CD"/>
    <w:rsid w:val="00277D99"/>
    <w:rsid w:val="00277EB9"/>
    <w:rsid w:val="00281100"/>
    <w:rsid w:val="002812C4"/>
    <w:rsid w:val="00281EA1"/>
    <w:rsid w:val="0028236C"/>
    <w:rsid w:val="00282417"/>
    <w:rsid w:val="00282F30"/>
    <w:rsid w:val="002832A5"/>
    <w:rsid w:val="00283D10"/>
    <w:rsid w:val="00285424"/>
    <w:rsid w:val="00286430"/>
    <w:rsid w:val="0028714A"/>
    <w:rsid w:val="00287284"/>
    <w:rsid w:val="00287589"/>
    <w:rsid w:val="002875D5"/>
    <w:rsid w:val="0028761B"/>
    <w:rsid w:val="00287AB3"/>
    <w:rsid w:val="002910BA"/>
    <w:rsid w:val="0029177A"/>
    <w:rsid w:val="00291F26"/>
    <w:rsid w:val="002920AF"/>
    <w:rsid w:val="00292158"/>
    <w:rsid w:val="00292372"/>
    <w:rsid w:val="002924D3"/>
    <w:rsid w:val="00292ACD"/>
    <w:rsid w:val="002930FC"/>
    <w:rsid w:val="00293399"/>
    <w:rsid w:val="0029362D"/>
    <w:rsid w:val="002941F6"/>
    <w:rsid w:val="002948A3"/>
    <w:rsid w:val="002949B4"/>
    <w:rsid w:val="00295249"/>
    <w:rsid w:val="002953CE"/>
    <w:rsid w:val="00295C80"/>
    <w:rsid w:val="00295EAD"/>
    <w:rsid w:val="0029633F"/>
    <w:rsid w:val="00296762"/>
    <w:rsid w:val="00296B78"/>
    <w:rsid w:val="00297077"/>
    <w:rsid w:val="002970E5"/>
    <w:rsid w:val="00297247"/>
    <w:rsid w:val="002A01C1"/>
    <w:rsid w:val="002A0495"/>
    <w:rsid w:val="002A0C73"/>
    <w:rsid w:val="002A12F7"/>
    <w:rsid w:val="002A26D2"/>
    <w:rsid w:val="002A2EB3"/>
    <w:rsid w:val="002A3935"/>
    <w:rsid w:val="002A3A98"/>
    <w:rsid w:val="002A3F9E"/>
    <w:rsid w:val="002A4600"/>
    <w:rsid w:val="002A46EB"/>
    <w:rsid w:val="002A4CF5"/>
    <w:rsid w:val="002A528D"/>
    <w:rsid w:val="002A5313"/>
    <w:rsid w:val="002A6677"/>
    <w:rsid w:val="002A6E57"/>
    <w:rsid w:val="002A72C6"/>
    <w:rsid w:val="002A76F1"/>
    <w:rsid w:val="002A78DE"/>
    <w:rsid w:val="002B027E"/>
    <w:rsid w:val="002B2022"/>
    <w:rsid w:val="002B2098"/>
    <w:rsid w:val="002B209A"/>
    <w:rsid w:val="002B29E9"/>
    <w:rsid w:val="002B393A"/>
    <w:rsid w:val="002B4711"/>
    <w:rsid w:val="002B5ADB"/>
    <w:rsid w:val="002B5AEC"/>
    <w:rsid w:val="002B74B9"/>
    <w:rsid w:val="002B79E6"/>
    <w:rsid w:val="002B7E9E"/>
    <w:rsid w:val="002B7F10"/>
    <w:rsid w:val="002C0428"/>
    <w:rsid w:val="002C16C1"/>
    <w:rsid w:val="002C209D"/>
    <w:rsid w:val="002C222B"/>
    <w:rsid w:val="002C27F4"/>
    <w:rsid w:val="002C29F3"/>
    <w:rsid w:val="002C2DB9"/>
    <w:rsid w:val="002C3616"/>
    <w:rsid w:val="002C36EA"/>
    <w:rsid w:val="002C3A8B"/>
    <w:rsid w:val="002C3ACD"/>
    <w:rsid w:val="002C3E71"/>
    <w:rsid w:val="002C3EDD"/>
    <w:rsid w:val="002C4DBB"/>
    <w:rsid w:val="002C4E2E"/>
    <w:rsid w:val="002C50C1"/>
    <w:rsid w:val="002D0643"/>
    <w:rsid w:val="002D17F9"/>
    <w:rsid w:val="002D2AB3"/>
    <w:rsid w:val="002D2DC8"/>
    <w:rsid w:val="002D2EFE"/>
    <w:rsid w:val="002D35A4"/>
    <w:rsid w:val="002D3998"/>
    <w:rsid w:val="002D4E16"/>
    <w:rsid w:val="002D5337"/>
    <w:rsid w:val="002D54B8"/>
    <w:rsid w:val="002D56EF"/>
    <w:rsid w:val="002D5B1A"/>
    <w:rsid w:val="002D63BE"/>
    <w:rsid w:val="002D655F"/>
    <w:rsid w:val="002E0DD2"/>
    <w:rsid w:val="002E1C87"/>
    <w:rsid w:val="002E27D7"/>
    <w:rsid w:val="002E320A"/>
    <w:rsid w:val="002E372E"/>
    <w:rsid w:val="002E3E2B"/>
    <w:rsid w:val="002E3F01"/>
    <w:rsid w:val="002E5050"/>
    <w:rsid w:val="002E5379"/>
    <w:rsid w:val="002E6CB8"/>
    <w:rsid w:val="002F003C"/>
    <w:rsid w:val="002F0327"/>
    <w:rsid w:val="002F1AF0"/>
    <w:rsid w:val="002F1B66"/>
    <w:rsid w:val="002F2470"/>
    <w:rsid w:val="002F27CA"/>
    <w:rsid w:val="002F2D13"/>
    <w:rsid w:val="002F3057"/>
    <w:rsid w:val="002F328A"/>
    <w:rsid w:val="002F3664"/>
    <w:rsid w:val="002F3D8B"/>
    <w:rsid w:val="002F4798"/>
    <w:rsid w:val="002F575A"/>
    <w:rsid w:val="002F58B9"/>
    <w:rsid w:val="002F5BBE"/>
    <w:rsid w:val="002F6501"/>
    <w:rsid w:val="002F6A2C"/>
    <w:rsid w:val="002F6B34"/>
    <w:rsid w:val="002F74E8"/>
    <w:rsid w:val="002F7A4A"/>
    <w:rsid w:val="0030097A"/>
    <w:rsid w:val="00301C11"/>
    <w:rsid w:val="003025EB"/>
    <w:rsid w:val="00302821"/>
    <w:rsid w:val="00302A5F"/>
    <w:rsid w:val="00302AAA"/>
    <w:rsid w:val="003037F9"/>
    <w:rsid w:val="00304955"/>
    <w:rsid w:val="00305169"/>
    <w:rsid w:val="00305800"/>
    <w:rsid w:val="00306396"/>
    <w:rsid w:val="00306FEC"/>
    <w:rsid w:val="00307B2D"/>
    <w:rsid w:val="00310018"/>
    <w:rsid w:val="00310099"/>
    <w:rsid w:val="00310435"/>
    <w:rsid w:val="00310A0C"/>
    <w:rsid w:val="00311546"/>
    <w:rsid w:val="0031157F"/>
    <w:rsid w:val="003115AB"/>
    <w:rsid w:val="0031160D"/>
    <w:rsid w:val="003125F0"/>
    <w:rsid w:val="00312A3A"/>
    <w:rsid w:val="00312D8B"/>
    <w:rsid w:val="0031305B"/>
    <w:rsid w:val="00313157"/>
    <w:rsid w:val="00313C67"/>
    <w:rsid w:val="00313D84"/>
    <w:rsid w:val="003146E2"/>
    <w:rsid w:val="00314D0F"/>
    <w:rsid w:val="00316021"/>
    <w:rsid w:val="003163A0"/>
    <w:rsid w:val="003164E0"/>
    <w:rsid w:val="00316603"/>
    <w:rsid w:val="00317392"/>
    <w:rsid w:val="00317E36"/>
    <w:rsid w:val="00321573"/>
    <w:rsid w:val="0032161A"/>
    <w:rsid w:val="00321EE1"/>
    <w:rsid w:val="00323633"/>
    <w:rsid w:val="003244C0"/>
    <w:rsid w:val="00324509"/>
    <w:rsid w:val="0032462A"/>
    <w:rsid w:val="00324C5E"/>
    <w:rsid w:val="00324ED8"/>
    <w:rsid w:val="003255F5"/>
    <w:rsid w:val="00325800"/>
    <w:rsid w:val="00325E42"/>
    <w:rsid w:val="00326443"/>
    <w:rsid w:val="0032662E"/>
    <w:rsid w:val="00326BED"/>
    <w:rsid w:val="003274D8"/>
    <w:rsid w:val="00330188"/>
    <w:rsid w:val="0033077E"/>
    <w:rsid w:val="0033086C"/>
    <w:rsid w:val="00330A7C"/>
    <w:rsid w:val="00331853"/>
    <w:rsid w:val="00331CF9"/>
    <w:rsid w:val="00331DAD"/>
    <w:rsid w:val="00332016"/>
    <w:rsid w:val="003323AB"/>
    <w:rsid w:val="00332B39"/>
    <w:rsid w:val="003331A8"/>
    <w:rsid w:val="0033398D"/>
    <w:rsid w:val="003339DA"/>
    <w:rsid w:val="003340DB"/>
    <w:rsid w:val="0033486E"/>
    <w:rsid w:val="00335523"/>
    <w:rsid w:val="00335CB5"/>
    <w:rsid w:val="003365DB"/>
    <w:rsid w:val="00337D69"/>
    <w:rsid w:val="0034031D"/>
    <w:rsid w:val="0034042E"/>
    <w:rsid w:val="00340745"/>
    <w:rsid w:val="00340CDC"/>
    <w:rsid w:val="00340F10"/>
    <w:rsid w:val="00341523"/>
    <w:rsid w:val="00342544"/>
    <w:rsid w:val="00343030"/>
    <w:rsid w:val="003449CA"/>
    <w:rsid w:val="00344A0C"/>
    <w:rsid w:val="00344B5E"/>
    <w:rsid w:val="00344F40"/>
    <w:rsid w:val="00344FC8"/>
    <w:rsid w:val="0034507C"/>
    <w:rsid w:val="00345CA8"/>
    <w:rsid w:val="00346398"/>
    <w:rsid w:val="00346797"/>
    <w:rsid w:val="0034768A"/>
    <w:rsid w:val="00350481"/>
    <w:rsid w:val="0035103C"/>
    <w:rsid w:val="0035119B"/>
    <w:rsid w:val="003519E1"/>
    <w:rsid w:val="003523E2"/>
    <w:rsid w:val="0035258D"/>
    <w:rsid w:val="00352B3B"/>
    <w:rsid w:val="003530B6"/>
    <w:rsid w:val="003542E5"/>
    <w:rsid w:val="003545DD"/>
    <w:rsid w:val="0035487F"/>
    <w:rsid w:val="00354950"/>
    <w:rsid w:val="00355228"/>
    <w:rsid w:val="003555D1"/>
    <w:rsid w:val="00355640"/>
    <w:rsid w:val="003557AE"/>
    <w:rsid w:val="00355CF0"/>
    <w:rsid w:val="00357472"/>
    <w:rsid w:val="003579B9"/>
    <w:rsid w:val="003607D7"/>
    <w:rsid w:val="00360D26"/>
    <w:rsid w:val="00360F4A"/>
    <w:rsid w:val="0036102C"/>
    <w:rsid w:val="003612C4"/>
    <w:rsid w:val="003623EA"/>
    <w:rsid w:val="00363A09"/>
    <w:rsid w:val="0036422F"/>
    <w:rsid w:val="003661B7"/>
    <w:rsid w:val="00366535"/>
    <w:rsid w:val="0036724A"/>
    <w:rsid w:val="00370547"/>
    <w:rsid w:val="00370668"/>
    <w:rsid w:val="00371081"/>
    <w:rsid w:val="003717C3"/>
    <w:rsid w:val="003725AE"/>
    <w:rsid w:val="003726DF"/>
    <w:rsid w:val="0037335A"/>
    <w:rsid w:val="003733E2"/>
    <w:rsid w:val="00373750"/>
    <w:rsid w:val="003746ED"/>
    <w:rsid w:val="003749F3"/>
    <w:rsid w:val="00374DB3"/>
    <w:rsid w:val="00375BA0"/>
    <w:rsid w:val="003772BC"/>
    <w:rsid w:val="003774B0"/>
    <w:rsid w:val="003778BC"/>
    <w:rsid w:val="00380827"/>
    <w:rsid w:val="003809C9"/>
    <w:rsid w:val="00380A96"/>
    <w:rsid w:val="00380ECE"/>
    <w:rsid w:val="00381F3C"/>
    <w:rsid w:val="00382F08"/>
    <w:rsid w:val="00383022"/>
    <w:rsid w:val="003838A6"/>
    <w:rsid w:val="00383E64"/>
    <w:rsid w:val="003842ED"/>
    <w:rsid w:val="00384D66"/>
    <w:rsid w:val="003854A6"/>
    <w:rsid w:val="0038587B"/>
    <w:rsid w:val="00385BC7"/>
    <w:rsid w:val="00386F35"/>
    <w:rsid w:val="00386F71"/>
    <w:rsid w:val="003870CA"/>
    <w:rsid w:val="00387E3F"/>
    <w:rsid w:val="00390363"/>
    <w:rsid w:val="00391076"/>
    <w:rsid w:val="00391AC4"/>
    <w:rsid w:val="003936F0"/>
    <w:rsid w:val="00393BF4"/>
    <w:rsid w:val="00394DC9"/>
    <w:rsid w:val="0039576F"/>
    <w:rsid w:val="00395BAD"/>
    <w:rsid w:val="003962B6"/>
    <w:rsid w:val="003968D7"/>
    <w:rsid w:val="003A032E"/>
    <w:rsid w:val="003A0445"/>
    <w:rsid w:val="003A078C"/>
    <w:rsid w:val="003A0CF7"/>
    <w:rsid w:val="003A11D4"/>
    <w:rsid w:val="003A25CC"/>
    <w:rsid w:val="003A3370"/>
    <w:rsid w:val="003A338F"/>
    <w:rsid w:val="003A3D63"/>
    <w:rsid w:val="003A4580"/>
    <w:rsid w:val="003A5BAC"/>
    <w:rsid w:val="003A5C27"/>
    <w:rsid w:val="003A5DE0"/>
    <w:rsid w:val="003A687B"/>
    <w:rsid w:val="003A70B9"/>
    <w:rsid w:val="003A71AA"/>
    <w:rsid w:val="003A7857"/>
    <w:rsid w:val="003A78E5"/>
    <w:rsid w:val="003B06C6"/>
    <w:rsid w:val="003B254A"/>
    <w:rsid w:val="003B2C8F"/>
    <w:rsid w:val="003B30D5"/>
    <w:rsid w:val="003B3C04"/>
    <w:rsid w:val="003B3DCE"/>
    <w:rsid w:val="003B3E71"/>
    <w:rsid w:val="003B4326"/>
    <w:rsid w:val="003B455A"/>
    <w:rsid w:val="003B4C0E"/>
    <w:rsid w:val="003B4DE2"/>
    <w:rsid w:val="003B4FA3"/>
    <w:rsid w:val="003B5022"/>
    <w:rsid w:val="003B5AF8"/>
    <w:rsid w:val="003B64C3"/>
    <w:rsid w:val="003B665C"/>
    <w:rsid w:val="003B6A5B"/>
    <w:rsid w:val="003B7541"/>
    <w:rsid w:val="003B7644"/>
    <w:rsid w:val="003B78DC"/>
    <w:rsid w:val="003C0457"/>
    <w:rsid w:val="003C0671"/>
    <w:rsid w:val="003C0890"/>
    <w:rsid w:val="003C0E03"/>
    <w:rsid w:val="003C19EE"/>
    <w:rsid w:val="003C244B"/>
    <w:rsid w:val="003C2B03"/>
    <w:rsid w:val="003C2C86"/>
    <w:rsid w:val="003C2DDE"/>
    <w:rsid w:val="003C2E29"/>
    <w:rsid w:val="003C3153"/>
    <w:rsid w:val="003C4567"/>
    <w:rsid w:val="003C4F2E"/>
    <w:rsid w:val="003C57B7"/>
    <w:rsid w:val="003C5A3D"/>
    <w:rsid w:val="003C5C83"/>
    <w:rsid w:val="003C5CAB"/>
    <w:rsid w:val="003C5E34"/>
    <w:rsid w:val="003C60C7"/>
    <w:rsid w:val="003C69EE"/>
    <w:rsid w:val="003C6A94"/>
    <w:rsid w:val="003C6C67"/>
    <w:rsid w:val="003C6DF3"/>
    <w:rsid w:val="003C7775"/>
    <w:rsid w:val="003C7EFC"/>
    <w:rsid w:val="003C7F6A"/>
    <w:rsid w:val="003D040E"/>
    <w:rsid w:val="003D1F8D"/>
    <w:rsid w:val="003D2BF5"/>
    <w:rsid w:val="003D37D3"/>
    <w:rsid w:val="003D3FB9"/>
    <w:rsid w:val="003D45B0"/>
    <w:rsid w:val="003D538A"/>
    <w:rsid w:val="003D5724"/>
    <w:rsid w:val="003D5808"/>
    <w:rsid w:val="003D5B38"/>
    <w:rsid w:val="003D654A"/>
    <w:rsid w:val="003D66CA"/>
    <w:rsid w:val="003D6DA7"/>
    <w:rsid w:val="003E000D"/>
    <w:rsid w:val="003E0049"/>
    <w:rsid w:val="003E0112"/>
    <w:rsid w:val="003E0A09"/>
    <w:rsid w:val="003E0A9D"/>
    <w:rsid w:val="003E0F58"/>
    <w:rsid w:val="003E0F77"/>
    <w:rsid w:val="003E2438"/>
    <w:rsid w:val="003E270E"/>
    <w:rsid w:val="003E2BC7"/>
    <w:rsid w:val="003E2C45"/>
    <w:rsid w:val="003E329A"/>
    <w:rsid w:val="003E330B"/>
    <w:rsid w:val="003E3A82"/>
    <w:rsid w:val="003E3E50"/>
    <w:rsid w:val="003E3EDD"/>
    <w:rsid w:val="003E53D8"/>
    <w:rsid w:val="003E54A2"/>
    <w:rsid w:val="003E5B6F"/>
    <w:rsid w:val="003E729E"/>
    <w:rsid w:val="003E7F4E"/>
    <w:rsid w:val="003E7F5D"/>
    <w:rsid w:val="003F04C9"/>
    <w:rsid w:val="003F16F7"/>
    <w:rsid w:val="003F1F8C"/>
    <w:rsid w:val="003F2748"/>
    <w:rsid w:val="003F2C11"/>
    <w:rsid w:val="003F3962"/>
    <w:rsid w:val="003F3E4B"/>
    <w:rsid w:val="003F43AA"/>
    <w:rsid w:val="003F4796"/>
    <w:rsid w:val="003F4DD4"/>
    <w:rsid w:val="003F5C98"/>
    <w:rsid w:val="003F6193"/>
    <w:rsid w:val="003F6480"/>
    <w:rsid w:val="003F7E38"/>
    <w:rsid w:val="004004E6"/>
    <w:rsid w:val="00400881"/>
    <w:rsid w:val="004013D7"/>
    <w:rsid w:val="00403314"/>
    <w:rsid w:val="004040D0"/>
    <w:rsid w:val="00404286"/>
    <w:rsid w:val="00404298"/>
    <w:rsid w:val="004042BC"/>
    <w:rsid w:val="00405010"/>
    <w:rsid w:val="004055F0"/>
    <w:rsid w:val="004060E6"/>
    <w:rsid w:val="00407D49"/>
    <w:rsid w:val="00410163"/>
    <w:rsid w:val="004110C4"/>
    <w:rsid w:val="00411806"/>
    <w:rsid w:val="00412807"/>
    <w:rsid w:val="00412F21"/>
    <w:rsid w:val="00414460"/>
    <w:rsid w:val="00415B36"/>
    <w:rsid w:val="00415DD4"/>
    <w:rsid w:val="00416127"/>
    <w:rsid w:val="004172FE"/>
    <w:rsid w:val="0041741D"/>
    <w:rsid w:val="0041747D"/>
    <w:rsid w:val="00417AAC"/>
    <w:rsid w:val="00417AEE"/>
    <w:rsid w:val="00417CD8"/>
    <w:rsid w:val="00420119"/>
    <w:rsid w:val="004205D1"/>
    <w:rsid w:val="004216D6"/>
    <w:rsid w:val="004225EF"/>
    <w:rsid w:val="00423812"/>
    <w:rsid w:val="004243A0"/>
    <w:rsid w:val="00424553"/>
    <w:rsid w:val="00424586"/>
    <w:rsid w:val="00424599"/>
    <w:rsid w:val="00424E3C"/>
    <w:rsid w:val="004258E0"/>
    <w:rsid w:val="00425E89"/>
    <w:rsid w:val="00426622"/>
    <w:rsid w:val="004307C3"/>
    <w:rsid w:val="004308E5"/>
    <w:rsid w:val="00431DFC"/>
    <w:rsid w:val="00431E43"/>
    <w:rsid w:val="0043257A"/>
    <w:rsid w:val="00434087"/>
    <w:rsid w:val="00434167"/>
    <w:rsid w:val="004344DA"/>
    <w:rsid w:val="00434ABD"/>
    <w:rsid w:val="00434B97"/>
    <w:rsid w:val="00435088"/>
    <w:rsid w:val="004358BE"/>
    <w:rsid w:val="00435ABF"/>
    <w:rsid w:val="00436403"/>
    <w:rsid w:val="004366DB"/>
    <w:rsid w:val="00436BDE"/>
    <w:rsid w:val="004371EC"/>
    <w:rsid w:val="00437706"/>
    <w:rsid w:val="00437BD6"/>
    <w:rsid w:val="0044061D"/>
    <w:rsid w:val="004419D1"/>
    <w:rsid w:val="00441EBD"/>
    <w:rsid w:val="004422AB"/>
    <w:rsid w:val="00443DF1"/>
    <w:rsid w:val="00444507"/>
    <w:rsid w:val="00444E06"/>
    <w:rsid w:val="00445740"/>
    <w:rsid w:val="00445B20"/>
    <w:rsid w:val="00446024"/>
    <w:rsid w:val="00446E55"/>
    <w:rsid w:val="004471BA"/>
    <w:rsid w:val="00447399"/>
    <w:rsid w:val="00447818"/>
    <w:rsid w:val="00447D3E"/>
    <w:rsid w:val="004504DC"/>
    <w:rsid w:val="004505A6"/>
    <w:rsid w:val="00450C1D"/>
    <w:rsid w:val="00451130"/>
    <w:rsid w:val="004524D5"/>
    <w:rsid w:val="00452A7E"/>
    <w:rsid w:val="00452B7A"/>
    <w:rsid w:val="004532E6"/>
    <w:rsid w:val="00453C2A"/>
    <w:rsid w:val="004542B1"/>
    <w:rsid w:val="00455386"/>
    <w:rsid w:val="00455D3B"/>
    <w:rsid w:val="0045640A"/>
    <w:rsid w:val="004564AC"/>
    <w:rsid w:val="00457184"/>
    <w:rsid w:val="00457B66"/>
    <w:rsid w:val="0046051E"/>
    <w:rsid w:val="00461624"/>
    <w:rsid w:val="004616C2"/>
    <w:rsid w:val="00461CA5"/>
    <w:rsid w:val="0046246E"/>
    <w:rsid w:val="004625D0"/>
    <w:rsid w:val="00463974"/>
    <w:rsid w:val="00464E64"/>
    <w:rsid w:val="00464E74"/>
    <w:rsid w:val="0046588C"/>
    <w:rsid w:val="00465E10"/>
    <w:rsid w:val="004671D4"/>
    <w:rsid w:val="00467529"/>
    <w:rsid w:val="0047047E"/>
    <w:rsid w:val="00470D47"/>
    <w:rsid w:val="00471544"/>
    <w:rsid w:val="0047161D"/>
    <w:rsid w:val="00472976"/>
    <w:rsid w:val="004735CD"/>
    <w:rsid w:val="00473E66"/>
    <w:rsid w:val="004746CC"/>
    <w:rsid w:val="004747F6"/>
    <w:rsid w:val="0047500F"/>
    <w:rsid w:val="004756F8"/>
    <w:rsid w:val="00475CD4"/>
    <w:rsid w:val="004763BF"/>
    <w:rsid w:val="00476C8F"/>
    <w:rsid w:val="00476D08"/>
    <w:rsid w:val="0047754B"/>
    <w:rsid w:val="004777BF"/>
    <w:rsid w:val="00477A2C"/>
    <w:rsid w:val="00477E94"/>
    <w:rsid w:val="00477EA7"/>
    <w:rsid w:val="004800D6"/>
    <w:rsid w:val="0048056E"/>
    <w:rsid w:val="00480DE1"/>
    <w:rsid w:val="004819A9"/>
    <w:rsid w:val="00481E8F"/>
    <w:rsid w:val="00482ED7"/>
    <w:rsid w:val="00484100"/>
    <w:rsid w:val="00484312"/>
    <w:rsid w:val="0048442A"/>
    <w:rsid w:val="00484CBF"/>
    <w:rsid w:val="00484F1E"/>
    <w:rsid w:val="004859AE"/>
    <w:rsid w:val="00485B35"/>
    <w:rsid w:val="004861BB"/>
    <w:rsid w:val="00486760"/>
    <w:rsid w:val="00487C52"/>
    <w:rsid w:val="00487F4F"/>
    <w:rsid w:val="00490893"/>
    <w:rsid w:val="00491132"/>
    <w:rsid w:val="0049180E"/>
    <w:rsid w:val="004918E5"/>
    <w:rsid w:val="00491DA1"/>
    <w:rsid w:val="004924EA"/>
    <w:rsid w:val="0049360B"/>
    <w:rsid w:val="00493E85"/>
    <w:rsid w:val="0049414D"/>
    <w:rsid w:val="004942F6"/>
    <w:rsid w:val="004946D8"/>
    <w:rsid w:val="0049615A"/>
    <w:rsid w:val="00496849"/>
    <w:rsid w:val="004974C1"/>
    <w:rsid w:val="00497F9C"/>
    <w:rsid w:val="004A13E1"/>
    <w:rsid w:val="004A1B04"/>
    <w:rsid w:val="004A2071"/>
    <w:rsid w:val="004A208D"/>
    <w:rsid w:val="004A24BD"/>
    <w:rsid w:val="004A285C"/>
    <w:rsid w:val="004A3DF6"/>
    <w:rsid w:val="004A43FE"/>
    <w:rsid w:val="004A44C6"/>
    <w:rsid w:val="004A454B"/>
    <w:rsid w:val="004A607A"/>
    <w:rsid w:val="004A6C0E"/>
    <w:rsid w:val="004A77D8"/>
    <w:rsid w:val="004A7C71"/>
    <w:rsid w:val="004A7D34"/>
    <w:rsid w:val="004B0196"/>
    <w:rsid w:val="004B0246"/>
    <w:rsid w:val="004B0449"/>
    <w:rsid w:val="004B0C04"/>
    <w:rsid w:val="004B0FAE"/>
    <w:rsid w:val="004B1107"/>
    <w:rsid w:val="004B16BF"/>
    <w:rsid w:val="004B3CAF"/>
    <w:rsid w:val="004B4422"/>
    <w:rsid w:val="004B4626"/>
    <w:rsid w:val="004B4B10"/>
    <w:rsid w:val="004B5052"/>
    <w:rsid w:val="004B53D0"/>
    <w:rsid w:val="004B5E0D"/>
    <w:rsid w:val="004B61FB"/>
    <w:rsid w:val="004B6E3B"/>
    <w:rsid w:val="004C0A70"/>
    <w:rsid w:val="004C1A10"/>
    <w:rsid w:val="004C2538"/>
    <w:rsid w:val="004C2539"/>
    <w:rsid w:val="004C271C"/>
    <w:rsid w:val="004C27BB"/>
    <w:rsid w:val="004C28F1"/>
    <w:rsid w:val="004C4326"/>
    <w:rsid w:val="004C4B03"/>
    <w:rsid w:val="004C4F9C"/>
    <w:rsid w:val="004C53A7"/>
    <w:rsid w:val="004C53DF"/>
    <w:rsid w:val="004C571E"/>
    <w:rsid w:val="004C5E4D"/>
    <w:rsid w:val="004C675B"/>
    <w:rsid w:val="004C6EC8"/>
    <w:rsid w:val="004C7264"/>
    <w:rsid w:val="004D00D6"/>
    <w:rsid w:val="004D0776"/>
    <w:rsid w:val="004D0E71"/>
    <w:rsid w:val="004D1289"/>
    <w:rsid w:val="004D2430"/>
    <w:rsid w:val="004D2845"/>
    <w:rsid w:val="004D2C4A"/>
    <w:rsid w:val="004D3069"/>
    <w:rsid w:val="004D326F"/>
    <w:rsid w:val="004D3859"/>
    <w:rsid w:val="004D3F93"/>
    <w:rsid w:val="004D6860"/>
    <w:rsid w:val="004D6EF2"/>
    <w:rsid w:val="004D75F1"/>
    <w:rsid w:val="004D782C"/>
    <w:rsid w:val="004E0A08"/>
    <w:rsid w:val="004E2703"/>
    <w:rsid w:val="004E2D41"/>
    <w:rsid w:val="004E33BD"/>
    <w:rsid w:val="004E362C"/>
    <w:rsid w:val="004E37D7"/>
    <w:rsid w:val="004E3F3F"/>
    <w:rsid w:val="004E45A3"/>
    <w:rsid w:val="004E52F3"/>
    <w:rsid w:val="004E56BC"/>
    <w:rsid w:val="004E671F"/>
    <w:rsid w:val="004E6785"/>
    <w:rsid w:val="004E7366"/>
    <w:rsid w:val="004E7B6F"/>
    <w:rsid w:val="004F00E6"/>
    <w:rsid w:val="004F0A6C"/>
    <w:rsid w:val="004F1039"/>
    <w:rsid w:val="004F2155"/>
    <w:rsid w:val="004F21DA"/>
    <w:rsid w:val="004F22D9"/>
    <w:rsid w:val="004F2502"/>
    <w:rsid w:val="004F2565"/>
    <w:rsid w:val="004F366B"/>
    <w:rsid w:val="004F3C2B"/>
    <w:rsid w:val="004F3CD2"/>
    <w:rsid w:val="004F3E6A"/>
    <w:rsid w:val="004F3F8C"/>
    <w:rsid w:val="004F415C"/>
    <w:rsid w:val="004F5B11"/>
    <w:rsid w:val="004F65C8"/>
    <w:rsid w:val="004F7758"/>
    <w:rsid w:val="004F78F6"/>
    <w:rsid w:val="00500440"/>
    <w:rsid w:val="005006D6"/>
    <w:rsid w:val="00500880"/>
    <w:rsid w:val="00502195"/>
    <w:rsid w:val="00502A4F"/>
    <w:rsid w:val="00503825"/>
    <w:rsid w:val="00503AEC"/>
    <w:rsid w:val="00503E46"/>
    <w:rsid w:val="00503EF5"/>
    <w:rsid w:val="00504284"/>
    <w:rsid w:val="005044BC"/>
    <w:rsid w:val="00504EDC"/>
    <w:rsid w:val="00505F46"/>
    <w:rsid w:val="0050651C"/>
    <w:rsid w:val="00506666"/>
    <w:rsid w:val="0050762C"/>
    <w:rsid w:val="005077C5"/>
    <w:rsid w:val="00511CDD"/>
    <w:rsid w:val="005120E3"/>
    <w:rsid w:val="005122BF"/>
    <w:rsid w:val="0051278D"/>
    <w:rsid w:val="005128C8"/>
    <w:rsid w:val="00512AB2"/>
    <w:rsid w:val="00512E14"/>
    <w:rsid w:val="00513306"/>
    <w:rsid w:val="005133FB"/>
    <w:rsid w:val="00513A6B"/>
    <w:rsid w:val="00514E54"/>
    <w:rsid w:val="00515D3F"/>
    <w:rsid w:val="00516017"/>
    <w:rsid w:val="00516401"/>
    <w:rsid w:val="00516F77"/>
    <w:rsid w:val="005171B8"/>
    <w:rsid w:val="005171EC"/>
    <w:rsid w:val="00517AF8"/>
    <w:rsid w:val="0052009A"/>
    <w:rsid w:val="00520B4D"/>
    <w:rsid w:val="00520C6F"/>
    <w:rsid w:val="00520C89"/>
    <w:rsid w:val="00520F58"/>
    <w:rsid w:val="00521535"/>
    <w:rsid w:val="00521650"/>
    <w:rsid w:val="005227E1"/>
    <w:rsid w:val="00522FC4"/>
    <w:rsid w:val="0052395B"/>
    <w:rsid w:val="00523DFB"/>
    <w:rsid w:val="005241A8"/>
    <w:rsid w:val="005243FC"/>
    <w:rsid w:val="005245AB"/>
    <w:rsid w:val="00525698"/>
    <w:rsid w:val="005260EA"/>
    <w:rsid w:val="00526886"/>
    <w:rsid w:val="0052693E"/>
    <w:rsid w:val="00526EF3"/>
    <w:rsid w:val="005270CA"/>
    <w:rsid w:val="00527152"/>
    <w:rsid w:val="0052751F"/>
    <w:rsid w:val="00527BF6"/>
    <w:rsid w:val="00527DD5"/>
    <w:rsid w:val="00527FAA"/>
    <w:rsid w:val="0053033A"/>
    <w:rsid w:val="005309A1"/>
    <w:rsid w:val="00531218"/>
    <w:rsid w:val="00531D2B"/>
    <w:rsid w:val="00532020"/>
    <w:rsid w:val="00532044"/>
    <w:rsid w:val="00532087"/>
    <w:rsid w:val="00533142"/>
    <w:rsid w:val="00533592"/>
    <w:rsid w:val="00534255"/>
    <w:rsid w:val="00535B00"/>
    <w:rsid w:val="00535E04"/>
    <w:rsid w:val="00536654"/>
    <w:rsid w:val="00536DD3"/>
    <w:rsid w:val="00537083"/>
    <w:rsid w:val="00537133"/>
    <w:rsid w:val="00537D43"/>
    <w:rsid w:val="00540409"/>
    <w:rsid w:val="00540A1D"/>
    <w:rsid w:val="00541532"/>
    <w:rsid w:val="00541877"/>
    <w:rsid w:val="0054327B"/>
    <w:rsid w:val="005432FE"/>
    <w:rsid w:val="00543B13"/>
    <w:rsid w:val="00544595"/>
    <w:rsid w:val="00544CE3"/>
    <w:rsid w:val="00544F47"/>
    <w:rsid w:val="005452D9"/>
    <w:rsid w:val="00545722"/>
    <w:rsid w:val="00546449"/>
    <w:rsid w:val="00546582"/>
    <w:rsid w:val="0054680C"/>
    <w:rsid w:val="00546AE7"/>
    <w:rsid w:val="00547862"/>
    <w:rsid w:val="005502DC"/>
    <w:rsid w:val="00550668"/>
    <w:rsid w:val="00550CD1"/>
    <w:rsid w:val="00551536"/>
    <w:rsid w:val="005523FF"/>
    <w:rsid w:val="005524FE"/>
    <w:rsid w:val="005527CA"/>
    <w:rsid w:val="00553067"/>
    <w:rsid w:val="00553BE1"/>
    <w:rsid w:val="0055420B"/>
    <w:rsid w:val="00555574"/>
    <w:rsid w:val="0055561A"/>
    <w:rsid w:val="00555EE6"/>
    <w:rsid w:val="00555F1F"/>
    <w:rsid w:val="0055625D"/>
    <w:rsid w:val="00556406"/>
    <w:rsid w:val="0056004A"/>
    <w:rsid w:val="005603BC"/>
    <w:rsid w:val="00560B7C"/>
    <w:rsid w:val="00560C1B"/>
    <w:rsid w:val="00560EF0"/>
    <w:rsid w:val="005611B8"/>
    <w:rsid w:val="00561714"/>
    <w:rsid w:val="005621B5"/>
    <w:rsid w:val="0056222D"/>
    <w:rsid w:val="005641B4"/>
    <w:rsid w:val="00565137"/>
    <w:rsid w:val="005657E8"/>
    <w:rsid w:val="00566161"/>
    <w:rsid w:val="0056640D"/>
    <w:rsid w:val="0056649B"/>
    <w:rsid w:val="005665DF"/>
    <w:rsid w:val="005668C3"/>
    <w:rsid w:val="0056739B"/>
    <w:rsid w:val="0056778A"/>
    <w:rsid w:val="00567EDF"/>
    <w:rsid w:val="00570DBF"/>
    <w:rsid w:val="00570DDE"/>
    <w:rsid w:val="005720B7"/>
    <w:rsid w:val="005720EE"/>
    <w:rsid w:val="00572B24"/>
    <w:rsid w:val="00573462"/>
    <w:rsid w:val="00573DF3"/>
    <w:rsid w:val="00573F3D"/>
    <w:rsid w:val="00574A8F"/>
    <w:rsid w:val="005750F5"/>
    <w:rsid w:val="00576017"/>
    <w:rsid w:val="005762B5"/>
    <w:rsid w:val="00576EA4"/>
    <w:rsid w:val="005771DD"/>
    <w:rsid w:val="00580411"/>
    <w:rsid w:val="0058063E"/>
    <w:rsid w:val="0058072B"/>
    <w:rsid w:val="00581486"/>
    <w:rsid w:val="00581BEF"/>
    <w:rsid w:val="00581E33"/>
    <w:rsid w:val="00581F70"/>
    <w:rsid w:val="005827E6"/>
    <w:rsid w:val="00582B04"/>
    <w:rsid w:val="00582D09"/>
    <w:rsid w:val="00582FBC"/>
    <w:rsid w:val="00583EAF"/>
    <w:rsid w:val="005845E5"/>
    <w:rsid w:val="00584C85"/>
    <w:rsid w:val="00584D0D"/>
    <w:rsid w:val="005850E9"/>
    <w:rsid w:val="00585EBB"/>
    <w:rsid w:val="005868EF"/>
    <w:rsid w:val="00586BCA"/>
    <w:rsid w:val="00590321"/>
    <w:rsid w:val="005904BC"/>
    <w:rsid w:val="005909DE"/>
    <w:rsid w:val="00590EB8"/>
    <w:rsid w:val="005917EC"/>
    <w:rsid w:val="00591933"/>
    <w:rsid w:val="00591ACC"/>
    <w:rsid w:val="00591B1B"/>
    <w:rsid w:val="005927CA"/>
    <w:rsid w:val="0059376C"/>
    <w:rsid w:val="005948B9"/>
    <w:rsid w:val="00595845"/>
    <w:rsid w:val="005959CD"/>
    <w:rsid w:val="00596193"/>
    <w:rsid w:val="005966B9"/>
    <w:rsid w:val="00596A81"/>
    <w:rsid w:val="00596B26"/>
    <w:rsid w:val="00597808"/>
    <w:rsid w:val="00597E53"/>
    <w:rsid w:val="005A0647"/>
    <w:rsid w:val="005A191F"/>
    <w:rsid w:val="005A1EFE"/>
    <w:rsid w:val="005A29F1"/>
    <w:rsid w:val="005A2A2A"/>
    <w:rsid w:val="005A2CF6"/>
    <w:rsid w:val="005A35F6"/>
    <w:rsid w:val="005A3688"/>
    <w:rsid w:val="005A3A90"/>
    <w:rsid w:val="005A3C27"/>
    <w:rsid w:val="005A3DC7"/>
    <w:rsid w:val="005A3F8E"/>
    <w:rsid w:val="005A42C1"/>
    <w:rsid w:val="005A4C9A"/>
    <w:rsid w:val="005A5149"/>
    <w:rsid w:val="005A556B"/>
    <w:rsid w:val="005A59A5"/>
    <w:rsid w:val="005A63DA"/>
    <w:rsid w:val="005A642E"/>
    <w:rsid w:val="005A70BE"/>
    <w:rsid w:val="005A7291"/>
    <w:rsid w:val="005A7506"/>
    <w:rsid w:val="005B0456"/>
    <w:rsid w:val="005B0C64"/>
    <w:rsid w:val="005B113C"/>
    <w:rsid w:val="005B1155"/>
    <w:rsid w:val="005B1315"/>
    <w:rsid w:val="005B1D47"/>
    <w:rsid w:val="005B2733"/>
    <w:rsid w:val="005B2790"/>
    <w:rsid w:val="005B325D"/>
    <w:rsid w:val="005B36F9"/>
    <w:rsid w:val="005B3D2B"/>
    <w:rsid w:val="005B4795"/>
    <w:rsid w:val="005B4F45"/>
    <w:rsid w:val="005B5609"/>
    <w:rsid w:val="005B61DE"/>
    <w:rsid w:val="005B72E3"/>
    <w:rsid w:val="005B7AA5"/>
    <w:rsid w:val="005B7B16"/>
    <w:rsid w:val="005C0430"/>
    <w:rsid w:val="005C139B"/>
    <w:rsid w:val="005C1E0F"/>
    <w:rsid w:val="005C2537"/>
    <w:rsid w:val="005C2725"/>
    <w:rsid w:val="005C2EEB"/>
    <w:rsid w:val="005C31B4"/>
    <w:rsid w:val="005C32DE"/>
    <w:rsid w:val="005C3954"/>
    <w:rsid w:val="005C3D9B"/>
    <w:rsid w:val="005C4AF5"/>
    <w:rsid w:val="005C58DD"/>
    <w:rsid w:val="005C5F80"/>
    <w:rsid w:val="005C7B5E"/>
    <w:rsid w:val="005C7EB7"/>
    <w:rsid w:val="005D0190"/>
    <w:rsid w:val="005D04B5"/>
    <w:rsid w:val="005D076D"/>
    <w:rsid w:val="005D0AEB"/>
    <w:rsid w:val="005D0F94"/>
    <w:rsid w:val="005D109D"/>
    <w:rsid w:val="005D2044"/>
    <w:rsid w:val="005D44C3"/>
    <w:rsid w:val="005D4B02"/>
    <w:rsid w:val="005D5631"/>
    <w:rsid w:val="005D583B"/>
    <w:rsid w:val="005D64BB"/>
    <w:rsid w:val="005D6E74"/>
    <w:rsid w:val="005D7287"/>
    <w:rsid w:val="005E040A"/>
    <w:rsid w:val="005E046E"/>
    <w:rsid w:val="005E05F8"/>
    <w:rsid w:val="005E06CB"/>
    <w:rsid w:val="005E0AEF"/>
    <w:rsid w:val="005E0F76"/>
    <w:rsid w:val="005E121A"/>
    <w:rsid w:val="005E13EB"/>
    <w:rsid w:val="005E1812"/>
    <w:rsid w:val="005E1BC3"/>
    <w:rsid w:val="005E1E6E"/>
    <w:rsid w:val="005E21C5"/>
    <w:rsid w:val="005E23C2"/>
    <w:rsid w:val="005E2687"/>
    <w:rsid w:val="005E2BE9"/>
    <w:rsid w:val="005E2E7D"/>
    <w:rsid w:val="005E2FB8"/>
    <w:rsid w:val="005E3258"/>
    <w:rsid w:val="005E3997"/>
    <w:rsid w:val="005E3A07"/>
    <w:rsid w:val="005E3C3E"/>
    <w:rsid w:val="005E4321"/>
    <w:rsid w:val="005E459F"/>
    <w:rsid w:val="005E4975"/>
    <w:rsid w:val="005E4C9B"/>
    <w:rsid w:val="005E4DC4"/>
    <w:rsid w:val="005E527C"/>
    <w:rsid w:val="005E5A5B"/>
    <w:rsid w:val="005E71F3"/>
    <w:rsid w:val="005F1043"/>
    <w:rsid w:val="005F1065"/>
    <w:rsid w:val="005F17ED"/>
    <w:rsid w:val="005F1CBC"/>
    <w:rsid w:val="005F1DDB"/>
    <w:rsid w:val="005F237B"/>
    <w:rsid w:val="005F3F37"/>
    <w:rsid w:val="005F460F"/>
    <w:rsid w:val="005F4AB1"/>
    <w:rsid w:val="005F5042"/>
    <w:rsid w:val="005F527A"/>
    <w:rsid w:val="005F53AF"/>
    <w:rsid w:val="005F6748"/>
    <w:rsid w:val="005F6E1E"/>
    <w:rsid w:val="005F7462"/>
    <w:rsid w:val="005F7F4F"/>
    <w:rsid w:val="006000ED"/>
    <w:rsid w:val="006001D5"/>
    <w:rsid w:val="0060067A"/>
    <w:rsid w:val="00600903"/>
    <w:rsid w:val="00601C33"/>
    <w:rsid w:val="006024B3"/>
    <w:rsid w:val="00604313"/>
    <w:rsid w:val="00605511"/>
    <w:rsid w:val="00606DDA"/>
    <w:rsid w:val="00607187"/>
    <w:rsid w:val="00610001"/>
    <w:rsid w:val="00610039"/>
    <w:rsid w:val="00610297"/>
    <w:rsid w:val="00610AEE"/>
    <w:rsid w:val="00610C0D"/>
    <w:rsid w:val="00611124"/>
    <w:rsid w:val="00611344"/>
    <w:rsid w:val="00611767"/>
    <w:rsid w:val="00611F94"/>
    <w:rsid w:val="006120C9"/>
    <w:rsid w:val="006140E8"/>
    <w:rsid w:val="00614167"/>
    <w:rsid w:val="006159EC"/>
    <w:rsid w:val="00615B5E"/>
    <w:rsid w:val="00615DBA"/>
    <w:rsid w:val="0061635A"/>
    <w:rsid w:val="00617F88"/>
    <w:rsid w:val="006215E2"/>
    <w:rsid w:val="00622773"/>
    <w:rsid w:val="00622E04"/>
    <w:rsid w:val="00623BC7"/>
    <w:rsid w:val="00624050"/>
    <w:rsid w:val="006248E5"/>
    <w:rsid w:val="00624EC1"/>
    <w:rsid w:val="00625170"/>
    <w:rsid w:val="00625176"/>
    <w:rsid w:val="00625263"/>
    <w:rsid w:val="00625452"/>
    <w:rsid w:val="006256BF"/>
    <w:rsid w:val="006256D4"/>
    <w:rsid w:val="006257BA"/>
    <w:rsid w:val="006260E4"/>
    <w:rsid w:val="0062629E"/>
    <w:rsid w:val="006266C3"/>
    <w:rsid w:val="00626DF8"/>
    <w:rsid w:val="00626FC4"/>
    <w:rsid w:val="00627073"/>
    <w:rsid w:val="006276F3"/>
    <w:rsid w:val="00627F89"/>
    <w:rsid w:val="006300C5"/>
    <w:rsid w:val="00631B7E"/>
    <w:rsid w:val="00632020"/>
    <w:rsid w:val="00632D71"/>
    <w:rsid w:val="00633D45"/>
    <w:rsid w:val="00634367"/>
    <w:rsid w:val="006348A9"/>
    <w:rsid w:val="00635665"/>
    <w:rsid w:val="006369D8"/>
    <w:rsid w:val="00637AE1"/>
    <w:rsid w:val="00637D0E"/>
    <w:rsid w:val="00640DAC"/>
    <w:rsid w:val="0064146A"/>
    <w:rsid w:val="00641B40"/>
    <w:rsid w:val="006426C7"/>
    <w:rsid w:val="0064307E"/>
    <w:rsid w:val="00643178"/>
    <w:rsid w:val="00643241"/>
    <w:rsid w:val="00643D99"/>
    <w:rsid w:val="00644371"/>
    <w:rsid w:val="00645007"/>
    <w:rsid w:val="006454A9"/>
    <w:rsid w:val="00645F4E"/>
    <w:rsid w:val="0064619B"/>
    <w:rsid w:val="00646257"/>
    <w:rsid w:val="0064627F"/>
    <w:rsid w:val="00646409"/>
    <w:rsid w:val="0064641A"/>
    <w:rsid w:val="0064668D"/>
    <w:rsid w:val="00646951"/>
    <w:rsid w:val="00650B50"/>
    <w:rsid w:val="00651F7F"/>
    <w:rsid w:val="00652368"/>
    <w:rsid w:val="00652DAE"/>
    <w:rsid w:val="0065300D"/>
    <w:rsid w:val="00653644"/>
    <w:rsid w:val="006536B1"/>
    <w:rsid w:val="00653E1D"/>
    <w:rsid w:val="006541BA"/>
    <w:rsid w:val="006542E4"/>
    <w:rsid w:val="00654393"/>
    <w:rsid w:val="0065451E"/>
    <w:rsid w:val="00654DA3"/>
    <w:rsid w:val="00654DFC"/>
    <w:rsid w:val="006556D5"/>
    <w:rsid w:val="006564E8"/>
    <w:rsid w:val="00656D0E"/>
    <w:rsid w:val="0065700D"/>
    <w:rsid w:val="0065790E"/>
    <w:rsid w:val="00657C59"/>
    <w:rsid w:val="00660C74"/>
    <w:rsid w:val="00660E33"/>
    <w:rsid w:val="0066153F"/>
    <w:rsid w:val="00662148"/>
    <w:rsid w:val="00662166"/>
    <w:rsid w:val="0066233C"/>
    <w:rsid w:val="0066255C"/>
    <w:rsid w:val="00662CCE"/>
    <w:rsid w:val="00662D7B"/>
    <w:rsid w:val="00662F2E"/>
    <w:rsid w:val="006631DC"/>
    <w:rsid w:val="006636DD"/>
    <w:rsid w:val="0066453C"/>
    <w:rsid w:val="00664853"/>
    <w:rsid w:val="0066486F"/>
    <w:rsid w:val="006653F4"/>
    <w:rsid w:val="00665833"/>
    <w:rsid w:val="00666010"/>
    <w:rsid w:val="00666818"/>
    <w:rsid w:val="00666A50"/>
    <w:rsid w:val="00666E94"/>
    <w:rsid w:val="0066709B"/>
    <w:rsid w:val="0066719A"/>
    <w:rsid w:val="006671AB"/>
    <w:rsid w:val="00670700"/>
    <w:rsid w:val="0067082A"/>
    <w:rsid w:val="00670984"/>
    <w:rsid w:val="006722DD"/>
    <w:rsid w:val="006723CA"/>
    <w:rsid w:val="00672E83"/>
    <w:rsid w:val="00673979"/>
    <w:rsid w:val="00674827"/>
    <w:rsid w:val="0067489D"/>
    <w:rsid w:val="006749EC"/>
    <w:rsid w:val="00674ACC"/>
    <w:rsid w:val="00674EAA"/>
    <w:rsid w:val="006752F8"/>
    <w:rsid w:val="006760A7"/>
    <w:rsid w:val="00677ED5"/>
    <w:rsid w:val="00677EDC"/>
    <w:rsid w:val="0068021B"/>
    <w:rsid w:val="006803D7"/>
    <w:rsid w:val="006806FC"/>
    <w:rsid w:val="00680A18"/>
    <w:rsid w:val="00680FA1"/>
    <w:rsid w:val="0068129E"/>
    <w:rsid w:val="006827CE"/>
    <w:rsid w:val="006829F7"/>
    <w:rsid w:val="006839AF"/>
    <w:rsid w:val="00683D8F"/>
    <w:rsid w:val="00684B81"/>
    <w:rsid w:val="00685902"/>
    <w:rsid w:val="00687152"/>
    <w:rsid w:val="00690B60"/>
    <w:rsid w:val="006910C6"/>
    <w:rsid w:val="0069136D"/>
    <w:rsid w:val="0069146F"/>
    <w:rsid w:val="0069148F"/>
    <w:rsid w:val="00692035"/>
    <w:rsid w:val="00693E05"/>
    <w:rsid w:val="00694522"/>
    <w:rsid w:val="00694EC7"/>
    <w:rsid w:val="006951A5"/>
    <w:rsid w:val="0069552D"/>
    <w:rsid w:val="00695C59"/>
    <w:rsid w:val="0069619C"/>
    <w:rsid w:val="00696D7F"/>
    <w:rsid w:val="00697359"/>
    <w:rsid w:val="00697595"/>
    <w:rsid w:val="0069799E"/>
    <w:rsid w:val="00697A97"/>
    <w:rsid w:val="006A0690"/>
    <w:rsid w:val="006A092C"/>
    <w:rsid w:val="006A1FD0"/>
    <w:rsid w:val="006A25AD"/>
    <w:rsid w:val="006A298D"/>
    <w:rsid w:val="006A2FE8"/>
    <w:rsid w:val="006A3145"/>
    <w:rsid w:val="006A3297"/>
    <w:rsid w:val="006A5030"/>
    <w:rsid w:val="006A5172"/>
    <w:rsid w:val="006A5F31"/>
    <w:rsid w:val="006A5FBB"/>
    <w:rsid w:val="006A6A29"/>
    <w:rsid w:val="006A7A1D"/>
    <w:rsid w:val="006A7AE6"/>
    <w:rsid w:val="006B1668"/>
    <w:rsid w:val="006B1A23"/>
    <w:rsid w:val="006B1B79"/>
    <w:rsid w:val="006B22EF"/>
    <w:rsid w:val="006B2A2A"/>
    <w:rsid w:val="006B2DE1"/>
    <w:rsid w:val="006B31BC"/>
    <w:rsid w:val="006B3D96"/>
    <w:rsid w:val="006B4408"/>
    <w:rsid w:val="006B4A36"/>
    <w:rsid w:val="006B5234"/>
    <w:rsid w:val="006B523A"/>
    <w:rsid w:val="006B5931"/>
    <w:rsid w:val="006B5AD4"/>
    <w:rsid w:val="006B5E3C"/>
    <w:rsid w:val="006B60F6"/>
    <w:rsid w:val="006B6855"/>
    <w:rsid w:val="006B6ACB"/>
    <w:rsid w:val="006B7073"/>
    <w:rsid w:val="006B7128"/>
    <w:rsid w:val="006C082B"/>
    <w:rsid w:val="006C1A4B"/>
    <w:rsid w:val="006C1EB5"/>
    <w:rsid w:val="006C1FB9"/>
    <w:rsid w:val="006C236B"/>
    <w:rsid w:val="006C236F"/>
    <w:rsid w:val="006C27E1"/>
    <w:rsid w:val="006C2A18"/>
    <w:rsid w:val="006C2CC0"/>
    <w:rsid w:val="006C3169"/>
    <w:rsid w:val="006C3258"/>
    <w:rsid w:val="006C33F9"/>
    <w:rsid w:val="006C4273"/>
    <w:rsid w:val="006C436E"/>
    <w:rsid w:val="006C5979"/>
    <w:rsid w:val="006C633E"/>
    <w:rsid w:val="006C7817"/>
    <w:rsid w:val="006C7BD2"/>
    <w:rsid w:val="006D13DB"/>
    <w:rsid w:val="006D166F"/>
    <w:rsid w:val="006D34B3"/>
    <w:rsid w:val="006D34F5"/>
    <w:rsid w:val="006D3864"/>
    <w:rsid w:val="006D3A18"/>
    <w:rsid w:val="006D468A"/>
    <w:rsid w:val="006D54DE"/>
    <w:rsid w:val="006D5543"/>
    <w:rsid w:val="006D64D6"/>
    <w:rsid w:val="006D658F"/>
    <w:rsid w:val="006D66CA"/>
    <w:rsid w:val="006D78DF"/>
    <w:rsid w:val="006D7F4F"/>
    <w:rsid w:val="006E081F"/>
    <w:rsid w:val="006E0D14"/>
    <w:rsid w:val="006E1139"/>
    <w:rsid w:val="006E242A"/>
    <w:rsid w:val="006E2845"/>
    <w:rsid w:val="006E2B06"/>
    <w:rsid w:val="006E3152"/>
    <w:rsid w:val="006E324A"/>
    <w:rsid w:val="006E3380"/>
    <w:rsid w:val="006E4076"/>
    <w:rsid w:val="006E40BA"/>
    <w:rsid w:val="006E4690"/>
    <w:rsid w:val="006E4852"/>
    <w:rsid w:val="006E5195"/>
    <w:rsid w:val="006E594D"/>
    <w:rsid w:val="006E5B6C"/>
    <w:rsid w:val="006E67F1"/>
    <w:rsid w:val="006E6F0D"/>
    <w:rsid w:val="006E6FAA"/>
    <w:rsid w:val="006E75DD"/>
    <w:rsid w:val="006E7FA1"/>
    <w:rsid w:val="006F02F4"/>
    <w:rsid w:val="006F0345"/>
    <w:rsid w:val="006F085D"/>
    <w:rsid w:val="006F0AAA"/>
    <w:rsid w:val="006F27F3"/>
    <w:rsid w:val="006F28E9"/>
    <w:rsid w:val="006F2B09"/>
    <w:rsid w:val="006F3076"/>
    <w:rsid w:val="006F33D5"/>
    <w:rsid w:val="006F3731"/>
    <w:rsid w:val="006F373B"/>
    <w:rsid w:val="006F3A80"/>
    <w:rsid w:val="006F48BC"/>
    <w:rsid w:val="006F48BD"/>
    <w:rsid w:val="006F4D47"/>
    <w:rsid w:val="006F4E0F"/>
    <w:rsid w:val="006F512E"/>
    <w:rsid w:val="006F562A"/>
    <w:rsid w:val="006F625A"/>
    <w:rsid w:val="006F6862"/>
    <w:rsid w:val="006F6C57"/>
    <w:rsid w:val="006F77A0"/>
    <w:rsid w:val="006F7AC3"/>
    <w:rsid w:val="0070047A"/>
    <w:rsid w:val="00700967"/>
    <w:rsid w:val="00701719"/>
    <w:rsid w:val="00701A79"/>
    <w:rsid w:val="00701AC0"/>
    <w:rsid w:val="00701C72"/>
    <w:rsid w:val="007021A9"/>
    <w:rsid w:val="00702304"/>
    <w:rsid w:val="0070253A"/>
    <w:rsid w:val="00702C33"/>
    <w:rsid w:val="00702E48"/>
    <w:rsid w:val="00703B57"/>
    <w:rsid w:val="00704BB7"/>
    <w:rsid w:val="007055BF"/>
    <w:rsid w:val="007057AE"/>
    <w:rsid w:val="00706652"/>
    <w:rsid w:val="007069F8"/>
    <w:rsid w:val="00706BF2"/>
    <w:rsid w:val="0070716A"/>
    <w:rsid w:val="007078ED"/>
    <w:rsid w:val="00710553"/>
    <w:rsid w:val="00710999"/>
    <w:rsid w:val="00710F2E"/>
    <w:rsid w:val="00711524"/>
    <w:rsid w:val="00711540"/>
    <w:rsid w:val="0071266C"/>
    <w:rsid w:val="007127CB"/>
    <w:rsid w:val="007127F6"/>
    <w:rsid w:val="00712D2C"/>
    <w:rsid w:val="00712FA5"/>
    <w:rsid w:val="00713909"/>
    <w:rsid w:val="00713AA0"/>
    <w:rsid w:val="0071459C"/>
    <w:rsid w:val="00714812"/>
    <w:rsid w:val="0071486F"/>
    <w:rsid w:val="007149C8"/>
    <w:rsid w:val="00715851"/>
    <w:rsid w:val="00715F51"/>
    <w:rsid w:val="00716272"/>
    <w:rsid w:val="0071667A"/>
    <w:rsid w:val="007177A6"/>
    <w:rsid w:val="00717D6B"/>
    <w:rsid w:val="0072038A"/>
    <w:rsid w:val="0072098A"/>
    <w:rsid w:val="00720DD8"/>
    <w:rsid w:val="00721859"/>
    <w:rsid w:val="00721BEA"/>
    <w:rsid w:val="0072226D"/>
    <w:rsid w:val="00723242"/>
    <w:rsid w:val="00723D8D"/>
    <w:rsid w:val="00723FB5"/>
    <w:rsid w:val="00724AEA"/>
    <w:rsid w:val="0072521C"/>
    <w:rsid w:val="00725362"/>
    <w:rsid w:val="00725562"/>
    <w:rsid w:val="00726178"/>
    <w:rsid w:val="00726EE9"/>
    <w:rsid w:val="00727494"/>
    <w:rsid w:val="0073023D"/>
    <w:rsid w:val="00730586"/>
    <w:rsid w:val="007306CA"/>
    <w:rsid w:val="00730979"/>
    <w:rsid w:val="0073199B"/>
    <w:rsid w:val="00732163"/>
    <w:rsid w:val="00732781"/>
    <w:rsid w:val="00732D24"/>
    <w:rsid w:val="00733125"/>
    <w:rsid w:val="00733316"/>
    <w:rsid w:val="00733A37"/>
    <w:rsid w:val="00733EF0"/>
    <w:rsid w:val="00734532"/>
    <w:rsid w:val="007346B6"/>
    <w:rsid w:val="007347C0"/>
    <w:rsid w:val="00734C45"/>
    <w:rsid w:val="00734FE3"/>
    <w:rsid w:val="007353CA"/>
    <w:rsid w:val="007355AF"/>
    <w:rsid w:val="00735EF4"/>
    <w:rsid w:val="0073670E"/>
    <w:rsid w:val="00736C47"/>
    <w:rsid w:val="00737275"/>
    <w:rsid w:val="00737528"/>
    <w:rsid w:val="00737DB1"/>
    <w:rsid w:val="00737DF8"/>
    <w:rsid w:val="00740AA5"/>
    <w:rsid w:val="00740C43"/>
    <w:rsid w:val="00740E0C"/>
    <w:rsid w:val="0074122A"/>
    <w:rsid w:val="007416F4"/>
    <w:rsid w:val="00741CA7"/>
    <w:rsid w:val="0074385A"/>
    <w:rsid w:val="007439CD"/>
    <w:rsid w:val="00743BCB"/>
    <w:rsid w:val="00744642"/>
    <w:rsid w:val="00745308"/>
    <w:rsid w:val="00745365"/>
    <w:rsid w:val="007457F7"/>
    <w:rsid w:val="0074614F"/>
    <w:rsid w:val="00746269"/>
    <w:rsid w:val="007471F5"/>
    <w:rsid w:val="00747A6C"/>
    <w:rsid w:val="00747E6B"/>
    <w:rsid w:val="007513D6"/>
    <w:rsid w:val="0075152A"/>
    <w:rsid w:val="00751543"/>
    <w:rsid w:val="00751716"/>
    <w:rsid w:val="00752BF2"/>
    <w:rsid w:val="00752E5B"/>
    <w:rsid w:val="0075300B"/>
    <w:rsid w:val="007538C4"/>
    <w:rsid w:val="00753BC0"/>
    <w:rsid w:val="0075479B"/>
    <w:rsid w:val="007551DB"/>
    <w:rsid w:val="007554CD"/>
    <w:rsid w:val="007558EB"/>
    <w:rsid w:val="007566B5"/>
    <w:rsid w:val="00756AFC"/>
    <w:rsid w:val="00756F14"/>
    <w:rsid w:val="0075712F"/>
    <w:rsid w:val="007574EB"/>
    <w:rsid w:val="00760AD2"/>
    <w:rsid w:val="00760AFF"/>
    <w:rsid w:val="007618F0"/>
    <w:rsid w:val="00761CA3"/>
    <w:rsid w:val="00761FA3"/>
    <w:rsid w:val="0076257C"/>
    <w:rsid w:val="007633AA"/>
    <w:rsid w:val="007638BC"/>
    <w:rsid w:val="00763A44"/>
    <w:rsid w:val="00763AB2"/>
    <w:rsid w:val="00763D5C"/>
    <w:rsid w:val="00764426"/>
    <w:rsid w:val="00764488"/>
    <w:rsid w:val="00764E15"/>
    <w:rsid w:val="007651A3"/>
    <w:rsid w:val="007663AD"/>
    <w:rsid w:val="00766C4E"/>
    <w:rsid w:val="007670C1"/>
    <w:rsid w:val="00767784"/>
    <w:rsid w:val="00767853"/>
    <w:rsid w:val="00767B1C"/>
    <w:rsid w:val="00767FF8"/>
    <w:rsid w:val="00770F54"/>
    <w:rsid w:val="00771886"/>
    <w:rsid w:val="00771AC8"/>
    <w:rsid w:val="00771D91"/>
    <w:rsid w:val="00772852"/>
    <w:rsid w:val="00773511"/>
    <w:rsid w:val="007736CB"/>
    <w:rsid w:val="0077372D"/>
    <w:rsid w:val="00773795"/>
    <w:rsid w:val="00773DCD"/>
    <w:rsid w:val="00773F1D"/>
    <w:rsid w:val="007740C6"/>
    <w:rsid w:val="007743EB"/>
    <w:rsid w:val="007744F4"/>
    <w:rsid w:val="007748FE"/>
    <w:rsid w:val="00774FD4"/>
    <w:rsid w:val="00776684"/>
    <w:rsid w:val="0077703E"/>
    <w:rsid w:val="007775F6"/>
    <w:rsid w:val="007804DA"/>
    <w:rsid w:val="00781C79"/>
    <w:rsid w:val="00781DA7"/>
    <w:rsid w:val="00782F13"/>
    <w:rsid w:val="0078325F"/>
    <w:rsid w:val="00783A8B"/>
    <w:rsid w:val="00783C8D"/>
    <w:rsid w:val="00783F28"/>
    <w:rsid w:val="0078507C"/>
    <w:rsid w:val="007851A4"/>
    <w:rsid w:val="0078522E"/>
    <w:rsid w:val="00785430"/>
    <w:rsid w:val="00785462"/>
    <w:rsid w:val="0078574F"/>
    <w:rsid w:val="00785D53"/>
    <w:rsid w:val="00787311"/>
    <w:rsid w:val="00787AF6"/>
    <w:rsid w:val="007913CF"/>
    <w:rsid w:val="00791AF0"/>
    <w:rsid w:val="00792525"/>
    <w:rsid w:val="00793FB9"/>
    <w:rsid w:val="00794841"/>
    <w:rsid w:val="0079571A"/>
    <w:rsid w:val="00797185"/>
    <w:rsid w:val="007972C6"/>
    <w:rsid w:val="00797DBD"/>
    <w:rsid w:val="007A0051"/>
    <w:rsid w:val="007A0A5A"/>
    <w:rsid w:val="007A0A9B"/>
    <w:rsid w:val="007A2157"/>
    <w:rsid w:val="007A2C3A"/>
    <w:rsid w:val="007A2D03"/>
    <w:rsid w:val="007A3866"/>
    <w:rsid w:val="007A39E4"/>
    <w:rsid w:val="007A3F4E"/>
    <w:rsid w:val="007A3FBF"/>
    <w:rsid w:val="007A406E"/>
    <w:rsid w:val="007A4776"/>
    <w:rsid w:val="007A5ACC"/>
    <w:rsid w:val="007A5F3D"/>
    <w:rsid w:val="007A6855"/>
    <w:rsid w:val="007A7E3A"/>
    <w:rsid w:val="007A7ED4"/>
    <w:rsid w:val="007B0B0A"/>
    <w:rsid w:val="007B0CD0"/>
    <w:rsid w:val="007B0D10"/>
    <w:rsid w:val="007B0FCA"/>
    <w:rsid w:val="007B11B8"/>
    <w:rsid w:val="007B1A1E"/>
    <w:rsid w:val="007B1A9B"/>
    <w:rsid w:val="007B1DF1"/>
    <w:rsid w:val="007B1FD9"/>
    <w:rsid w:val="007B25D2"/>
    <w:rsid w:val="007B260D"/>
    <w:rsid w:val="007B2976"/>
    <w:rsid w:val="007B33F1"/>
    <w:rsid w:val="007B392A"/>
    <w:rsid w:val="007B3FB7"/>
    <w:rsid w:val="007B47D6"/>
    <w:rsid w:val="007B4EBF"/>
    <w:rsid w:val="007B520B"/>
    <w:rsid w:val="007B53BC"/>
    <w:rsid w:val="007B630A"/>
    <w:rsid w:val="007B65BF"/>
    <w:rsid w:val="007B688D"/>
    <w:rsid w:val="007B68B8"/>
    <w:rsid w:val="007B7D9C"/>
    <w:rsid w:val="007C012D"/>
    <w:rsid w:val="007C045D"/>
    <w:rsid w:val="007C0D50"/>
    <w:rsid w:val="007C0DF7"/>
    <w:rsid w:val="007C11CA"/>
    <w:rsid w:val="007C12AA"/>
    <w:rsid w:val="007C158E"/>
    <w:rsid w:val="007C1C14"/>
    <w:rsid w:val="007C1EEE"/>
    <w:rsid w:val="007C21DE"/>
    <w:rsid w:val="007C2314"/>
    <w:rsid w:val="007C3360"/>
    <w:rsid w:val="007C3CE3"/>
    <w:rsid w:val="007C4659"/>
    <w:rsid w:val="007C60FC"/>
    <w:rsid w:val="007C64B2"/>
    <w:rsid w:val="007C6EED"/>
    <w:rsid w:val="007C6F4B"/>
    <w:rsid w:val="007C72AC"/>
    <w:rsid w:val="007D0973"/>
    <w:rsid w:val="007D0F24"/>
    <w:rsid w:val="007D197E"/>
    <w:rsid w:val="007D2005"/>
    <w:rsid w:val="007D2621"/>
    <w:rsid w:val="007D270A"/>
    <w:rsid w:val="007D4172"/>
    <w:rsid w:val="007D47CA"/>
    <w:rsid w:val="007D53F7"/>
    <w:rsid w:val="007D56AC"/>
    <w:rsid w:val="007D5ED9"/>
    <w:rsid w:val="007D5FA5"/>
    <w:rsid w:val="007D72F2"/>
    <w:rsid w:val="007D7AB4"/>
    <w:rsid w:val="007D7B56"/>
    <w:rsid w:val="007D7D7F"/>
    <w:rsid w:val="007E04C8"/>
    <w:rsid w:val="007E08D2"/>
    <w:rsid w:val="007E0E30"/>
    <w:rsid w:val="007E0E4A"/>
    <w:rsid w:val="007E18AB"/>
    <w:rsid w:val="007E19C9"/>
    <w:rsid w:val="007E1D2C"/>
    <w:rsid w:val="007E472A"/>
    <w:rsid w:val="007E4821"/>
    <w:rsid w:val="007E54E7"/>
    <w:rsid w:val="007E58C4"/>
    <w:rsid w:val="007F055C"/>
    <w:rsid w:val="007F08C3"/>
    <w:rsid w:val="007F192B"/>
    <w:rsid w:val="007F1C03"/>
    <w:rsid w:val="007F2584"/>
    <w:rsid w:val="007F2A37"/>
    <w:rsid w:val="007F2E25"/>
    <w:rsid w:val="007F3205"/>
    <w:rsid w:val="007F4448"/>
    <w:rsid w:val="007F454F"/>
    <w:rsid w:val="007F5833"/>
    <w:rsid w:val="007F5EA6"/>
    <w:rsid w:val="007F5FAB"/>
    <w:rsid w:val="007F6D42"/>
    <w:rsid w:val="007F6D4E"/>
    <w:rsid w:val="007F79B7"/>
    <w:rsid w:val="007F7BBB"/>
    <w:rsid w:val="008001F4"/>
    <w:rsid w:val="00800AB2"/>
    <w:rsid w:val="008016DA"/>
    <w:rsid w:val="00801F05"/>
    <w:rsid w:val="0080251D"/>
    <w:rsid w:val="00802BBA"/>
    <w:rsid w:val="0080441E"/>
    <w:rsid w:val="00804616"/>
    <w:rsid w:val="008048C3"/>
    <w:rsid w:val="00804927"/>
    <w:rsid w:val="00804B9E"/>
    <w:rsid w:val="0080598D"/>
    <w:rsid w:val="00805B05"/>
    <w:rsid w:val="008104A3"/>
    <w:rsid w:val="00810AA1"/>
    <w:rsid w:val="00810E4B"/>
    <w:rsid w:val="00811280"/>
    <w:rsid w:val="0081136F"/>
    <w:rsid w:val="0081142D"/>
    <w:rsid w:val="008115B1"/>
    <w:rsid w:val="00811649"/>
    <w:rsid w:val="00812F34"/>
    <w:rsid w:val="008149B6"/>
    <w:rsid w:val="00814A38"/>
    <w:rsid w:val="00814A49"/>
    <w:rsid w:val="00814D1C"/>
    <w:rsid w:val="00815B3F"/>
    <w:rsid w:val="00816AC0"/>
    <w:rsid w:val="00816B66"/>
    <w:rsid w:val="00817091"/>
    <w:rsid w:val="008172B3"/>
    <w:rsid w:val="00817B8A"/>
    <w:rsid w:val="00817BDC"/>
    <w:rsid w:val="0082079D"/>
    <w:rsid w:val="008209AF"/>
    <w:rsid w:val="00820EBE"/>
    <w:rsid w:val="00820F5F"/>
    <w:rsid w:val="00821113"/>
    <w:rsid w:val="008212A3"/>
    <w:rsid w:val="00821FE2"/>
    <w:rsid w:val="008228C0"/>
    <w:rsid w:val="00822CEE"/>
    <w:rsid w:val="00822D13"/>
    <w:rsid w:val="00823009"/>
    <w:rsid w:val="008231AE"/>
    <w:rsid w:val="00823E32"/>
    <w:rsid w:val="00823F62"/>
    <w:rsid w:val="0082416F"/>
    <w:rsid w:val="008247B2"/>
    <w:rsid w:val="00824CCC"/>
    <w:rsid w:val="00824D07"/>
    <w:rsid w:val="00824F50"/>
    <w:rsid w:val="0082633F"/>
    <w:rsid w:val="00827146"/>
    <w:rsid w:val="00827674"/>
    <w:rsid w:val="00827AAF"/>
    <w:rsid w:val="00830CE6"/>
    <w:rsid w:val="00831F1E"/>
    <w:rsid w:val="00832409"/>
    <w:rsid w:val="00833EB7"/>
    <w:rsid w:val="008340C4"/>
    <w:rsid w:val="00834785"/>
    <w:rsid w:val="008347B0"/>
    <w:rsid w:val="00834B4B"/>
    <w:rsid w:val="00834B96"/>
    <w:rsid w:val="00834C4D"/>
    <w:rsid w:val="00834CF8"/>
    <w:rsid w:val="0083511B"/>
    <w:rsid w:val="00835491"/>
    <w:rsid w:val="0083641B"/>
    <w:rsid w:val="0083693B"/>
    <w:rsid w:val="00836D85"/>
    <w:rsid w:val="008375F3"/>
    <w:rsid w:val="00840494"/>
    <w:rsid w:val="0084051E"/>
    <w:rsid w:val="00840A15"/>
    <w:rsid w:val="00841C69"/>
    <w:rsid w:val="00842B38"/>
    <w:rsid w:val="00842B64"/>
    <w:rsid w:val="00842D8D"/>
    <w:rsid w:val="00843724"/>
    <w:rsid w:val="00843AE8"/>
    <w:rsid w:val="00843C41"/>
    <w:rsid w:val="008442E1"/>
    <w:rsid w:val="0084467F"/>
    <w:rsid w:val="00845B93"/>
    <w:rsid w:val="00845BFB"/>
    <w:rsid w:val="008467C6"/>
    <w:rsid w:val="00846E34"/>
    <w:rsid w:val="00847E8D"/>
    <w:rsid w:val="008501F8"/>
    <w:rsid w:val="00850ABE"/>
    <w:rsid w:val="008526D5"/>
    <w:rsid w:val="00853449"/>
    <w:rsid w:val="00853DCC"/>
    <w:rsid w:val="008544A8"/>
    <w:rsid w:val="008544F9"/>
    <w:rsid w:val="00854546"/>
    <w:rsid w:val="00854BDA"/>
    <w:rsid w:val="00854DD2"/>
    <w:rsid w:val="00855864"/>
    <w:rsid w:val="00855CE5"/>
    <w:rsid w:val="00855E1A"/>
    <w:rsid w:val="0085611B"/>
    <w:rsid w:val="008562A5"/>
    <w:rsid w:val="008566ED"/>
    <w:rsid w:val="00856768"/>
    <w:rsid w:val="008568F8"/>
    <w:rsid w:val="00857AEC"/>
    <w:rsid w:val="00857B6C"/>
    <w:rsid w:val="00860993"/>
    <w:rsid w:val="00861C7E"/>
    <w:rsid w:val="00861FB3"/>
    <w:rsid w:val="00862434"/>
    <w:rsid w:val="008627A9"/>
    <w:rsid w:val="0086295F"/>
    <w:rsid w:val="00862C87"/>
    <w:rsid w:val="0086391A"/>
    <w:rsid w:val="00863A31"/>
    <w:rsid w:val="008640C9"/>
    <w:rsid w:val="00864277"/>
    <w:rsid w:val="00864A5C"/>
    <w:rsid w:val="008655AF"/>
    <w:rsid w:val="00865605"/>
    <w:rsid w:val="008656E4"/>
    <w:rsid w:val="0086593C"/>
    <w:rsid w:val="00865B22"/>
    <w:rsid w:val="00866327"/>
    <w:rsid w:val="00866756"/>
    <w:rsid w:val="00866A45"/>
    <w:rsid w:val="00867337"/>
    <w:rsid w:val="00870726"/>
    <w:rsid w:val="00872B5A"/>
    <w:rsid w:val="008733BB"/>
    <w:rsid w:val="008740D2"/>
    <w:rsid w:val="00874215"/>
    <w:rsid w:val="00874873"/>
    <w:rsid w:val="00875004"/>
    <w:rsid w:val="00876894"/>
    <w:rsid w:val="008770BD"/>
    <w:rsid w:val="00877887"/>
    <w:rsid w:val="00877FC8"/>
    <w:rsid w:val="0088092A"/>
    <w:rsid w:val="00880E41"/>
    <w:rsid w:val="00881321"/>
    <w:rsid w:val="00881923"/>
    <w:rsid w:val="00882237"/>
    <w:rsid w:val="00882B51"/>
    <w:rsid w:val="00882DB0"/>
    <w:rsid w:val="00883952"/>
    <w:rsid w:val="00883B2B"/>
    <w:rsid w:val="00883C9D"/>
    <w:rsid w:val="008844F4"/>
    <w:rsid w:val="0088483A"/>
    <w:rsid w:val="00884FEA"/>
    <w:rsid w:val="00885F03"/>
    <w:rsid w:val="008860D4"/>
    <w:rsid w:val="00886DF9"/>
    <w:rsid w:val="00887721"/>
    <w:rsid w:val="008903FC"/>
    <w:rsid w:val="00890BC3"/>
    <w:rsid w:val="00891382"/>
    <w:rsid w:val="008914BF"/>
    <w:rsid w:val="00891589"/>
    <w:rsid w:val="00891715"/>
    <w:rsid w:val="00891966"/>
    <w:rsid w:val="00891A38"/>
    <w:rsid w:val="008924ED"/>
    <w:rsid w:val="00892550"/>
    <w:rsid w:val="00892771"/>
    <w:rsid w:val="008930B6"/>
    <w:rsid w:val="0089313A"/>
    <w:rsid w:val="00893424"/>
    <w:rsid w:val="008939AB"/>
    <w:rsid w:val="00893DA3"/>
    <w:rsid w:val="0089474F"/>
    <w:rsid w:val="008950ED"/>
    <w:rsid w:val="008958E4"/>
    <w:rsid w:val="00895914"/>
    <w:rsid w:val="00897055"/>
    <w:rsid w:val="00897128"/>
    <w:rsid w:val="008972F7"/>
    <w:rsid w:val="0089759D"/>
    <w:rsid w:val="008975A0"/>
    <w:rsid w:val="00897876"/>
    <w:rsid w:val="00897BF1"/>
    <w:rsid w:val="00897C94"/>
    <w:rsid w:val="008A08CE"/>
    <w:rsid w:val="008A2091"/>
    <w:rsid w:val="008A4F28"/>
    <w:rsid w:val="008A528D"/>
    <w:rsid w:val="008A547D"/>
    <w:rsid w:val="008A56A9"/>
    <w:rsid w:val="008A56E0"/>
    <w:rsid w:val="008A5B00"/>
    <w:rsid w:val="008A5DB6"/>
    <w:rsid w:val="008A661D"/>
    <w:rsid w:val="008A6FA8"/>
    <w:rsid w:val="008A73CB"/>
    <w:rsid w:val="008A7E6F"/>
    <w:rsid w:val="008B20DB"/>
    <w:rsid w:val="008B24A6"/>
    <w:rsid w:val="008B25D6"/>
    <w:rsid w:val="008B2682"/>
    <w:rsid w:val="008B2C0B"/>
    <w:rsid w:val="008B313B"/>
    <w:rsid w:val="008B34A5"/>
    <w:rsid w:val="008B3F44"/>
    <w:rsid w:val="008B40A7"/>
    <w:rsid w:val="008B4658"/>
    <w:rsid w:val="008B466A"/>
    <w:rsid w:val="008B4C38"/>
    <w:rsid w:val="008B533D"/>
    <w:rsid w:val="008B543F"/>
    <w:rsid w:val="008B62BB"/>
    <w:rsid w:val="008B69C6"/>
    <w:rsid w:val="008B6E3C"/>
    <w:rsid w:val="008B71A2"/>
    <w:rsid w:val="008B731D"/>
    <w:rsid w:val="008B7AB4"/>
    <w:rsid w:val="008B7C8C"/>
    <w:rsid w:val="008C060E"/>
    <w:rsid w:val="008C0B50"/>
    <w:rsid w:val="008C1587"/>
    <w:rsid w:val="008C167E"/>
    <w:rsid w:val="008C1C2F"/>
    <w:rsid w:val="008C213B"/>
    <w:rsid w:val="008C2FAD"/>
    <w:rsid w:val="008C3671"/>
    <w:rsid w:val="008C465D"/>
    <w:rsid w:val="008C4866"/>
    <w:rsid w:val="008C56A1"/>
    <w:rsid w:val="008C653D"/>
    <w:rsid w:val="008C6926"/>
    <w:rsid w:val="008C76C4"/>
    <w:rsid w:val="008C775B"/>
    <w:rsid w:val="008C7F90"/>
    <w:rsid w:val="008D01D7"/>
    <w:rsid w:val="008D05E1"/>
    <w:rsid w:val="008D0735"/>
    <w:rsid w:val="008D0A3B"/>
    <w:rsid w:val="008D0AFE"/>
    <w:rsid w:val="008D0E50"/>
    <w:rsid w:val="008D1B55"/>
    <w:rsid w:val="008D1F9A"/>
    <w:rsid w:val="008D22D2"/>
    <w:rsid w:val="008D2FD0"/>
    <w:rsid w:val="008D3115"/>
    <w:rsid w:val="008D32CC"/>
    <w:rsid w:val="008D3662"/>
    <w:rsid w:val="008D3A83"/>
    <w:rsid w:val="008D3EAF"/>
    <w:rsid w:val="008D42AC"/>
    <w:rsid w:val="008D49EF"/>
    <w:rsid w:val="008D4F29"/>
    <w:rsid w:val="008D51C3"/>
    <w:rsid w:val="008D58B3"/>
    <w:rsid w:val="008D59AA"/>
    <w:rsid w:val="008D666C"/>
    <w:rsid w:val="008D6C3C"/>
    <w:rsid w:val="008D6DB0"/>
    <w:rsid w:val="008D7546"/>
    <w:rsid w:val="008D76E3"/>
    <w:rsid w:val="008D77BE"/>
    <w:rsid w:val="008D7BA5"/>
    <w:rsid w:val="008D7F06"/>
    <w:rsid w:val="008E00B2"/>
    <w:rsid w:val="008E0571"/>
    <w:rsid w:val="008E19CB"/>
    <w:rsid w:val="008E1C34"/>
    <w:rsid w:val="008E1FC1"/>
    <w:rsid w:val="008E2691"/>
    <w:rsid w:val="008E2FE2"/>
    <w:rsid w:val="008E3076"/>
    <w:rsid w:val="008E53D3"/>
    <w:rsid w:val="008E633F"/>
    <w:rsid w:val="008E6692"/>
    <w:rsid w:val="008E7607"/>
    <w:rsid w:val="008E7914"/>
    <w:rsid w:val="008F03E6"/>
    <w:rsid w:val="008F0A74"/>
    <w:rsid w:val="008F1B9E"/>
    <w:rsid w:val="008F2F47"/>
    <w:rsid w:val="008F40E3"/>
    <w:rsid w:val="008F4302"/>
    <w:rsid w:val="008F4756"/>
    <w:rsid w:val="008F47E2"/>
    <w:rsid w:val="008F4B99"/>
    <w:rsid w:val="008F4BFD"/>
    <w:rsid w:val="008F528A"/>
    <w:rsid w:val="008F568F"/>
    <w:rsid w:val="008F69DE"/>
    <w:rsid w:val="008F72A1"/>
    <w:rsid w:val="008F74DA"/>
    <w:rsid w:val="008F763F"/>
    <w:rsid w:val="008F7AD3"/>
    <w:rsid w:val="00900670"/>
    <w:rsid w:val="00900B37"/>
    <w:rsid w:val="00900CFA"/>
    <w:rsid w:val="0090198A"/>
    <w:rsid w:val="00902D4A"/>
    <w:rsid w:val="00904A85"/>
    <w:rsid w:val="00904E57"/>
    <w:rsid w:val="009050C0"/>
    <w:rsid w:val="00905973"/>
    <w:rsid w:val="00905B9E"/>
    <w:rsid w:val="00906325"/>
    <w:rsid w:val="009065AA"/>
    <w:rsid w:val="0090686D"/>
    <w:rsid w:val="00906FA6"/>
    <w:rsid w:val="00907506"/>
    <w:rsid w:val="00910114"/>
    <w:rsid w:val="00910BAA"/>
    <w:rsid w:val="009118B1"/>
    <w:rsid w:val="009127CC"/>
    <w:rsid w:val="00912E51"/>
    <w:rsid w:val="00912FD2"/>
    <w:rsid w:val="00913414"/>
    <w:rsid w:val="00914010"/>
    <w:rsid w:val="009141B5"/>
    <w:rsid w:val="00914648"/>
    <w:rsid w:val="009146D2"/>
    <w:rsid w:val="00914A53"/>
    <w:rsid w:val="00914CB2"/>
    <w:rsid w:val="0091502E"/>
    <w:rsid w:val="009151C2"/>
    <w:rsid w:val="009162AD"/>
    <w:rsid w:val="00916371"/>
    <w:rsid w:val="009165C7"/>
    <w:rsid w:val="0091678D"/>
    <w:rsid w:val="0091757F"/>
    <w:rsid w:val="0092042A"/>
    <w:rsid w:val="009208A2"/>
    <w:rsid w:val="00920E42"/>
    <w:rsid w:val="0092338D"/>
    <w:rsid w:val="009234A5"/>
    <w:rsid w:val="009234B9"/>
    <w:rsid w:val="00923B68"/>
    <w:rsid w:val="00924A1E"/>
    <w:rsid w:val="00924AD2"/>
    <w:rsid w:val="009267E9"/>
    <w:rsid w:val="0092718B"/>
    <w:rsid w:val="009275D9"/>
    <w:rsid w:val="00930890"/>
    <w:rsid w:val="0093162B"/>
    <w:rsid w:val="00931BE3"/>
    <w:rsid w:val="00932250"/>
    <w:rsid w:val="009323F0"/>
    <w:rsid w:val="0093253C"/>
    <w:rsid w:val="0093273F"/>
    <w:rsid w:val="009333C4"/>
    <w:rsid w:val="009347BD"/>
    <w:rsid w:val="00934D22"/>
    <w:rsid w:val="0093543D"/>
    <w:rsid w:val="00935BE5"/>
    <w:rsid w:val="00935D03"/>
    <w:rsid w:val="00935DA7"/>
    <w:rsid w:val="009365CA"/>
    <w:rsid w:val="009367B3"/>
    <w:rsid w:val="00936A72"/>
    <w:rsid w:val="00941579"/>
    <w:rsid w:val="0094188A"/>
    <w:rsid w:val="009419B4"/>
    <w:rsid w:val="00942A25"/>
    <w:rsid w:val="00942B06"/>
    <w:rsid w:val="00942DFD"/>
    <w:rsid w:val="00942F15"/>
    <w:rsid w:val="009433AC"/>
    <w:rsid w:val="0094394C"/>
    <w:rsid w:val="0094427A"/>
    <w:rsid w:val="009445DE"/>
    <w:rsid w:val="0094486F"/>
    <w:rsid w:val="00944963"/>
    <w:rsid w:val="009450B8"/>
    <w:rsid w:val="009453FB"/>
    <w:rsid w:val="00945B42"/>
    <w:rsid w:val="00946AE1"/>
    <w:rsid w:val="00946EAF"/>
    <w:rsid w:val="00947166"/>
    <w:rsid w:val="00947366"/>
    <w:rsid w:val="00947D0C"/>
    <w:rsid w:val="00950199"/>
    <w:rsid w:val="00951086"/>
    <w:rsid w:val="0095117D"/>
    <w:rsid w:val="00951CF8"/>
    <w:rsid w:val="009523BE"/>
    <w:rsid w:val="009530F8"/>
    <w:rsid w:val="009539ED"/>
    <w:rsid w:val="00953A6F"/>
    <w:rsid w:val="00953C1E"/>
    <w:rsid w:val="00953E0A"/>
    <w:rsid w:val="00955478"/>
    <w:rsid w:val="00957C4B"/>
    <w:rsid w:val="0096013D"/>
    <w:rsid w:val="00960DF8"/>
    <w:rsid w:val="00961398"/>
    <w:rsid w:val="0096158A"/>
    <w:rsid w:val="00961EE7"/>
    <w:rsid w:val="0096250B"/>
    <w:rsid w:val="0096250F"/>
    <w:rsid w:val="00962C6E"/>
    <w:rsid w:val="00962C7F"/>
    <w:rsid w:val="0096300F"/>
    <w:rsid w:val="0096359F"/>
    <w:rsid w:val="00963BF5"/>
    <w:rsid w:val="00964A5D"/>
    <w:rsid w:val="0096595A"/>
    <w:rsid w:val="00965F25"/>
    <w:rsid w:val="00965F56"/>
    <w:rsid w:val="00966811"/>
    <w:rsid w:val="0096684B"/>
    <w:rsid w:val="00967B3D"/>
    <w:rsid w:val="009716D1"/>
    <w:rsid w:val="00971A0C"/>
    <w:rsid w:val="00971E39"/>
    <w:rsid w:val="00972389"/>
    <w:rsid w:val="00972CDD"/>
    <w:rsid w:val="0097345D"/>
    <w:rsid w:val="0097493B"/>
    <w:rsid w:val="0097504D"/>
    <w:rsid w:val="00975377"/>
    <w:rsid w:val="00975ABC"/>
    <w:rsid w:val="00975FEE"/>
    <w:rsid w:val="009760A6"/>
    <w:rsid w:val="0097614C"/>
    <w:rsid w:val="00976629"/>
    <w:rsid w:val="00976C33"/>
    <w:rsid w:val="00977525"/>
    <w:rsid w:val="00977527"/>
    <w:rsid w:val="00977B6F"/>
    <w:rsid w:val="00977BF9"/>
    <w:rsid w:val="00977C0A"/>
    <w:rsid w:val="00977C72"/>
    <w:rsid w:val="00980420"/>
    <w:rsid w:val="009808CF"/>
    <w:rsid w:val="00981755"/>
    <w:rsid w:val="009834F3"/>
    <w:rsid w:val="00983D1C"/>
    <w:rsid w:val="00984208"/>
    <w:rsid w:val="00984274"/>
    <w:rsid w:val="00984A77"/>
    <w:rsid w:val="00985D7E"/>
    <w:rsid w:val="00985FC2"/>
    <w:rsid w:val="00986436"/>
    <w:rsid w:val="00986BAA"/>
    <w:rsid w:val="00986DF1"/>
    <w:rsid w:val="00990693"/>
    <w:rsid w:val="00990C57"/>
    <w:rsid w:val="00991256"/>
    <w:rsid w:val="00991680"/>
    <w:rsid w:val="009919C7"/>
    <w:rsid w:val="009936B4"/>
    <w:rsid w:val="009945DB"/>
    <w:rsid w:val="0099478D"/>
    <w:rsid w:val="00994F24"/>
    <w:rsid w:val="009960DB"/>
    <w:rsid w:val="009966AB"/>
    <w:rsid w:val="0099671E"/>
    <w:rsid w:val="009972FB"/>
    <w:rsid w:val="009A024C"/>
    <w:rsid w:val="009A09FD"/>
    <w:rsid w:val="009A0A43"/>
    <w:rsid w:val="009A0E4A"/>
    <w:rsid w:val="009A122B"/>
    <w:rsid w:val="009A18C7"/>
    <w:rsid w:val="009A1A12"/>
    <w:rsid w:val="009A1EED"/>
    <w:rsid w:val="009A2F87"/>
    <w:rsid w:val="009A321D"/>
    <w:rsid w:val="009A395D"/>
    <w:rsid w:val="009A490B"/>
    <w:rsid w:val="009A49FA"/>
    <w:rsid w:val="009A4F9C"/>
    <w:rsid w:val="009A54CE"/>
    <w:rsid w:val="009A5A75"/>
    <w:rsid w:val="009A5CE6"/>
    <w:rsid w:val="009A6088"/>
    <w:rsid w:val="009A6549"/>
    <w:rsid w:val="009A689F"/>
    <w:rsid w:val="009A68FA"/>
    <w:rsid w:val="009A6911"/>
    <w:rsid w:val="009A6D9F"/>
    <w:rsid w:val="009A70D6"/>
    <w:rsid w:val="009A7D01"/>
    <w:rsid w:val="009B1729"/>
    <w:rsid w:val="009B1C17"/>
    <w:rsid w:val="009B23A6"/>
    <w:rsid w:val="009B2B17"/>
    <w:rsid w:val="009B2DFD"/>
    <w:rsid w:val="009B35E2"/>
    <w:rsid w:val="009B3B0D"/>
    <w:rsid w:val="009B4238"/>
    <w:rsid w:val="009B4C33"/>
    <w:rsid w:val="009B5092"/>
    <w:rsid w:val="009B5522"/>
    <w:rsid w:val="009B5E77"/>
    <w:rsid w:val="009B6683"/>
    <w:rsid w:val="009B6993"/>
    <w:rsid w:val="009B7014"/>
    <w:rsid w:val="009B7D31"/>
    <w:rsid w:val="009C0A75"/>
    <w:rsid w:val="009C0B0B"/>
    <w:rsid w:val="009C0C53"/>
    <w:rsid w:val="009C0E76"/>
    <w:rsid w:val="009C0ED2"/>
    <w:rsid w:val="009C11C3"/>
    <w:rsid w:val="009C1D84"/>
    <w:rsid w:val="009C3D01"/>
    <w:rsid w:val="009C3D88"/>
    <w:rsid w:val="009C430B"/>
    <w:rsid w:val="009C478A"/>
    <w:rsid w:val="009C5B75"/>
    <w:rsid w:val="009C5BF8"/>
    <w:rsid w:val="009C64DD"/>
    <w:rsid w:val="009C6A13"/>
    <w:rsid w:val="009C6BC3"/>
    <w:rsid w:val="009C6CA6"/>
    <w:rsid w:val="009C6D5B"/>
    <w:rsid w:val="009C752C"/>
    <w:rsid w:val="009C7734"/>
    <w:rsid w:val="009C795D"/>
    <w:rsid w:val="009C7A42"/>
    <w:rsid w:val="009C7E84"/>
    <w:rsid w:val="009D05E5"/>
    <w:rsid w:val="009D0917"/>
    <w:rsid w:val="009D0DB4"/>
    <w:rsid w:val="009D2268"/>
    <w:rsid w:val="009D3203"/>
    <w:rsid w:val="009D338A"/>
    <w:rsid w:val="009D3696"/>
    <w:rsid w:val="009D38A6"/>
    <w:rsid w:val="009D3912"/>
    <w:rsid w:val="009D40FF"/>
    <w:rsid w:val="009D4872"/>
    <w:rsid w:val="009D50D4"/>
    <w:rsid w:val="009D58EC"/>
    <w:rsid w:val="009D755C"/>
    <w:rsid w:val="009E142A"/>
    <w:rsid w:val="009E19C5"/>
    <w:rsid w:val="009E241C"/>
    <w:rsid w:val="009E2724"/>
    <w:rsid w:val="009E2D1B"/>
    <w:rsid w:val="009E34C4"/>
    <w:rsid w:val="009E3792"/>
    <w:rsid w:val="009E3E64"/>
    <w:rsid w:val="009E4DA2"/>
    <w:rsid w:val="009E5FE8"/>
    <w:rsid w:val="009E687C"/>
    <w:rsid w:val="009E6AAF"/>
    <w:rsid w:val="009E73A5"/>
    <w:rsid w:val="009E75B6"/>
    <w:rsid w:val="009F0417"/>
    <w:rsid w:val="009F089F"/>
    <w:rsid w:val="009F09AF"/>
    <w:rsid w:val="009F0B3A"/>
    <w:rsid w:val="009F11C4"/>
    <w:rsid w:val="009F14C7"/>
    <w:rsid w:val="009F1511"/>
    <w:rsid w:val="009F17E5"/>
    <w:rsid w:val="009F1CBB"/>
    <w:rsid w:val="009F1F2A"/>
    <w:rsid w:val="009F2038"/>
    <w:rsid w:val="009F2B9A"/>
    <w:rsid w:val="009F33ED"/>
    <w:rsid w:val="009F419F"/>
    <w:rsid w:val="009F4874"/>
    <w:rsid w:val="009F4DC4"/>
    <w:rsid w:val="009F6895"/>
    <w:rsid w:val="009F71F5"/>
    <w:rsid w:val="009F74CE"/>
    <w:rsid w:val="009F75C7"/>
    <w:rsid w:val="009F790D"/>
    <w:rsid w:val="009F7F72"/>
    <w:rsid w:val="00A0139A"/>
    <w:rsid w:val="00A0209E"/>
    <w:rsid w:val="00A040B5"/>
    <w:rsid w:val="00A0469C"/>
    <w:rsid w:val="00A054FA"/>
    <w:rsid w:val="00A063EF"/>
    <w:rsid w:val="00A06499"/>
    <w:rsid w:val="00A06B0B"/>
    <w:rsid w:val="00A07245"/>
    <w:rsid w:val="00A10072"/>
    <w:rsid w:val="00A1063D"/>
    <w:rsid w:val="00A10742"/>
    <w:rsid w:val="00A10C50"/>
    <w:rsid w:val="00A1160B"/>
    <w:rsid w:val="00A11F5E"/>
    <w:rsid w:val="00A125A4"/>
    <w:rsid w:val="00A12878"/>
    <w:rsid w:val="00A12A62"/>
    <w:rsid w:val="00A12F25"/>
    <w:rsid w:val="00A13021"/>
    <w:rsid w:val="00A13210"/>
    <w:rsid w:val="00A1377D"/>
    <w:rsid w:val="00A13ED6"/>
    <w:rsid w:val="00A1413C"/>
    <w:rsid w:val="00A14813"/>
    <w:rsid w:val="00A14889"/>
    <w:rsid w:val="00A14AF3"/>
    <w:rsid w:val="00A14BAF"/>
    <w:rsid w:val="00A157AF"/>
    <w:rsid w:val="00A1683B"/>
    <w:rsid w:val="00A16A82"/>
    <w:rsid w:val="00A16E0B"/>
    <w:rsid w:val="00A17E04"/>
    <w:rsid w:val="00A20842"/>
    <w:rsid w:val="00A212CD"/>
    <w:rsid w:val="00A219E6"/>
    <w:rsid w:val="00A21D43"/>
    <w:rsid w:val="00A2240C"/>
    <w:rsid w:val="00A22C9D"/>
    <w:rsid w:val="00A23145"/>
    <w:rsid w:val="00A23B5C"/>
    <w:rsid w:val="00A25113"/>
    <w:rsid w:val="00A25D57"/>
    <w:rsid w:val="00A25F76"/>
    <w:rsid w:val="00A264FC"/>
    <w:rsid w:val="00A2667B"/>
    <w:rsid w:val="00A26C0D"/>
    <w:rsid w:val="00A26C10"/>
    <w:rsid w:val="00A27E5F"/>
    <w:rsid w:val="00A30709"/>
    <w:rsid w:val="00A30F15"/>
    <w:rsid w:val="00A313D3"/>
    <w:rsid w:val="00A31783"/>
    <w:rsid w:val="00A3249F"/>
    <w:rsid w:val="00A33413"/>
    <w:rsid w:val="00A33634"/>
    <w:rsid w:val="00A33F5F"/>
    <w:rsid w:val="00A34E25"/>
    <w:rsid w:val="00A34E3D"/>
    <w:rsid w:val="00A34E4E"/>
    <w:rsid w:val="00A35EF2"/>
    <w:rsid w:val="00A362B5"/>
    <w:rsid w:val="00A36E65"/>
    <w:rsid w:val="00A376CE"/>
    <w:rsid w:val="00A37966"/>
    <w:rsid w:val="00A4007E"/>
    <w:rsid w:val="00A400BE"/>
    <w:rsid w:val="00A400C4"/>
    <w:rsid w:val="00A40299"/>
    <w:rsid w:val="00A4077B"/>
    <w:rsid w:val="00A411D5"/>
    <w:rsid w:val="00A41A62"/>
    <w:rsid w:val="00A41C38"/>
    <w:rsid w:val="00A41C7C"/>
    <w:rsid w:val="00A4235A"/>
    <w:rsid w:val="00A42AFD"/>
    <w:rsid w:val="00A42D4A"/>
    <w:rsid w:val="00A42F84"/>
    <w:rsid w:val="00A43435"/>
    <w:rsid w:val="00A445C5"/>
    <w:rsid w:val="00A44BCE"/>
    <w:rsid w:val="00A44C40"/>
    <w:rsid w:val="00A44E5D"/>
    <w:rsid w:val="00A44F98"/>
    <w:rsid w:val="00A4525E"/>
    <w:rsid w:val="00A45288"/>
    <w:rsid w:val="00A463A6"/>
    <w:rsid w:val="00A46921"/>
    <w:rsid w:val="00A47A22"/>
    <w:rsid w:val="00A47FCB"/>
    <w:rsid w:val="00A503C0"/>
    <w:rsid w:val="00A50549"/>
    <w:rsid w:val="00A51145"/>
    <w:rsid w:val="00A51812"/>
    <w:rsid w:val="00A51B6A"/>
    <w:rsid w:val="00A51F7B"/>
    <w:rsid w:val="00A51F86"/>
    <w:rsid w:val="00A52908"/>
    <w:rsid w:val="00A52C30"/>
    <w:rsid w:val="00A52FD1"/>
    <w:rsid w:val="00A53693"/>
    <w:rsid w:val="00A53A59"/>
    <w:rsid w:val="00A53D5B"/>
    <w:rsid w:val="00A54535"/>
    <w:rsid w:val="00A55A63"/>
    <w:rsid w:val="00A55E2F"/>
    <w:rsid w:val="00A565C4"/>
    <w:rsid w:val="00A56C72"/>
    <w:rsid w:val="00A57A68"/>
    <w:rsid w:val="00A602FA"/>
    <w:rsid w:val="00A603AE"/>
    <w:rsid w:val="00A6045F"/>
    <w:rsid w:val="00A604C0"/>
    <w:rsid w:val="00A60DF0"/>
    <w:rsid w:val="00A61C51"/>
    <w:rsid w:val="00A620EF"/>
    <w:rsid w:val="00A62710"/>
    <w:rsid w:val="00A62946"/>
    <w:rsid w:val="00A63596"/>
    <w:rsid w:val="00A636D1"/>
    <w:rsid w:val="00A63B6C"/>
    <w:rsid w:val="00A641F8"/>
    <w:rsid w:val="00A64B4A"/>
    <w:rsid w:val="00A64B82"/>
    <w:rsid w:val="00A64E97"/>
    <w:rsid w:val="00A65360"/>
    <w:rsid w:val="00A672FF"/>
    <w:rsid w:val="00A67876"/>
    <w:rsid w:val="00A70135"/>
    <w:rsid w:val="00A70C83"/>
    <w:rsid w:val="00A71669"/>
    <w:rsid w:val="00A718DC"/>
    <w:rsid w:val="00A7256F"/>
    <w:rsid w:val="00A7351A"/>
    <w:rsid w:val="00A73A01"/>
    <w:rsid w:val="00A74298"/>
    <w:rsid w:val="00A74AF2"/>
    <w:rsid w:val="00A7599F"/>
    <w:rsid w:val="00A75E50"/>
    <w:rsid w:val="00A765A6"/>
    <w:rsid w:val="00A771F2"/>
    <w:rsid w:val="00A77512"/>
    <w:rsid w:val="00A7799F"/>
    <w:rsid w:val="00A77AEC"/>
    <w:rsid w:val="00A77CDF"/>
    <w:rsid w:val="00A77FEB"/>
    <w:rsid w:val="00A8005C"/>
    <w:rsid w:val="00A8031F"/>
    <w:rsid w:val="00A806D1"/>
    <w:rsid w:val="00A80A7F"/>
    <w:rsid w:val="00A80EB5"/>
    <w:rsid w:val="00A828DF"/>
    <w:rsid w:val="00A82927"/>
    <w:rsid w:val="00A8368B"/>
    <w:rsid w:val="00A838A5"/>
    <w:rsid w:val="00A84023"/>
    <w:rsid w:val="00A8444F"/>
    <w:rsid w:val="00A85189"/>
    <w:rsid w:val="00A855E1"/>
    <w:rsid w:val="00A85854"/>
    <w:rsid w:val="00A87241"/>
    <w:rsid w:val="00A900BA"/>
    <w:rsid w:val="00A9042E"/>
    <w:rsid w:val="00A90A28"/>
    <w:rsid w:val="00A90B04"/>
    <w:rsid w:val="00A90CB1"/>
    <w:rsid w:val="00A91502"/>
    <w:rsid w:val="00A931E6"/>
    <w:rsid w:val="00A935AC"/>
    <w:rsid w:val="00A94074"/>
    <w:rsid w:val="00A9542A"/>
    <w:rsid w:val="00A965FE"/>
    <w:rsid w:val="00A96A21"/>
    <w:rsid w:val="00A96A71"/>
    <w:rsid w:val="00A97972"/>
    <w:rsid w:val="00AA0B64"/>
    <w:rsid w:val="00AA0F41"/>
    <w:rsid w:val="00AA33AF"/>
    <w:rsid w:val="00AA34D3"/>
    <w:rsid w:val="00AA49DC"/>
    <w:rsid w:val="00AA4C64"/>
    <w:rsid w:val="00AA57C4"/>
    <w:rsid w:val="00AA5E16"/>
    <w:rsid w:val="00AA6E73"/>
    <w:rsid w:val="00AA6FB1"/>
    <w:rsid w:val="00AA7090"/>
    <w:rsid w:val="00AA714A"/>
    <w:rsid w:val="00AA715E"/>
    <w:rsid w:val="00AA78A1"/>
    <w:rsid w:val="00AA7F47"/>
    <w:rsid w:val="00AB04AD"/>
    <w:rsid w:val="00AB04B9"/>
    <w:rsid w:val="00AB2339"/>
    <w:rsid w:val="00AB2E58"/>
    <w:rsid w:val="00AB3164"/>
    <w:rsid w:val="00AB361D"/>
    <w:rsid w:val="00AB5A7A"/>
    <w:rsid w:val="00AB7250"/>
    <w:rsid w:val="00AB796D"/>
    <w:rsid w:val="00AC1DB2"/>
    <w:rsid w:val="00AC26FA"/>
    <w:rsid w:val="00AC3718"/>
    <w:rsid w:val="00AC4B34"/>
    <w:rsid w:val="00AC5AC2"/>
    <w:rsid w:val="00AC6192"/>
    <w:rsid w:val="00AC6BD4"/>
    <w:rsid w:val="00AC7D35"/>
    <w:rsid w:val="00AD0A97"/>
    <w:rsid w:val="00AD0EFC"/>
    <w:rsid w:val="00AD0F26"/>
    <w:rsid w:val="00AD10D7"/>
    <w:rsid w:val="00AD18D3"/>
    <w:rsid w:val="00AD1EB0"/>
    <w:rsid w:val="00AD27D1"/>
    <w:rsid w:val="00AD2F4B"/>
    <w:rsid w:val="00AD4638"/>
    <w:rsid w:val="00AD5332"/>
    <w:rsid w:val="00AD71D2"/>
    <w:rsid w:val="00AD790F"/>
    <w:rsid w:val="00AE179A"/>
    <w:rsid w:val="00AE1D32"/>
    <w:rsid w:val="00AE1FA6"/>
    <w:rsid w:val="00AE26B1"/>
    <w:rsid w:val="00AE36F9"/>
    <w:rsid w:val="00AE3F45"/>
    <w:rsid w:val="00AE4276"/>
    <w:rsid w:val="00AE47FB"/>
    <w:rsid w:val="00AE4AE3"/>
    <w:rsid w:val="00AE52BD"/>
    <w:rsid w:val="00AE5E98"/>
    <w:rsid w:val="00AE5FD3"/>
    <w:rsid w:val="00AE6998"/>
    <w:rsid w:val="00AE6B89"/>
    <w:rsid w:val="00AE780D"/>
    <w:rsid w:val="00AF04D7"/>
    <w:rsid w:val="00AF0627"/>
    <w:rsid w:val="00AF121D"/>
    <w:rsid w:val="00AF21D2"/>
    <w:rsid w:val="00AF23A5"/>
    <w:rsid w:val="00AF34D4"/>
    <w:rsid w:val="00AF38C5"/>
    <w:rsid w:val="00AF3A89"/>
    <w:rsid w:val="00AF3F25"/>
    <w:rsid w:val="00AF47E6"/>
    <w:rsid w:val="00AF54FD"/>
    <w:rsid w:val="00AF5536"/>
    <w:rsid w:val="00AF5AC6"/>
    <w:rsid w:val="00AF64B4"/>
    <w:rsid w:val="00AF6E77"/>
    <w:rsid w:val="00AF79AE"/>
    <w:rsid w:val="00AF7BBB"/>
    <w:rsid w:val="00B0040F"/>
    <w:rsid w:val="00B00D27"/>
    <w:rsid w:val="00B00E61"/>
    <w:rsid w:val="00B01443"/>
    <w:rsid w:val="00B01444"/>
    <w:rsid w:val="00B01B42"/>
    <w:rsid w:val="00B02155"/>
    <w:rsid w:val="00B0240A"/>
    <w:rsid w:val="00B02442"/>
    <w:rsid w:val="00B037A0"/>
    <w:rsid w:val="00B03CFA"/>
    <w:rsid w:val="00B03D46"/>
    <w:rsid w:val="00B04D54"/>
    <w:rsid w:val="00B050AE"/>
    <w:rsid w:val="00B056AA"/>
    <w:rsid w:val="00B05B1A"/>
    <w:rsid w:val="00B06382"/>
    <w:rsid w:val="00B068B9"/>
    <w:rsid w:val="00B068FC"/>
    <w:rsid w:val="00B06C75"/>
    <w:rsid w:val="00B07DB7"/>
    <w:rsid w:val="00B103A8"/>
    <w:rsid w:val="00B10904"/>
    <w:rsid w:val="00B11953"/>
    <w:rsid w:val="00B121AA"/>
    <w:rsid w:val="00B1294A"/>
    <w:rsid w:val="00B1425A"/>
    <w:rsid w:val="00B14431"/>
    <w:rsid w:val="00B1479E"/>
    <w:rsid w:val="00B149FC"/>
    <w:rsid w:val="00B1576A"/>
    <w:rsid w:val="00B16229"/>
    <w:rsid w:val="00B17108"/>
    <w:rsid w:val="00B17216"/>
    <w:rsid w:val="00B176FC"/>
    <w:rsid w:val="00B1777F"/>
    <w:rsid w:val="00B177D3"/>
    <w:rsid w:val="00B177FA"/>
    <w:rsid w:val="00B17F74"/>
    <w:rsid w:val="00B200FA"/>
    <w:rsid w:val="00B20A97"/>
    <w:rsid w:val="00B20AAF"/>
    <w:rsid w:val="00B20C33"/>
    <w:rsid w:val="00B216DD"/>
    <w:rsid w:val="00B21EEB"/>
    <w:rsid w:val="00B22B8E"/>
    <w:rsid w:val="00B23A50"/>
    <w:rsid w:val="00B23B44"/>
    <w:rsid w:val="00B2448D"/>
    <w:rsid w:val="00B24834"/>
    <w:rsid w:val="00B248F7"/>
    <w:rsid w:val="00B24967"/>
    <w:rsid w:val="00B24E49"/>
    <w:rsid w:val="00B252EC"/>
    <w:rsid w:val="00B25DB5"/>
    <w:rsid w:val="00B26788"/>
    <w:rsid w:val="00B267EC"/>
    <w:rsid w:val="00B2686D"/>
    <w:rsid w:val="00B27DD5"/>
    <w:rsid w:val="00B27F4D"/>
    <w:rsid w:val="00B30085"/>
    <w:rsid w:val="00B30712"/>
    <w:rsid w:val="00B30E2E"/>
    <w:rsid w:val="00B313E7"/>
    <w:rsid w:val="00B31FF2"/>
    <w:rsid w:val="00B32A85"/>
    <w:rsid w:val="00B336E2"/>
    <w:rsid w:val="00B33CCE"/>
    <w:rsid w:val="00B34CEF"/>
    <w:rsid w:val="00B34FB0"/>
    <w:rsid w:val="00B35527"/>
    <w:rsid w:val="00B35E90"/>
    <w:rsid w:val="00B36581"/>
    <w:rsid w:val="00B37853"/>
    <w:rsid w:val="00B37A04"/>
    <w:rsid w:val="00B37C8C"/>
    <w:rsid w:val="00B37E90"/>
    <w:rsid w:val="00B40259"/>
    <w:rsid w:val="00B41029"/>
    <w:rsid w:val="00B41A59"/>
    <w:rsid w:val="00B42F3B"/>
    <w:rsid w:val="00B42F84"/>
    <w:rsid w:val="00B43241"/>
    <w:rsid w:val="00B43D2F"/>
    <w:rsid w:val="00B440AE"/>
    <w:rsid w:val="00B4543B"/>
    <w:rsid w:val="00B4587E"/>
    <w:rsid w:val="00B46C17"/>
    <w:rsid w:val="00B4751D"/>
    <w:rsid w:val="00B5231B"/>
    <w:rsid w:val="00B532EE"/>
    <w:rsid w:val="00B53466"/>
    <w:rsid w:val="00B536C2"/>
    <w:rsid w:val="00B53AF2"/>
    <w:rsid w:val="00B53CCE"/>
    <w:rsid w:val="00B53F4C"/>
    <w:rsid w:val="00B54700"/>
    <w:rsid w:val="00B550DA"/>
    <w:rsid w:val="00B5537D"/>
    <w:rsid w:val="00B55555"/>
    <w:rsid w:val="00B55A21"/>
    <w:rsid w:val="00B56040"/>
    <w:rsid w:val="00B56612"/>
    <w:rsid w:val="00B56F08"/>
    <w:rsid w:val="00B60287"/>
    <w:rsid w:val="00B60935"/>
    <w:rsid w:val="00B60CF9"/>
    <w:rsid w:val="00B61067"/>
    <w:rsid w:val="00B6141C"/>
    <w:rsid w:val="00B61841"/>
    <w:rsid w:val="00B61BF5"/>
    <w:rsid w:val="00B6346B"/>
    <w:rsid w:val="00B63830"/>
    <w:rsid w:val="00B642E7"/>
    <w:rsid w:val="00B64353"/>
    <w:rsid w:val="00B64360"/>
    <w:rsid w:val="00B6489C"/>
    <w:rsid w:val="00B649CD"/>
    <w:rsid w:val="00B6511E"/>
    <w:rsid w:val="00B65745"/>
    <w:rsid w:val="00B6587B"/>
    <w:rsid w:val="00B65B13"/>
    <w:rsid w:val="00B65D1A"/>
    <w:rsid w:val="00B66579"/>
    <w:rsid w:val="00B70521"/>
    <w:rsid w:val="00B70A50"/>
    <w:rsid w:val="00B70BFF"/>
    <w:rsid w:val="00B70C18"/>
    <w:rsid w:val="00B7126A"/>
    <w:rsid w:val="00B72454"/>
    <w:rsid w:val="00B726F6"/>
    <w:rsid w:val="00B72714"/>
    <w:rsid w:val="00B7329A"/>
    <w:rsid w:val="00B73963"/>
    <w:rsid w:val="00B73DAB"/>
    <w:rsid w:val="00B74F28"/>
    <w:rsid w:val="00B75B1A"/>
    <w:rsid w:val="00B7641A"/>
    <w:rsid w:val="00B7658B"/>
    <w:rsid w:val="00B76CF7"/>
    <w:rsid w:val="00B77462"/>
    <w:rsid w:val="00B77876"/>
    <w:rsid w:val="00B7798A"/>
    <w:rsid w:val="00B8034B"/>
    <w:rsid w:val="00B80472"/>
    <w:rsid w:val="00B81804"/>
    <w:rsid w:val="00B82074"/>
    <w:rsid w:val="00B820AD"/>
    <w:rsid w:val="00B823EA"/>
    <w:rsid w:val="00B82459"/>
    <w:rsid w:val="00B829AD"/>
    <w:rsid w:val="00B82C36"/>
    <w:rsid w:val="00B8359D"/>
    <w:rsid w:val="00B83F3E"/>
    <w:rsid w:val="00B84227"/>
    <w:rsid w:val="00B842D5"/>
    <w:rsid w:val="00B84D96"/>
    <w:rsid w:val="00B85450"/>
    <w:rsid w:val="00B85814"/>
    <w:rsid w:val="00B85816"/>
    <w:rsid w:val="00B86221"/>
    <w:rsid w:val="00B873DB"/>
    <w:rsid w:val="00B878B7"/>
    <w:rsid w:val="00B90190"/>
    <w:rsid w:val="00B9148F"/>
    <w:rsid w:val="00B9182D"/>
    <w:rsid w:val="00B91B13"/>
    <w:rsid w:val="00B92111"/>
    <w:rsid w:val="00B93A44"/>
    <w:rsid w:val="00B93A79"/>
    <w:rsid w:val="00B93B9C"/>
    <w:rsid w:val="00B93EE8"/>
    <w:rsid w:val="00B940F3"/>
    <w:rsid w:val="00B9454D"/>
    <w:rsid w:val="00B95236"/>
    <w:rsid w:val="00B9570A"/>
    <w:rsid w:val="00BA033C"/>
    <w:rsid w:val="00BA03D1"/>
    <w:rsid w:val="00BA0DB5"/>
    <w:rsid w:val="00BA2654"/>
    <w:rsid w:val="00BA26C3"/>
    <w:rsid w:val="00BA2EAA"/>
    <w:rsid w:val="00BA326A"/>
    <w:rsid w:val="00BA39AC"/>
    <w:rsid w:val="00BA3B18"/>
    <w:rsid w:val="00BA3E0B"/>
    <w:rsid w:val="00BA453B"/>
    <w:rsid w:val="00BA4633"/>
    <w:rsid w:val="00BA56F3"/>
    <w:rsid w:val="00BA5BD3"/>
    <w:rsid w:val="00BA65AC"/>
    <w:rsid w:val="00BA6F81"/>
    <w:rsid w:val="00BA78D9"/>
    <w:rsid w:val="00BB0F10"/>
    <w:rsid w:val="00BB12CB"/>
    <w:rsid w:val="00BB1627"/>
    <w:rsid w:val="00BB18AC"/>
    <w:rsid w:val="00BB237C"/>
    <w:rsid w:val="00BB2708"/>
    <w:rsid w:val="00BB2CA1"/>
    <w:rsid w:val="00BB2D77"/>
    <w:rsid w:val="00BB429B"/>
    <w:rsid w:val="00BB46A4"/>
    <w:rsid w:val="00BB4EE3"/>
    <w:rsid w:val="00BB5D5B"/>
    <w:rsid w:val="00BB6320"/>
    <w:rsid w:val="00BB722A"/>
    <w:rsid w:val="00BC0125"/>
    <w:rsid w:val="00BC0582"/>
    <w:rsid w:val="00BC08AE"/>
    <w:rsid w:val="00BC14A8"/>
    <w:rsid w:val="00BC19AA"/>
    <w:rsid w:val="00BC284A"/>
    <w:rsid w:val="00BC2C1E"/>
    <w:rsid w:val="00BC2CD5"/>
    <w:rsid w:val="00BC314D"/>
    <w:rsid w:val="00BC4E03"/>
    <w:rsid w:val="00BC57DA"/>
    <w:rsid w:val="00BC5B68"/>
    <w:rsid w:val="00BC5BFB"/>
    <w:rsid w:val="00BC7166"/>
    <w:rsid w:val="00BC789B"/>
    <w:rsid w:val="00BD0072"/>
    <w:rsid w:val="00BD0969"/>
    <w:rsid w:val="00BD18E6"/>
    <w:rsid w:val="00BD1A30"/>
    <w:rsid w:val="00BD221D"/>
    <w:rsid w:val="00BD2459"/>
    <w:rsid w:val="00BD2BD3"/>
    <w:rsid w:val="00BD3BBA"/>
    <w:rsid w:val="00BD4042"/>
    <w:rsid w:val="00BD458A"/>
    <w:rsid w:val="00BD5294"/>
    <w:rsid w:val="00BD52CF"/>
    <w:rsid w:val="00BD762C"/>
    <w:rsid w:val="00BD765B"/>
    <w:rsid w:val="00BE0340"/>
    <w:rsid w:val="00BE1637"/>
    <w:rsid w:val="00BE192F"/>
    <w:rsid w:val="00BE1E3E"/>
    <w:rsid w:val="00BE23D0"/>
    <w:rsid w:val="00BE27A9"/>
    <w:rsid w:val="00BE2859"/>
    <w:rsid w:val="00BE4327"/>
    <w:rsid w:val="00BE4B96"/>
    <w:rsid w:val="00BE5483"/>
    <w:rsid w:val="00BE5821"/>
    <w:rsid w:val="00BE6FDF"/>
    <w:rsid w:val="00BE7920"/>
    <w:rsid w:val="00BE7EAB"/>
    <w:rsid w:val="00BF1358"/>
    <w:rsid w:val="00BF2EFE"/>
    <w:rsid w:val="00BF40DE"/>
    <w:rsid w:val="00BF493B"/>
    <w:rsid w:val="00BF53C7"/>
    <w:rsid w:val="00BF5823"/>
    <w:rsid w:val="00BF5829"/>
    <w:rsid w:val="00BF58FA"/>
    <w:rsid w:val="00BF5AD2"/>
    <w:rsid w:val="00BF6330"/>
    <w:rsid w:val="00BF69E9"/>
    <w:rsid w:val="00BF69F3"/>
    <w:rsid w:val="00BF6C14"/>
    <w:rsid w:val="00BF6C1E"/>
    <w:rsid w:val="00BF6D78"/>
    <w:rsid w:val="00BF716E"/>
    <w:rsid w:val="00C00037"/>
    <w:rsid w:val="00C0068B"/>
    <w:rsid w:val="00C00DEE"/>
    <w:rsid w:val="00C01771"/>
    <w:rsid w:val="00C01942"/>
    <w:rsid w:val="00C01A6D"/>
    <w:rsid w:val="00C01B33"/>
    <w:rsid w:val="00C0216B"/>
    <w:rsid w:val="00C028BF"/>
    <w:rsid w:val="00C03A55"/>
    <w:rsid w:val="00C043B1"/>
    <w:rsid w:val="00C0499D"/>
    <w:rsid w:val="00C05309"/>
    <w:rsid w:val="00C0660A"/>
    <w:rsid w:val="00C073EE"/>
    <w:rsid w:val="00C07B25"/>
    <w:rsid w:val="00C07C72"/>
    <w:rsid w:val="00C10222"/>
    <w:rsid w:val="00C105DD"/>
    <w:rsid w:val="00C10753"/>
    <w:rsid w:val="00C10870"/>
    <w:rsid w:val="00C113F3"/>
    <w:rsid w:val="00C11B4D"/>
    <w:rsid w:val="00C11C42"/>
    <w:rsid w:val="00C12260"/>
    <w:rsid w:val="00C12DB0"/>
    <w:rsid w:val="00C12E83"/>
    <w:rsid w:val="00C14474"/>
    <w:rsid w:val="00C1470B"/>
    <w:rsid w:val="00C14A70"/>
    <w:rsid w:val="00C1572C"/>
    <w:rsid w:val="00C1693C"/>
    <w:rsid w:val="00C16B67"/>
    <w:rsid w:val="00C1739A"/>
    <w:rsid w:val="00C1773C"/>
    <w:rsid w:val="00C178AE"/>
    <w:rsid w:val="00C17B35"/>
    <w:rsid w:val="00C17C30"/>
    <w:rsid w:val="00C21B98"/>
    <w:rsid w:val="00C21D6C"/>
    <w:rsid w:val="00C233B4"/>
    <w:rsid w:val="00C2354A"/>
    <w:rsid w:val="00C236AF"/>
    <w:rsid w:val="00C237E2"/>
    <w:rsid w:val="00C23845"/>
    <w:rsid w:val="00C2388F"/>
    <w:rsid w:val="00C23D4D"/>
    <w:rsid w:val="00C2423E"/>
    <w:rsid w:val="00C242C8"/>
    <w:rsid w:val="00C24685"/>
    <w:rsid w:val="00C24810"/>
    <w:rsid w:val="00C25E3C"/>
    <w:rsid w:val="00C26257"/>
    <w:rsid w:val="00C265D9"/>
    <w:rsid w:val="00C270E2"/>
    <w:rsid w:val="00C2751E"/>
    <w:rsid w:val="00C305A6"/>
    <w:rsid w:val="00C30DE8"/>
    <w:rsid w:val="00C30F34"/>
    <w:rsid w:val="00C31A3A"/>
    <w:rsid w:val="00C32A62"/>
    <w:rsid w:val="00C32ECF"/>
    <w:rsid w:val="00C340C0"/>
    <w:rsid w:val="00C3413A"/>
    <w:rsid w:val="00C3432A"/>
    <w:rsid w:val="00C34C66"/>
    <w:rsid w:val="00C35402"/>
    <w:rsid w:val="00C35BA6"/>
    <w:rsid w:val="00C35FD3"/>
    <w:rsid w:val="00C360D6"/>
    <w:rsid w:val="00C36502"/>
    <w:rsid w:val="00C374C0"/>
    <w:rsid w:val="00C374EE"/>
    <w:rsid w:val="00C37C4A"/>
    <w:rsid w:val="00C407F6"/>
    <w:rsid w:val="00C40989"/>
    <w:rsid w:val="00C41394"/>
    <w:rsid w:val="00C41861"/>
    <w:rsid w:val="00C41FAA"/>
    <w:rsid w:val="00C42688"/>
    <w:rsid w:val="00C42A25"/>
    <w:rsid w:val="00C42B92"/>
    <w:rsid w:val="00C434BF"/>
    <w:rsid w:val="00C4388C"/>
    <w:rsid w:val="00C44086"/>
    <w:rsid w:val="00C44683"/>
    <w:rsid w:val="00C44E4C"/>
    <w:rsid w:val="00C452D1"/>
    <w:rsid w:val="00C46B2E"/>
    <w:rsid w:val="00C47864"/>
    <w:rsid w:val="00C47E76"/>
    <w:rsid w:val="00C5035D"/>
    <w:rsid w:val="00C50C6C"/>
    <w:rsid w:val="00C51107"/>
    <w:rsid w:val="00C513F1"/>
    <w:rsid w:val="00C515C6"/>
    <w:rsid w:val="00C52567"/>
    <w:rsid w:val="00C53F26"/>
    <w:rsid w:val="00C54505"/>
    <w:rsid w:val="00C5465F"/>
    <w:rsid w:val="00C55E0C"/>
    <w:rsid w:val="00C56207"/>
    <w:rsid w:val="00C56D80"/>
    <w:rsid w:val="00C56E87"/>
    <w:rsid w:val="00C60946"/>
    <w:rsid w:val="00C60A28"/>
    <w:rsid w:val="00C61A33"/>
    <w:rsid w:val="00C61A34"/>
    <w:rsid w:val="00C62324"/>
    <w:rsid w:val="00C63725"/>
    <w:rsid w:val="00C637BC"/>
    <w:rsid w:val="00C64DB6"/>
    <w:rsid w:val="00C652D9"/>
    <w:rsid w:val="00C65767"/>
    <w:rsid w:val="00C6678F"/>
    <w:rsid w:val="00C66A78"/>
    <w:rsid w:val="00C67359"/>
    <w:rsid w:val="00C67552"/>
    <w:rsid w:val="00C67775"/>
    <w:rsid w:val="00C7066E"/>
    <w:rsid w:val="00C70ADA"/>
    <w:rsid w:val="00C71CE8"/>
    <w:rsid w:val="00C7231D"/>
    <w:rsid w:val="00C726CA"/>
    <w:rsid w:val="00C72A72"/>
    <w:rsid w:val="00C7306D"/>
    <w:rsid w:val="00C7318B"/>
    <w:rsid w:val="00C732A5"/>
    <w:rsid w:val="00C734B0"/>
    <w:rsid w:val="00C7365D"/>
    <w:rsid w:val="00C739F0"/>
    <w:rsid w:val="00C73BD1"/>
    <w:rsid w:val="00C73EAF"/>
    <w:rsid w:val="00C74BF8"/>
    <w:rsid w:val="00C75DD1"/>
    <w:rsid w:val="00C75FBE"/>
    <w:rsid w:val="00C76D26"/>
    <w:rsid w:val="00C76EC6"/>
    <w:rsid w:val="00C76FA1"/>
    <w:rsid w:val="00C770DA"/>
    <w:rsid w:val="00C776CD"/>
    <w:rsid w:val="00C77EA7"/>
    <w:rsid w:val="00C808C3"/>
    <w:rsid w:val="00C80911"/>
    <w:rsid w:val="00C810BE"/>
    <w:rsid w:val="00C820F4"/>
    <w:rsid w:val="00C82B4E"/>
    <w:rsid w:val="00C83633"/>
    <w:rsid w:val="00C843C6"/>
    <w:rsid w:val="00C847F7"/>
    <w:rsid w:val="00C84ADC"/>
    <w:rsid w:val="00C84C10"/>
    <w:rsid w:val="00C85B79"/>
    <w:rsid w:val="00C85E19"/>
    <w:rsid w:val="00C8645C"/>
    <w:rsid w:val="00C87104"/>
    <w:rsid w:val="00C8749E"/>
    <w:rsid w:val="00C876E9"/>
    <w:rsid w:val="00C87BF2"/>
    <w:rsid w:val="00C90120"/>
    <w:rsid w:val="00C90734"/>
    <w:rsid w:val="00C92053"/>
    <w:rsid w:val="00C923A2"/>
    <w:rsid w:val="00C92ADF"/>
    <w:rsid w:val="00C92FFD"/>
    <w:rsid w:val="00C95099"/>
    <w:rsid w:val="00C957BE"/>
    <w:rsid w:val="00C95F23"/>
    <w:rsid w:val="00C97515"/>
    <w:rsid w:val="00C97722"/>
    <w:rsid w:val="00CA0BE0"/>
    <w:rsid w:val="00CA1262"/>
    <w:rsid w:val="00CA1342"/>
    <w:rsid w:val="00CA14C1"/>
    <w:rsid w:val="00CA1839"/>
    <w:rsid w:val="00CA188A"/>
    <w:rsid w:val="00CA19ED"/>
    <w:rsid w:val="00CA1D23"/>
    <w:rsid w:val="00CA36C5"/>
    <w:rsid w:val="00CA3BDF"/>
    <w:rsid w:val="00CA44AE"/>
    <w:rsid w:val="00CA687B"/>
    <w:rsid w:val="00CB14D2"/>
    <w:rsid w:val="00CB14D3"/>
    <w:rsid w:val="00CB1D65"/>
    <w:rsid w:val="00CB231A"/>
    <w:rsid w:val="00CB24AF"/>
    <w:rsid w:val="00CB2B8E"/>
    <w:rsid w:val="00CB2D17"/>
    <w:rsid w:val="00CB2D5C"/>
    <w:rsid w:val="00CB3388"/>
    <w:rsid w:val="00CB3A89"/>
    <w:rsid w:val="00CB5548"/>
    <w:rsid w:val="00CB56AB"/>
    <w:rsid w:val="00CB5F13"/>
    <w:rsid w:val="00CB6825"/>
    <w:rsid w:val="00CB6BB4"/>
    <w:rsid w:val="00CB6EEA"/>
    <w:rsid w:val="00CB7149"/>
    <w:rsid w:val="00CB75C4"/>
    <w:rsid w:val="00CC0360"/>
    <w:rsid w:val="00CC124B"/>
    <w:rsid w:val="00CC1768"/>
    <w:rsid w:val="00CC1906"/>
    <w:rsid w:val="00CC1EE2"/>
    <w:rsid w:val="00CC1F15"/>
    <w:rsid w:val="00CC1FF2"/>
    <w:rsid w:val="00CC2001"/>
    <w:rsid w:val="00CC2A71"/>
    <w:rsid w:val="00CC2D8D"/>
    <w:rsid w:val="00CC392F"/>
    <w:rsid w:val="00CC401E"/>
    <w:rsid w:val="00CC44EC"/>
    <w:rsid w:val="00CC4575"/>
    <w:rsid w:val="00CC484E"/>
    <w:rsid w:val="00CC4A45"/>
    <w:rsid w:val="00CC4B4E"/>
    <w:rsid w:val="00CC4F9B"/>
    <w:rsid w:val="00CC54F3"/>
    <w:rsid w:val="00CC5DA6"/>
    <w:rsid w:val="00CC6FF0"/>
    <w:rsid w:val="00CC7331"/>
    <w:rsid w:val="00CC76F0"/>
    <w:rsid w:val="00CC7B79"/>
    <w:rsid w:val="00CC7C81"/>
    <w:rsid w:val="00CD0161"/>
    <w:rsid w:val="00CD0D91"/>
    <w:rsid w:val="00CD0F76"/>
    <w:rsid w:val="00CD1C9D"/>
    <w:rsid w:val="00CD25DD"/>
    <w:rsid w:val="00CD29D0"/>
    <w:rsid w:val="00CD34DD"/>
    <w:rsid w:val="00CD38BE"/>
    <w:rsid w:val="00CD3B8F"/>
    <w:rsid w:val="00CD4B1D"/>
    <w:rsid w:val="00CD5393"/>
    <w:rsid w:val="00CD5C17"/>
    <w:rsid w:val="00CD5E9A"/>
    <w:rsid w:val="00CD5FA2"/>
    <w:rsid w:val="00CD69FA"/>
    <w:rsid w:val="00CD6CD7"/>
    <w:rsid w:val="00CD773E"/>
    <w:rsid w:val="00CD7C4D"/>
    <w:rsid w:val="00CE0221"/>
    <w:rsid w:val="00CE04D9"/>
    <w:rsid w:val="00CE06DC"/>
    <w:rsid w:val="00CE0A08"/>
    <w:rsid w:val="00CE1286"/>
    <w:rsid w:val="00CE1F2A"/>
    <w:rsid w:val="00CE2B1D"/>
    <w:rsid w:val="00CE2E0E"/>
    <w:rsid w:val="00CE3248"/>
    <w:rsid w:val="00CE35AD"/>
    <w:rsid w:val="00CE3684"/>
    <w:rsid w:val="00CE4581"/>
    <w:rsid w:val="00CE613A"/>
    <w:rsid w:val="00CE743D"/>
    <w:rsid w:val="00CE7F27"/>
    <w:rsid w:val="00CF07FC"/>
    <w:rsid w:val="00CF0EB1"/>
    <w:rsid w:val="00CF1091"/>
    <w:rsid w:val="00CF1695"/>
    <w:rsid w:val="00CF2540"/>
    <w:rsid w:val="00CF3E84"/>
    <w:rsid w:val="00CF4709"/>
    <w:rsid w:val="00CF4786"/>
    <w:rsid w:val="00CF4A88"/>
    <w:rsid w:val="00CF4EE8"/>
    <w:rsid w:val="00CF545A"/>
    <w:rsid w:val="00CF5655"/>
    <w:rsid w:val="00CF5B65"/>
    <w:rsid w:val="00CF6053"/>
    <w:rsid w:val="00CF665A"/>
    <w:rsid w:val="00CF6932"/>
    <w:rsid w:val="00CF72C9"/>
    <w:rsid w:val="00D02CB2"/>
    <w:rsid w:val="00D035E3"/>
    <w:rsid w:val="00D035F3"/>
    <w:rsid w:val="00D03865"/>
    <w:rsid w:val="00D03C9C"/>
    <w:rsid w:val="00D0476F"/>
    <w:rsid w:val="00D047AF"/>
    <w:rsid w:val="00D05352"/>
    <w:rsid w:val="00D06260"/>
    <w:rsid w:val="00D07D3A"/>
    <w:rsid w:val="00D07F74"/>
    <w:rsid w:val="00D10E5F"/>
    <w:rsid w:val="00D10F93"/>
    <w:rsid w:val="00D10FA0"/>
    <w:rsid w:val="00D11249"/>
    <w:rsid w:val="00D12905"/>
    <w:rsid w:val="00D12A01"/>
    <w:rsid w:val="00D12C8A"/>
    <w:rsid w:val="00D139C2"/>
    <w:rsid w:val="00D13C4B"/>
    <w:rsid w:val="00D13CDB"/>
    <w:rsid w:val="00D14BC4"/>
    <w:rsid w:val="00D15340"/>
    <w:rsid w:val="00D156FA"/>
    <w:rsid w:val="00D157D1"/>
    <w:rsid w:val="00D158D0"/>
    <w:rsid w:val="00D15FF4"/>
    <w:rsid w:val="00D160E7"/>
    <w:rsid w:val="00D16D12"/>
    <w:rsid w:val="00D17D7D"/>
    <w:rsid w:val="00D206A4"/>
    <w:rsid w:val="00D20846"/>
    <w:rsid w:val="00D21AA8"/>
    <w:rsid w:val="00D21D89"/>
    <w:rsid w:val="00D22070"/>
    <w:rsid w:val="00D248C3"/>
    <w:rsid w:val="00D24A2D"/>
    <w:rsid w:val="00D24B71"/>
    <w:rsid w:val="00D2597B"/>
    <w:rsid w:val="00D25CEE"/>
    <w:rsid w:val="00D25E3F"/>
    <w:rsid w:val="00D26478"/>
    <w:rsid w:val="00D2753D"/>
    <w:rsid w:val="00D30CE3"/>
    <w:rsid w:val="00D31B98"/>
    <w:rsid w:val="00D31CD6"/>
    <w:rsid w:val="00D323C7"/>
    <w:rsid w:val="00D326A3"/>
    <w:rsid w:val="00D330FD"/>
    <w:rsid w:val="00D3323E"/>
    <w:rsid w:val="00D337A3"/>
    <w:rsid w:val="00D33F39"/>
    <w:rsid w:val="00D344F0"/>
    <w:rsid w:val="00D34668"/>
    <w:rsid w:val="00D347C0"/>
    <w:rsid w:val="00D3502F"/>
    <w:rsid w:val="00D351E5"/>
    <w:rsid w:val="00D356DA"/>
    <w:rsid w:val="00D359D7"/>
    <w:rsid w:val="00D35E91"/>
    <w:rsid w:val="00D35F26"/>
    <w:rsid w:val="00D35FF1"/>
    <w:rsid w:val="00D36047"/>
    <w:rsid w:val="00D3604A"/>
    <w:rsid w:val="00D36234"/>
    <w:rsid w:val="00D36254"/>
    <w:rsid w:val="00D369A7"/>
    <w:rsid w:val="00D36B8B"/>
    <w:rsid w:val="00D37D90"/>
    <w:rsid w:val="00D400F3"/>
    <w:rsid w:val="00D40515"/>
    <w:rsid w:val="00D40CB9"/>
    <w:rsid w:val="00D41028"/>
    <w:rsid w:val="00D41344"/>
    <w:rsid w:val="00D41D40"/>
    <w:rsid w:val="00D4232F"/>
    <w:rsid w:val="00D423A4"/>
    <w:rsid w:val="00D42980"/>
    <w:rsid w:val="00D42C93"/>
    <w:rsid w:val="00D43907"/>
    <w:rsid w:val="00D43E60"/>
    <w:rsid w:val="00D43F68"/>
    <w:rsid w:val="00D449F3"/>
    <w:rsid w:val="00D46151"/>
    <w:rsid w:val="00D46507"/>
    <w:rsid w:val="00D474CE"/>
    <w:rsid w:val="00D5053D"/>
    <w:rsid w:val="00D50D30"/>
    <w:rsid w:val="00D51464"/>
    <w:rsid w:val="00D51608"/>
    <w:rsid w:val="00D518F3"/>
    <w:rsid w:val="00D51E7E"/>
    <w:rsid w:val="00D52B46"/>
    <w:rsid w:val="00D5321A"/>
    <w:rsid w:val="00D53C79"/>
    <w:rsid w:val="00D54657"/>
    <w:rsid w:val="00D548F0"/>
    <w:rsid w:val="00D554FF"/>
    <w:rsid w:val="00D55F97"/>
    <w:rsid w:val="00D5616F"/>
    <w:rsid w:val="00D5690F"/>
    <w:rsid w:val="00D570E8"/>
    <w:rsid w:val="00D57373"/>
    <w:rsid w:val="00D57DFD"/>
    <w:rsid w:val="00D605F8"/>
    <w:rsid w:val="00D61ABF"/>
    <w:rsid w:val="00D61C07"/>
    <w:rsid w:val="00D626ED"/>
    <w:rsid w:val="00D63419"/>
    <w:rsid w:val="00D636E7"/>
    <w:rsid w:val="00D63A31"/>
    <w:rsid w:val="00D63DBE"/>
    <w:rsid w:val="00D64040"/>
    <w:rsid w:val="00D64BC5"/>
    <w:rsid w:val="00D64E7F"/>
    <w:rsid w:val="00D6595E"/>
    <w:rsid w:val="00D65AFB"/>
    <w:rsid w:val="00D674C0"/>
    <w:rsid w:val="00D67573"/>
    <w:rsid w:val="00D706AA"/>
    <w:rsid w:val="00D70F90"/>
    <w:rsid w:val="00D71CFE"/>
    <w:rsid w:val="00D71F9A"/>
    <w:rsid w:val="00D73544"/>
    <w:rsid w:val="00D74AEF"/>
    <w:rsid w:val="00D74BD4"/>
    <w:rsid w:val="00D7682F"/>
    <w:rsid w:val="00D76EE7"/>
    <w:rsid w:val="00D7710E"/>
    <w:rsid w:val="00D77158"/>
    <w:rsid w:val="00D77CCF"/>
    <w:rsid w:val="00D80215"/>
    <w:rsid w:val="00D807FB"/>
    <w:rsid w:val="00D81313"/>
    <w:rsid w:val="00D82347"/>
    <w:rsid w:val="00D827AA"/>
    <w:rsid w:val="00D82A6D"/>
    <w:rsid w:val="00D82B99"/>
    <w:rsid w:val="00D8353B"/>
    <w:rsid w:val="00D835AD"/>
    <w:rsid w:val="00D85525"/>
    <w:rsid w:val="00D85F43"/>
    <w:rsid w:val="00D8643D"/>
    <w:rsid w:val="00D8647E"/>
    <w:rsid w:val="00D865D4"/>
    <w:rsid w:val="00D86996"/>
    <w:rsid w:val="00D874C9"/>
    <w:rsid w:val="00D87508"/>
    <w:rsid w:val="00D879E0"/>
    <w:rsid w:val="00D87E51"/>
    <w:rsid w:val="00D90029"/>
    <w:rsid w:val="00D90500"/>
    <w:rsid w:val="00D90796"/>
    <w:rsid w:val="00D90DE6"/>
    <w:rsid w:val="00D910C6"/>
    <w:rsid w:val="00D91585"/>
    <w:rsid w:val="00D91959"/>
    <w:rsid w:val="00D91D6F"/>
    <w:rsid w:val="00D921C5"/>
    <w:rsid w:val="00D927AB"/>
    <w:rsid w:val="00D92C89"/>
    <w:rsid w:val="00D93CA3"/>
    <w:rsid w:val="00D9400B"/>
    <w:rsid w:val="00D94D8A"/>
    <w:rsid w:val="00D950B6"/>
    <w:rsid w:val="00D952A7"/>
    <w:rsid w:val="00D95926"/>
    <w:rsid w:val="00D96DCD"/>
    <w:rsid w:val="00D97915"/>
    <w:rsid w:val="00D979E5"/>
    <w:rsid w:val="00D97AD7"/>
    <w:rsid w:val="00D97D8E"/>
    <w:rsid w:val="00DA018A"/>
    <w:rsid w:val="00DA0282"/>
    <w:rsid w:val="00DA0A3F"/>
    <w:rsid w:val="00DA0B6B"/>
    <w:rsid w:val="00DA1F6D"/>
    <w:rsid w:val="00DA26BB"/>
    <w:rsid w:val="00DA2B06"/>
    <w:rsid w:val="00DA2C73"/>
    <w:rsid w:val="00DA2FE3"/>
    <w:rsid w:val="00DA3305"/>
    <w:rsid w:val="00DA396A"/>
    <w:rsid w:val="00DA4639"/>
    <w:rsid w:val="00DA5697"/>
    <w:rsid w:val="00DA5BA1"/>
    <w:rsid w:val="00DA63B1"/>
    <w:rsid w:val="00DA6534"/>
    <w:rsid w:val="00DA6F79"/>
    <w:rsid w:val="00DA7852"/>
    <w:rsid w:val="00DA7E1B"/>
    <w:rsid w:val="00DB003B"/>
    <w:rsid w:val="00DB038B"/>
    <w:rsid w:val="00DB0836"/>
    <w:rsid w:val="00DB0A93"/>
    <w:rsid w:val="00DB1512"/>
    <w:rsid w:val="00DB1E2E"/>
    <w:rsid w:val="00DB2EDE"/>
    <w:rsid w:val="00DB340F"/>
    <w:rsid w:val="00DB36D2"/>
    <w:rsid w:val="00DB39B4"/>
    <w:rsid w:val="00DB3DD4"/>
    <w:rsid w:val="00DB411C"/>
    <w:rsid w:val="00DB46FA"/>
    <w:rsid w:val="00DB582E"/>
    <w:rsid w:val="00DB60E1"/>
    <w:rsid w:val="00DB6A1F"/>
    <w:rsid w:val="00DC007E"/>
    <w:rsid w:val="00DC08C7"/>
    <w:rsid w:val="00DC09D4"/>
    <w:rsid w:val="00DC20C2"/>
    <w:rsid w:val="00DC23A8"/>
    <w:rsid w:val="00DC2F74"/>
    <w:rsid w:val="00DC4635"/>
    <w:rsid w:val="00DC5939"/>
    <w:rsid w:val="00DC7484"/>
    <w:rsid w:val="00DC7ADA"/>
    <w:rsid w:val="00DC7B79"/>
    <w:rsid w:val="00DC7F9D"/>
    <w:rsid w:val="00DD0441"/>
    <w:rsid w:val="00DD0CB3"/>
    <w:rsid w:val="00DD1153"/>
    <w:rsid w:val="00DD1901"/>
    <w:rsid w:val="00DD1BCF"/>
    <w:rsid w:val="00DD1C87"/>
    <w:rsid w:val="00DD2117"/>
    <w:rsid w:val="00DD23DA"/>
    <w:rsid w:val="00DD29D6"/>
    <w:rsid w:val="00DD2D59"/>
    <w:rsid w:val="00DD3B56"/>
    <w:rsid w:val="00DD4980"/>
    <w:rsid w:val="00DD4C01"/>
    <w:rsid w:val="00DD520E"/>
    <w:rsid w:val="00DD596C"/>
    <w:rsid w:val="00DD5DA9"/>
    <w:rsid w:val="00DD6748"/>
    <w:rsid w:val="00DD67A9"/>
    <w:rsid w:val="00DD6EA1"/>
    <w:rsid w:val="00DE0114"/>
    <w:rsid w:val="00DE0A7F"/>
    <w:rsid w:val="00DE1118"/>
    <w:rsid w:val="00DE153D"/>
    <w:rsid w:val="00DE1C4B"/>
    <w:rsid w:val="00DE21E5"/>
    <w:rsid w:val="00DE2319"/>
    <w:rsid w:val="00DE261D"/>
    <w:rsid w:val="00DE3030"/>
    <w:rsid w:val="00DE356D"/>
    <w:rsid w:val="00DE3893"/>
    <w:rsid w:val="00DE3D53"/>
    <w:rsid w:val="00DE4D04"/>
    <w:rsid w:val="00DE4E81"/>
    <w:rsid w:val="00DE5E52"/>
    <w:rsid w:val="00DE6045"/>
    <w:rsid w:val="00DE7019"/>
    <w:rsid w:val="00DE74C9"/>
    <w:rsid w:val="00DE7BF5"/>
    <w:rsid w:val="00DF0606"/>
    <w:rsid w:val="00DF0BC3"/>
    <w:rsid w:val="00DF1E9D"/>
    <w:rsid w:val="00DF209A"/>
    <w:rsid w:val="00DF2323"/>
    <w:rsid w:val="00DF2ABB"/>
    <w:rsid w:val="00DF2B35"/>
    <w:rsid w:val="00DF2B45"/>
    <w:rsid w:val="00DF2DF4"/>
    <w:rsid w:val="00DF3075"/>
    <w:rsid w:val="00DF3DE6"/>
    <w:rsid w:val="00DF4A95"/>
    <w:rsid w:val="00DF5F2F"/>
    <w:rsid w:val="00DF6338"/>
    <w:rsid w:val="00DF6457"/>
    <w:rsid w:val="00DF64F9"/>
    <w:rsid w:val="00DF6739"/>
    <w:rsid w:val="00DF6A2D"/>
    <w:rsid w:val="00DF6B16"/>
    <w:rsid w:val="00DF6D84"/>
    <w:rsid w:val="00DF77ED"/>
    <w:rsid w:val="00DF7D1A"/>
    <w:rsid w:val="00E002DF"/>
    <w:rsid w:val="00E0040D"/>
    <w:rsid w:val="00E00437"/>
    <w:rsid w:val="00E007FA"/>
    <w:rsid w:val="00E00E13"/>
    <w:rsid w:val="00E01142"/>
    <w:rsid w:val="00E0121C"/>
    <w:rsid w:val="00E019B8"/>
    <w:rsid w:val="00E01B9B"/>
    <w:rsid w:val="00E01C7F"/>
    <w:rsid w:val="00E02680"/>
    <w:rsid w:val="00E034DA"/>
    <w:rsid w:val="00E03517"/>
    <w:rsid w:val="00E03678"/>
    <w:rsid w:val="00E04034"/>
    <w:rsid w:val="00E0434D"/>
    <w:rsid w:val="00E0472C"/>
    <w:rsid w:val="00E04F80"/>
    <w:rsid w:val="00E05022"/>
    <w:rsid w:val="00E05958"/>
    <w:rsid w:val="00E0638D"/>
    <w:rsid w:val="00E06C4D"/>
    <w:rsid w:val="00E07411"/>
    <w:rsid w:val="00E10791"/>
    <w:rsid w:val="00E10849"/>
    <w:rsid w:val="00E10D8E"/>
    <w:rsid w:val="00E10F4B"/>
    <w:rsid w:val="00E12DBB"/>
    <w:rsid w:val="00E12EBE"/>
    <w:rsid w:val="00E1319E"/>
    <w:rsid w:val="00E14217"/>
    <w:rsid w:val="00E148A1"/>
    <w:rsid w:val="00E14962"/>
    <w:rsid w:val="00E14DEF"/>
    <w:rsid w:val="00E15072"/>
    <w:rsid w:val="00E15121"/>
    <w:rsid w:val="00E162C0"/>
    <w:rsid w:val="00E1761D"/>
    <w:rsid w:val="00E17B7E"/>
    <w:rsid w:val="00E200A7"/>
    <w:rsid w:val="00E20663"/>
    <w:rsid w:val="00E206CB"/>
    <w:rsid w:val="00E21823"/>
    <w:rsid w:val="00E21903"/>
    <w:rsid w:val="00E2279A"/>
    <w:rsid w:val="00E22AB9"/>
    <w:rsid w:val="00E23735"/>
    <w:rsid w:val="00E237C0"/>
    <w:rsid w:val="00E23A50"/>
    <w:rsid w:val="00E2457A"/>
    <w:rsid w:val="00E24AD7"/>
    <w:rsid w:val="00E2501B"/>
    <w:rsid w:val="00E25212"/>
    <w:rsid w:val="00E2586F"/>
    <w:rsid w:val="00E25DA2"/>
    <w:rsid w:val="00E25DA7"/>
    <w:rsid w:val="00E26935"/>
    <w:rsid w:val="00E26D6E"/>
    <w:rsid w:val="00E27F81"/>
    <w:rsid w:val="00E3141D"/>
    <w:rsid w:val="00E31BDF"/>
    <w:rsid w:val="00E32CD4"/>
    <w:rsid w:val="00E32F7A"/>
    <w:rsid w:val="00E33242"/>
    <w:rsid w:val="00E33331"/>
    <w:rsid w:val="00E33C0A"/>
    <w:rsid w:val="00E34201"/>
    <w:rsid w:val="00E34911"/>
    <w:rsid w:val="00E34F12"/>
    <w:rsid w:val="00E36008"/>
    <w:rsid w:val="00E36193"/>
    <w:rsid w:val="00E36F9C"/>
    <w:rsid w:val="00E37266"/>
    <w:rsid w:val="00E3765E"/>
    <w:rsid w:val="00E404D6"/>
    <w:rsid w:val="00E41578"/>
    <w:rsid w:val="00E4360E"/>
    <w:rsid w:val="00E4454F"/>
    <w:rsid w:val="00E449BC"/>
    <w:rsid w:val="00E45060"/>
    <w:rsid w:val="00E455D6"/>
    <w:rsid w:val="00E45F10"/>
    <w:rsid w:val="00E46093"/>
    <w:rsid w:val="00E4639D"/>
    <w:rsid w:val="00E469FB"/>
    <w:rsid w:val="00E47044"/>
    <w:rsid w:val="00E47D4A"/>
    <w:rsid w:val="00E47E52"/>
    <w:rsid w:val="00E50161"/>
    <w:rsid w:val="00E503FD"/>
    <w:rsid w:val="00E50801"/>
    <w:rsid w:val="00E5132D"/>
    <w:rsid w:val="00E51558"/>
    <w:rsid w:val="00E51EE7"/>
    <w:rsid w:val="00E51F0C"/>
    <w:rsid w:val="00E52060"/>
    <w:rsid w:val="00E522EE"/>
    <w:rsid w:val="00E5232A"/>
    <w:rsid w:val="00E527C2"/>
    <w:rsid w:val="00E53545"/>
    <w:rsid w:val="00E53B08"/>
    <w:rsid w:val="00E53EBD"/>
    <w:rsid w:val="00E54658"/>
    <w:rsid w:val="00E55446"/>
    <w:rsid w:val="00E55495"/>
    <w:rsid w:val="00E5587F"/>
    <w:rsid w:val="00E5606D"/>
    <w:rsid w:val="00E56321"/>
    <w:rsid w:val="00E5661B"/>
    <w:rsid w:val="00E56AF1"/>
    <w:rsid w:val="00E56C6D"/>
    <w:rsid w:val="00E56FEF"/>
    <w:rsid w:val="00E5799A"/>
    <w:rsid w:val="00E57AD8"/>
    <w:rsid w:val="00E57D25"/>
    <w:rsid w:val="00E57FC6"/>
    <w:rsid w:val="00E60828"/>
    <w:rsid w:val="00E61CA0"/>
    <w:rsid w:val="00E61CC4"/>
    <w:rsid w:val="00E6244A"/>
    <w:rsid w:val="00E62693"/>
    <w:rsid w:val="00E640FD"/>
    <w:rsid w:val="00E64314"/>
    <w:rsid w:val="00E6449C"/>
    <w:rsid w:val="00E64733"/>
    <w:rsid w:val="00E64F23"/>
    <w:rsid w:val="00E665CB"/>
    <w:rsid w:val="00E6699B"/>
    <w:rsid w:val="00E66C35"/>
    <w:rsid w:val="00E67237"/>
    <w:rsid w:val="00E678EC"/>
    <w:rsid w:val="00E67AD0"/>
    <w:rsid w:val="00E67B6C"/>
    <w:rsid w:val="00E70868"/>
    <w:rsid w:val="00E7099A"/>
    <w:rsid w:val="00E70BB0"/>
    <w:rsid w:val="00E71C97"/>
    <w:rsid w:val="00E71CAE"/>
    <w:rsid w:val="00E71E43"/>
    <w:rsid w:val="00E72570"/>
    <w:rsid w:val="00E72956"/>
    <w:rsid w:val="00E742D3"/>
    <w:rsid w:val="00E74519"/>
    <w:rsid w:val="00E74DFF"/>
    <w:rsid w:val="00E74EA9"/>
    <w:rsid w:val="00E75CDF"/>
    <w:rsid w:val="00E76925"/>
    <w:rsid w:val="00E7754C"/>
    <w:rsid w:val="00E81330"/>
    <w:rsid w:val="00E820BA"/>
    <w:rsid w:val="00E82CA4"/>
    <w:rsid w:val="00E834E5"/>
    <w:rsid w:val="00E8354D"/>
    <w:rsid w:val="00E844E3"/>
    <w:rsid w:val="00E84C5D"/>
    <w:rsid w:val="00E8534F"/>
    <w:rsid w:val="00E853CC"/>
    <w:rsid w:val="00E8600A"/>
    <w:rsid w:val="00E8655B"/>
    <w:rsid w:val="00E867BD"/>
    <w:rsid w:val="00E87964"/>
    <w:rsid w:val="00E902D7"/>
    <w:rsid w:val="00E90D8F"/>
    <w:rsid w:val="00E9129B"/>
    <w:rsid w:val="00E914FA"/>
    <w:rsid w:val="00E9253F"/>
    <w:rsid w:val="00E92ADC"/>
    <w:rsid w:val="00E93638"/>
    <w:rsid w:val="00E93FFF"/>
    <w:rsid w:val="00E969ED"/>
    <w:rsid w:val="00E96D7A"/>
    <w:rsid w:val="00EA0556"/>
    <w:rsid w:val="00EA06AA"/>
    <w:rsid w:val="00EA1E13"/>
    <w:rsid w:val="00EA2B5D"/>
    <w:rsid w:val="00EA30B2"/>
    <w:rsid w:val="00EA34F3"/>
    <w:rsid w:val="00EA38BF"/>
    <w:rsid w:val="00EA3CB2"/>
    <w:rsid w:val="00EA3DBC"/>
    <w:rsid w:val="00EA412F"/>
    <w:rsid w:val="00EA4A9E"/>
    <w:rsid w:val="00EA57F2"/>
    <w:rsid w:val="00EA5A7D"/>
    <w:rsid w:val="00EA5B59"/>
    <w:rsid w:val="00EA5CF3"/>
    <w:rsid w:val="00EA5D65"/>
    <w:rsid w:val="00EA6A7F"/>
    <w:rsid w:val="00EA6AFC"/>
    <w:rsid w:val="00EA6D9C"/>
    <w:rsid w:val="00EA73CB"/>
    <w:rsid w:val="00EB0E93"/>
    <w:rsid w:val="00EB1F99"/>
    <w:rsid w:val="00EB1FCB"/>
    <w:rsid w:val="00EB203D"/>
    <w:rsid w:val="00EB2D7E"/>
    <w:rsid w:val="00EB3191"/>
    <w:rsid w:val="00EB3241"/>
    <w:rsid w:val="00EB3735"/>
    <w:rsid w:val="00EB3C50"/>
    <w:rsid w:val="00EB3FFF"/>
    <w:rsid w:val="00EB45E8"/>
    <w:rsid w:val="00EB4BBD"/>
    <w:rsid w:val="00EB4EA5"/>
    <w:rsid w:val="00EB5443"/>
    <w:rsid w:val="00EB56F6"/>
    <w:rsid w:val="00EB5770"/>
    <w:rsid w:val="00EB6332"/>
    <w:rsid w:val="00EB65DE"/>
    <w:rsid w:val="00EB687E"/>
    <w:rsid w:val="00EB6DDD"/>
    <w:rsid w:val="00EB70E9"/>
    <w:rsid w:val="00EB7E5A"/>
    <w:rsid w:val="00EC01E1"/>
    <w:rsid w:val="00EC099F"/>
    <w:rsid w:val="00EC0DA6"/>
    <w:rsid w:val="00EC0F90"/>
    <w:rsid w:val="00EC1417"/>
    <w:rsid w:val="00EC1E00"/>
    <w:rsid w:val="00EC3273"/>
    <w:rsid w:val="00EC3AD3"/>
    <w:rsid w:val="00EC469D"/>
    <w:rsid w:val="00EC499A"/>
    <w:rsid w:val="00EC54B1"/>
    <w:rsid w:val="00EC594E"/>
    <w:rsid w:val="00EC66D4"/>
    <w:rsid w:val="00EC683E"/>
    <w:rsid w:val="00EC6D4C"/>
    <w:rsid w:val="00EC6D77"/>
    <w:rsid w:val="00EC6E90"/>
    <w:rsid w:val="00EC71C8"/>
    <w:rsid w:val="00ED00A3"/>
    <w:rsid w:val="00ED0192"/>
    <w:rsid w:val="00ED04AE"/>
    <w:rsid w:val="00ED1669"/>
    <w:rsid w:val="00ED1759"/>
    <w:rsid w:val="00ED1936"/>
    <w:rsid w:val="00ED1A4E"/>
    <w:rsid w:val="00ED23C2"/>
    <w:rsid w:val="00ED29BC"/>
    <w:rsid w:val="00ED2F70"/>
    <w:rsid w:val="00ED3250"/>
    <w:rsid w:val="00ED49B9"/>
    <w:rsid w:val="00ED6BAC"/>
    <w:rsid w:val="00ED7097"/>
    <w:rsid w:val="00EE004C"/>
    <w:rsid w:val="00EE0591"/>
    <w:rsid w:val="00EE0873"/>
    <w:rsid w:val="00EE0F96"/>
    <w:rsid w:val="00EE160F"/>
    <w:rsid w:val="00EE1FE0"/>
    <w:rsid w:val="00EE475B"/>
    <w:rsid w:val="00EE4A69"/>
    <w:rsid w:val="00EE6220"/>
    <w:rsid w:val="00EE661D"/>
    <w:rsid w:val="00EE6C66"/>
    <w:rsid w:val="00EE7342"/>
    <w:rsid w:val="00EE7949"/>
    <w:rsid w:val="00EE7A31"/>
    <w:rsid w:val="00EF0ED3"/>
    <w:rsid w:val="00EF172E"/>
    <w:rsid w:val="00EF18A6"/>
    <w:rsid w:val="00EF285B"/>
    <w:rsid w:val="00EF3110"/>
    <w:rsid w:val="00EF384A"/>
    <w:rsid w:val="00EF4547"/>
    <w:rsid w:val="00EF499B"/>
    <w:rsid w:val="00EF553D"/>
    <w:rsid w:val="00EF5A03"/>
    <w:rsid w:val="00EF6332"/>
    <w:rsid w:val="00EF67E7"/>
    <w:rsid w:val="00EF68B5"/>
    <w:rsid w:val="00EF68F7"/>
    <w:rsid w:val="00EF6AC3"/>
    <w:rsid w:val="00EF6D1A"/>
    <w:rsid w:val="00F00707"/>
    <w:rsid w:val="00F00805"/>
    <w:rsid w:val="00F011C0"/>
    <w:rsid w:val="00F0156B"/>
    <w:rsid w:val="00F019D1"/>
    <w:rsid w:val="00F01A5F"/>
    <w:rsid w:val="00F01F90"/>
    <w:rsid w:val="00F021D7"/>
    <w:rsid w:val="00F02673"/>
    <w:rsid w:val="00F035AB"/>
    <w:rsid w:val="00F043EF"/>
    <w:rsid w:val="00F04877"/>
    <w:rsid w:val="00F051CD"/>
    <w:rsid w:val="00F054F7"/>
    <w:rsid w:val="00F070FA"/>
    <w:rsid w:val="00F07806"/>
    <w:rsid w:val="00F1132C"/>
    <w:rsid w:val="00F114A7"/>
    <w:rsid w:val="00F11836"/>
    <w:rsid w:val="00F13936"/>
    <w:rsid w:val="00F14494"/>
    <w:rsid w:val="00F15525"/>
    <w:rsid w:val="00F1582C"/>
    <w:rsid w:val="00F15EA0"/>
    <w:rsid w:val="00F15F4F"/>
    <w:rsid w:val="00F164DC"/>
    <w:rsid w:val="00F17055"/>
    <w:rsid w:val="00F206AE"/>
    <w:rsid w:val="00F20875"/>
    <w:rsid w:val="00F20FA9"/>
    <w:rsid w:val="00F2147F"/>
    <w:rsid w:val="00F218AF"/>
    <w:rsid w:val="00F21A0D"/>
    <w:rsid w:val="00F21F99"/>
    <w:rsid w:val="00F22AC8"/>
    <w:rsid w:val="00F22DB4"/>
    <w:rsid w:val="00F2367E"/>
    <w:rsid w:val="00F23ACE"/>
    <w:rsid w:val="00F254B9"/>
    <w:rsid w:val="00F25AD1"/>
    <w:rsid w:val="00F26305"/>
    <w:rsid w:val="00F26406"/>
    <w:rsid w:val="00F266B5"/>
    <w:rsid w:val="00F26799"/>
    <w:rsid w:val="00F272B5"/>
    <w:rsid w:val="00F27353"/>
    <w:rsid w:val="00F3069A"/>
    <w:rsid w:val="00F30E50"/>
    <w:rsid w:val="00F30EA1"/>
    <w:rsid w:val="00F3131E"/>
    <w:rsid w:val="00F31359"/>
    <w:rsid w:val="00F31B33"/>
    <w:rsid w:val="00F31E67"/>
    <w:rsid w:val="00F325CF"/>
    <w:rsid w:val="00F32D85"/>
    <w:rsid w:val="00F33BDA"/>
    <w:rsid w:val="00F354ED"/>
    <w:rsid w:val="00F35F44"/>
    <w:rsid w:val="00F35F5B"/>
    <w:rsid w:val="00F364DA"/>
    <w:rsid w:val="00F3726F"/>
    <w:rsid w:val="00F3797C"/>
    <w:rsid w:val="00F40054"/>
    <w:rsid w:val="00F4065D"/>
    <w:rsid w:val="00F40C78"/>
    <w:rsid w:val="00F40D53"/>
    <w:rsid w:val="00F4101F"/>
    <w:rsid w:val="00F42D16"/>
    <w:rsid w:val="00F42E9F"/>
    <w:rsid w:val="00F42F7A"/>
    <w:rsid w:val="00F42FA4"/>
    <w:rsid w:val="00F43FA1"/>
    <w:rsid w:val="00F444B9"/>
    <w:rsid w:val="00F44734"/>
    <w:rsid w:val="00F44AFD"/>
    <w:rsid w:val="00F44CC9"/>
    <w:rsid w:val="00F472F6"/>
    <w:rsid w:val="00F4740F"/>
    <w:rsid w:val="00F51A4B"/>
    <w:rsid w:val="00F51AF9"/>
    <w:rsid w:val="00F51F78"/>
    <w:rsid w:val="00F52BB5"/>
    <w:rsid w:val="00F532CF"/>
    <w:rsid w:val="00F53938"/>
    <w:rsid w:val="00F53955"/>
    <w:rsid w:val="00F53A95"/>
    <w:rsid w:val="00F5453B"/>
    <w:rsid w:val="00F54636"/>
    <w:rsid w:val="00F54DC9"/>
    <w:rsid w:val="00F558E3"/>
    <w:rsid w:val="00F55C16"/>
    <w:rsid w:val="00F55EF5"/>
    <w:rsid w:val="00F56089"/>
    <w:rsid w:val="00F57722"/>
    <w:rsid w:val="00F57985"/>
    <w:rsid w:val="00F579A0"/>
    <w:rsid w:val="00F57D91"/>
    <w:rsid w:val="00F60411"/>
    <w:rsid w:val="00F62B08"/>
    <w:rsid w:val="00F62EB3"/>
    <w:rsid w:val="00F6348D"/>
    <w:rsid w:val="00F63F2D"/>
    <w:rsid w:val="00F643EC"/>
    <w:rsid w:val="00F6513D"/>
    <w:rsid w:val="00F65900"/>
    <w:rsid w:val="00F65C15"/>
    <w:rsid w:val="00F667E1"/>
    <w:rsid w:val="00F677DB"/>
    <w:rsid w:val="00F7088E"/>
    <w:rsid w:val="00F70A59"/>
    <w:rsid w:val="00F7135A"/>
    <w:rsid w:val="00F7224B"/>
    <w:rsid w:val="00F7412A"/>
    <w:rsid w:val="00F74881"/>
    <w:rsid w:val="00F74988"/>
    <w:rsid w:val="00F77BF4"/>
    <w:rsid w:val="00F800B9"/>
    <w:rsid w:val="00F804AE"/>
    <w:rsid w:val="00F81598"/>
    <w:rsid w:val="00F81956"/>
    <w:rsid w:val="00F81DDB"/>
    <w:rsid w:val="00F83D5D"/>
    <w:rsid w:val="00F84263"/>
    <w:rsid w:val="00F84D4E"/>
    <w:rsid w:val="00F8543E"/>
    <w:rsid w:val="00F85EBC"/>
    <w:rsid w:val="00F861D8"/>
    <w:rsid w:val="00F86A6A"/>
    <w:rsid w:val="00F86DD3"/>
    <w:rsid w:val="00F86DEA"/>
    <w:rsid w:val="00F875A3"/>
    <w:rsid w:val="00F90072"/>
    <w:rsid w:val="00F918F2"/>
    <w:rsid w:val="00F920C3"/>
    <w:rsid w:val="00F92277"/>
    <w:rsid w:val="00F925EE"/>
    <w:rsid w:val="00F92C35"/>
    <w:rsid w:val="00F9385E"/>
    <w:rsid w:val="00F939D1"/>
    <w:rsid w:val="00F939D6"/>
    <w:rsid w:val="00F94697"/>
    <w:rsid w:val="00F9469E"/>
    <w:rsid w:val="00F948CE"/>
    <w:rsid w:val="00F94B50"/>
    <w:rsid w:val="00F94C3E"/>
    <w:rsid w:val="00F95C4E"/>
    <w:rsid w:val="00F95DE6"/>
    <w:rsid w:val="00F95F45"/>
    <w:rsid w:val="00F96C21"/>
    <w:rsid w:val="00F96F80"/>
    <w:rsid w:val="00F97F68"/>
    <w:rsid w:val="00FA096A"/>
    <w:rsid w:val="00FA0B06"/>
    <w:rsid w:val="00FA1CCF"/>
    <w:rsid w:val="00FA1F4B"/>
    <w:rsid w:val="00FA289E"/>
    <w:rsid w:val="00FA4538"/>
    <w:rsid w:val="00FA5696"/>
    <w:rsid w:val="00FA5F2B"/>
    <w:rsid w:val="00FA624A"/>
    <w:rsid w:val="00FA6621"/>
    <w:rsid w:val="00FA6A3B"/>
    <w:rsid w:val="00FA7705"/>
    <w:rsid w:val="00FB0770"/>
    <w:rsid w:val="00FB167C"/>
    <w:rsid w:val="00FB18AF"/>
    <w:rsid w:val="00FB1B67"/>
    <w:rsid w:val="00FB2112"/>
    <w:rsid w:val="00FB282D"/>
    <w:rsid w:val="00FB3089"/>
    <w:rsid w:val="00FB4D06"/>
    <w:rsid w:val="00FB5672"/>
    <w:rsid w:val="00FB5C63"/>
    <w:rsid w:val="00FB5E77"/>
    <w:rsid w:val="00FB6603"/>
    <w:rsid w:val="00FB67B4"/>
    <w:rsid w:val="00FB68D7"/>
    <w:rsid w:val="00FB70EA"/>
    <w:rsid w:val="00FB74B3"/>
    <w:rsid w:val="00FB74BA"/>
    <w:rsid w:val="00FB7D48"/>
    <w:rsid w:val="00FC0287"/>
    <w:rsid w:val="00FC08E7"/>
    <w:rsid w:val="00FC0A88"/>
    <w:rsid w:val="00FC0B3E"/>
    <w:rsid w:val="00FC16A0"/>
    <w:rsid w:val="00FC21CD"/>
    <w:rsid w:val="00FC2743"/>
    <w:rsid w:val="00FC2798"/>
    <w:rsid w:val="00FC2F28"/>
    <w:rsid w:val="00FC3146"/>
    <w:rsid w:val="00FC36FD"/>
    <w:rsid w:val="00FC3827"/>
    <w:rsid w:val="00FC3BB5"/>
    <w:rsid w:val="00FC3C2E"/>
    <w:rsid w:val="00FC3DAC"/>
    <w:rsid w:val="00FC4142"/>
    <w:rsid w:val="00FC4B29"/>
    <w:rsid w:val="00FC5739"/>
    <w:rsid w:val="00FC63DE"/>
    <w:rsid w:val="00FC6845"/>
    <w:rsid w:val="00FC6C41"/>
    <w:rsid w:val="00FC6DDD"/>
    <w:rsid w:val="00FC7C3C"/>
    <w:rsid w:val="00FD0654"/>
    <w:rsid w:val="00FD06C0"/>
    <w:rsid w:val="00FD0CDE"/>
    <w:rsid w:val="00FD14F1"/>
    <w:rsid w:val="00FD3351"/>
    <w:rsid w:val="00FD3AD1"/>
    <w:rsid w:val="00FD410A"/>
    <w:rsid w:val="00FD42A4"/>
    <w:rsid w:val="00FD487F"/>
    <w:rsid w:val="00FD5F1C"/>
    <w:rsid w:val="00FD67DF"/>
    <w:rsid w:val="00FD7120"/>
    <w:rsid w:val="00FD7CB8"/>
    <w:rsid w:val="00FD7EB9"/>
    <w:rsid w:val="00FE0443"/>
    <w:rsid w:val="00FE0BE5"/>
    <w:rsid w:val="00FE0D34"/>
    <w:rsid w:val="00FE1A96"/>
    <w:rsid w:val="00FE1AD6"/>
    <w:rsid w:val="00FE1CC1"/>
    <w:rsid w:val="00FE1D5F"/>
    <w:rsid w:val="00FE220F"/>
    <w:rsid w:val="00FE22B0"/>
    <w:rsid w:val="00FE28B7"/>
    <w:rsid w:val="00FE36E2"/>
    <w:rsid w:val="00FE4621"/>
    <w:rsid w:val="00FE488D"/>
    <w:rsid w:val="00FE5444"/>
    <w:rsid w:val="00FE5482"/>
    <w:rsid w:val="00FE62F6"/>
    <w:rsid w:val="00FE6937"/>
    <w:rsid w:val="00FE7621"/>
    <w:rsid w:val="00FE7A99"/>
    <w:rsid w:val="00FF08DD"/>
    <w:rsid w:val="00FF0C37"/>
    <w:rsid w:val="00FF0DE6"/>
    <w:rsid w:val="00FF1E5B"/>
    <w:rsid w:val="00FF2338"/>
    <w:rsid w:val="00FF4075"/>
    <w:rsid w:val="00FF4474"/>
    <w:rsid w:val="00FF49DF"/>
    <w:rsid w:val="00FF4F05"/>
    <w:rsid w:val="00FF5281"/>
    <w:rsid w:val="00FF5368"/>
    <w:rsid w:val="00FF54E6"/>
    <w:rsid w:val="00FF5FCC"/>
    <w:rsid w:val="00FF64C6"/>
    <w:rsid w:val="00FF6B2F"/>
    <w:rsid w:val="00FF794B"/>
    <w:rsid w:val="00FF7B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BD666"/>
  <w15:docId w15:val="{D96F3B70-C5A9-416E-8647-20B42EF38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203"/>
  </w:style>
  <w:style w:type="paragraph" w:styleId="Ttulo1">
    <w:name w:val="heading 1"/>
    <w:basedOn w:val="Normal"/>
    <w:next w:val="Normal"/>
    <w:link w:val="Ttulo1Char"/>
    <w:uiPriority w:val="9"/>
    <w:qFormat/>
    <w:rsid w:val="009D32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D32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D32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D320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9D320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9D320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9D320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9D320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9D320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D32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9D32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9D320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uiPriority w:val="9"/>
    <w:rsid w:val="009D32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rsid w:val="009D32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rsid w:val="009D32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rsid w:val="009D320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rsid w:val="009D320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rsid w:val="009D320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har"/>
    <w:uiPriority w:val="10"/>
    <w:qFormat/>
    <w:rsid w:val="009D320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9D320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9D320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9D320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eSutil">
    <w:name w:val="Subtle Emphasis"/>
    <w:basedOn w:val="Fontepargpadro"/>
    <w:uiPriority w:val="19"/>
    <w:qFormat/>
    <w:rsid w:val="009D3203"/>
    <w:rPr>
      <w:i/>
      <w:iCs/>
      <w:color w:val="808080" w:themeColor="text1" w:themeTint="7F"/>
    </w:rPr>
  </w:style>
  <w:style w:type="character" w:styleId="nfase">
    <w:name w:val="Emphasis"/>
    <w:basedOn w:val="Fontepargpadro"/>
    <w:uiPriority w:val="20"/>
    <w:qFormat/>
    <w:rsid w:val="009D3203"/>
    <w:rPr>
      <w:i/>
      <w:iCs/>
    </w:rPr>
  </w:style>
  <w:style w:type="character" w:styleId="nfaseIntensa">
    <w:name w:val="Intense Emphasis"/>
    <w:basedOn w:val="Fontepargpadro"/>
    <w:uiPriority w:val="21"/>
    <w:qFormat/>
    <w:rsid w:val="009D3203"/>
    <w:rPr>
      <w:b/>
      <w:bCs/>
      <w:i/>
      <w:iCs/>
      <w:color w:val="4F81BD" w:themeColor="accent1"/>
    </w:rPr>
  </w:style>
  <w:style w:type="character" w:styleId="Forte">
    <w:name w:val="Strong"/>
    <w:basedOn w:val="Fontepargpadro"/>
    <w:uiPriority w:val="22"/>
    <w:qFormat/>
    <w:rsid w:val="009D3203"/>
    <w:rPr>
      <w:b/>
      <w:bCs/>
    </w:rPr>
  </w:style>
  <w:style w:type="paragraph" w:styleId="Citao">
    <w:name w:val="Quote"/>
    <w:basedOn w:val="Normal"/>
    <w:next w:val="Normal"/>
    <w:link w:val="CitaoChar"/>
    <w:uiPriority w:val="29"/>
    <w:qFormat/>
    <w:rsid w:val="009D3203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9D3203"/>
    <w:rPr>
      <w:i/>
      <w:iCs/>
      <w:color w:val="000000" w:themeColor="text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D320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D3203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9D3203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9D3203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9D3203"/>
    <w:rPr>
      <w:b/>
      <w:bCs/>
      <w:smallCaps/>
      <w:spacing w:val="5"/>
    </w:rPr>
  </w:style>
  <w:style w:type="paragraph" w:styleId="PargrafodaLista">
    <w:name w:val="List Paragraph"/>
    <w:basedOn w:val="Normal"/>
    <w:uiPriority w:val="34"/>
    <w:qFormat/>
    <w:rsid w:val="009D320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D3203"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unhideWhenUsed/>
    <w:rsid w:val="009D3203"/>
    <w:rPr>
      <w:color w:val="800080" w:themeColor="followed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D12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1289"/>
  </w:style>
  <w:style w:type="paragraph" w:styleId="Rodap">
    <w:name w:val="footer"/>
    <w:basedOn w:val="Normal"/>
    <w:link w:val="RodapChar"/>
    <w:uiPriority w:val="99"/>
    <w:unhideWhenUsed/>
    <w:rsid w:val="004D12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1289"/>
  </w:style>
  <w:style w:type="paragraph" w:styleId="Textodebalo">
    <w:name w:val="Balloon Text"/>
    <w:basedOn w:val="Normal"/>
    <w:link w:val="TextodebaloChar"/>
    <w:uiPriority w:val="99"/>
    <w:semiHidden/>
    <w:unhideWhenUsed/>
    <w:rsid w:val="00292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2ACD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E51F0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51F0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51F0C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51F0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51F0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46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10</TotalTime>
  <Pages>1</Pages>
  <Words>542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Conta da Microsoft</cp:lastModifiedBy>
  <cp:revision>3</cp:revision>
  <dcterms:created xsi:type="dcterms:W3CDTF">2023-03-20T21:10:00Z</dcterms:created>
  <dcterms:modified xsi:type="dcterms:W3CDTF">2023-03-20T21:10:00Z</dcterms:modified>
</cp:coreProperties>
</file>