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3DD2A7" w14:textId="77777777" w:rsidR="00292ACD" w:rsidRPr="00503E46" w:rsidRDefault="00292ACD" w:rsidP="00A7256F">
      <w:pPr>
        <w:spacing w:after="0" w:line="240" w:lineRule="auto"/>
        <w:jc w:val="center"/>
        <w:rPr>
          <w:rFonts w:eastAsia="Times New Roman" w:cstheme="minorHAnsi"/>
          <w:sz w:val="26"/>
          <w:szCs w:val="26"/>
          <w:lang w:eastAsia="pt-BR"/>
        </w:rPr>
      </w:pPr>
      <w:r w:rsidRPr="00503E46">
        <w:rPr>
          <w:rFonts w:cstheme="minorHAnsi"/>
          <w:noProof/>
          <w:sz w:val="28"/>
          <w:szCs w:val="28"/>
          <w:lang w:eastAsia="pt-BR"/>
        </w:rPr>
        <w:drawing>
          <wp:inline distT="0" distB="0" distL="0" distR="0" wp14:anchorId="3E587469" wp14:editId="6276C0BA">
            <wp:extent cx="984250" cy="1091508"/>
            <wp:effectExtent l="19050" t="0" r="6350" b="0"/>
            <wp:docPr id="1" name="Imagem 0" descr="ent_brasa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t_brasao.jpg"/>
                    <pic:cNvPicPr/>
                  </pic:nvPicPr>
                  <pic:blipFill>
                    <a:blip r:embed="rId6"/>
                    <a:stretch>
                      <a:fillRect/>
                    </a:stretch>
                  </pic:blipFill>
                  <pic:spPr>
                    <a:xfrm>
                      <a:off x="0" y="0"/>
                      <a:ext cx="984250" cy="1092200"/>
                    </a:xfrm>
                    <a:prstGeom prst="rect">
                      <a:avLst/>
                    </a:prstGeom>
                  </pic:spPr>
                </pic:pic>
              </a:graphicData>
            </a:graphic>
          </wp:inline>
        </w:drawing>
      </w:r>
      <w:bookmarkStart w:id="0" w:name="_GoBack"/>
      <w:bookmarkEnd w:id="0"/>
    </w:p>
    <w:p w14:paraId="3DC74196" w14:textId="77777777" w:rsidR="00292ACD" w:rsidRPr="00503E46" w:rsidRDefault="00292ACD" w:rsidP="00A7256F">
      <w:pPr>
        <w:spacing w:after="0" w:line="240" w:lineRule="auto"/>
        <w:jc w:val="center"/>
        <w:rPr>
          <w:rFonts w:eastAsia="Times New Roman" w:cstheme="minorHAnsi"/>
          <w:sz w:val="26"/>
          <w:szCs w:val="26"/>
          <w:lang w:eastAsia="pt-BR"/>
        </w:rPr>
      </w:pPr>
      <w:r w:rsidRPr="00503E46">
        <w:rPr>
          <w:rFonts w:eastAsia="Times New Roman" w:cstheme="minorHAnsi"/>
          <w:sz w:val="26"/>
          <w:szCs w:val="26"/>
          <w:lang w:eastAsia="pt-BR"/>
        </w:rPr>
        <w:t>Estado da Bahia</w:t>
      </w:r>
    </w:p>
    <w:p w14:paraId="202BE725" w14:textId="77777777" w:rsidR="00292ACD" w:rsidRPr="00503E46" w:rsidRDefault="00292ACD" w:rsidP="00A7256F">
      <w:pPr>
        <w:spacing w:after="0" w:line="240" w:lineRule="auto"/>
        <w:jc w:val="center"/>
        <w:rPr>
          <w:rFonts w:cstheme="minorHAnsi"/>
          <w:sz w:val="28"/>
          <w:szCs w:val="28"/>
        </w:rPr>
      </w:pPr>
      <w:r w:rsidRPr="00503E46">
        <w:rPr>
          <w:rFonts w:eastAsia="Times New Roman" w:cstheme="minorHAnsi"/>
          <w:sz w:val="26"/>
          <w:szCs w:val="26"/>
          <w:lang w:eastAsia="pt-BR"/>
        </w:rPr>
        <w:t>CÂMARA MUNICIPAL DE SERRINHA</w:t>
      </w:r>
    </w:p>
    <w:p w14:paraId="4F4F2D23" w14:textId="77777777" w:rsidR="008C3671" w:rsidRPr="00503E46" w:rsidRDefault="008C3671" w:rsidP="00A7256F">
      <w:pPr>
        <w:spacing w:after="0"/>
        <w:rPr>
          <w:rFonts w:cstheme="minorHAnsi"/>
          <w:sz w:val="28"/>
          <w:szCs w:val="28"/>
        </w:rPr>
      </w:pPr>
    </w:p>
    <w:p w14:paraId="2B83887C" w14:textId="77777777" w:rsidR="00D0476F" w:rsidRPr="00503E46" w:rsidRDefault="00D0476F" w:rsidP="00D0476F">
      <w:pPr>
        <w:spacing w:after="0"/>
        <w:rPr>
          <w:rFonts w:cstheme="minorHAnsi"/>
          <w:sz w:val="28"/>
          <w:szCs w:val="28"/>
        </w:rPr>
      </w:pPr>
    </w:p>
    <w:p w14:paraId="7017BEAE" w14:textId="4F1209FF" w:rsidR="001A3B65" w:rsidRPr="00503E46" w:rsidRDefault="002775CD" w:rsidP="005D5631">
      <w:pPr>
        <w:jc w:val="center"/>
        <w:rPr>
          <w:rFonts w:cstheme="minorHAnsi"/>
          <w:sz w:val="24"/>
          <w:szCs w:val="24"/>
        </w:rPr>
      </w:pPr>
      <w:r>
        <w:rPr>
          <w:rFonts w:cstheme="minorHAnsi"/>
          <w:sz w:val="24"/>
          <w:szCs w:val="24"/>
        </w:rPr>
        <w:t xml:space="preserve">ATA DA </w:t>
      </w:r>
      <w:r w:rsidR="009368FD">
        <w:rPr>
          <w:rFonts w:cstheme="minorHAnsi"/>
          <w:sz w:val="24"/>
          <w:szCs w:val="24"/>
        </w:rPr>
        <w:t>22</w:t>
      </w:r>
      <w:r w:rsidR="008C167E">
        <w:rPr>
          <w:rFonts w:cstheme="minorHAnsi"/>
          <w:sz w:val="24"/>
          <w:szCs w:val="24"/>
        </w:rPr>
        <w:t xml:space="preserve">ª </w:t>
      </w:r>
      <w:r w:rsidR="005B4795" w:rsidRPr="00503E46">
        <w:rPr>
          <w:rFonts w:cstheme="minorHAnsi"/>
          <w:sz w:val="24"/>
          <w:szCs w:val="24"/>
        </w:rPr>
        <w:t xml:space="preserve">SESSÃO </w:t>
      </w:r>
      <w:r w:rsidR="008C167E">
        <w:rPr>
          <w:rFonts w:cstheme="minorHAnsi"/>
          <w:sz w:val="24"/>
          <w:szCs w:val="24"/>
        </w:rPr>
        <w:t>ORDINÁRIA</w:t>
      </w:r>
      <w:r w:rsidR="005B4795" w:rsidRPr="00503E46">
        <w:rPr>
          <w:rFonts w:cstheme="minorHAnsi"/>
          <w:sz w:val="24"/>
          <w:szCs w:val="24"/>
        </w:rPr>
        <w:t xml:space="preserve"> DO</w:t>
      </w:r>
      <w:r w:rsidR="00292ACD" w:rsidRPr="00503E46">
        <w:rPr>
          <w:rFonts w:cstheme="minorHAnsi"/>
          <w:sz w:val="24"/>
          <w:szCs w:val="24"/>
        </w:rPr>
        <w:t xml:space="preserve"> </w:t>
      </w:r>
      <w:r w:rsidR="00C84ADC">
        <w:rPr>
          <w:rFonts w:cstheme="minorHAnsi"/>
          <w:sz w:val="24"/>
          <w:szCs w:val="24"/>
        </w:rPr>
        <w:t>1</w:t>
      </w:r>
      <w:r w:rsidR="004505A6">
        <w:rPr>
          <w:rFonts w:cstheme="minorHAnsi"/>
          <w:sz w:val="24"/>
          <w:szCs w:val="24"/>
        </w:rPr>
        <w:t>º</w:t>
      </w:r>
      <w:r>
        <w:rPr>
          <w:rFonts w:cstheme="minorHAnsi"/>
          <w:sz w:val="24"/>
          <w:szCs w:val="24"/>
        </w:rPr>
        <w:t xml:space="preserve"> PERÍODO LEGISLATIVO </w:t>
      </w:r>
      <w:r w:rsidR="008C167E">
        <w:rPr>
          <w:rFonts w:cstheme="minorHAnsi"/>
          <w:sz w:val="24"/>
          <w:szCs w:val="24"/>
        </w:rPr>
        <w:t>DA CÂMARA MUNICIPAL DE SERRINHA, ESTADO DA BAHIA.</w:t>
      </w:r>
    </w:p>
    <w:p w14:paraId="59FB1DE8" w14:textId="77777777" w:rsidR="004D1289" w:rsidRPr="00503E46" w:rsidRDefault="004D1289" w:rsidP="0070253A">
      <w:pPr>
        <w:jc w:val="both"/>
        <w:rPr>
          <w:rFonts w:cstheme="minorHAnsi"/>
        </w:rPr>
      </w:pPr>
    </w:p>
    <w:p w14:paraId="19BD1D44" w14:textId="3B354D34" w:rsidR="00F26305" w:rsidRPr="00694522" w:rsidRDefault="00A82BB3" w:rsidP="00B24CA6">
      <w:pPr>
        <w:tabs>
          <w:tab w:val="left" w:pos="8364"/>
        </w:tabs>
        <w:spacing w:line="360" w:lineRule="auto"/>
        <w:ind w:left="708"/>
        <w:jc w:val="both"/>
        <w:rPr>
          <w:rFonts w:cstheme="minorHAnsi"/>
          <w:sz w:val="24"/>
          <w:szCs w:val="24"/>
        </w:rPr>
      </w:pPr>
      <w:r>
        <w:rPr>
          <w:rFonts w:cstheme="minorHAnsi"/>
          <w:sz w:val="24"/>
          <w:szCs w:val="24"/>
        </w:rPr>
        <w:t>Aos dezoito</w:t>
      </w:r>
      <w:r w:rsidR="00CB3356">
        <w:rPr>
          <w:rFonts w:cstheme="minorHAnsi"/>
          <w:sz w:val="24"/>
          <w:szCs w:val="24"/>
        </w:rPr>
        <w:t xml:space="preserve"> </w:t>
      </w:r>
      <w:r w:rsidR="003B78DC">
        <w:rPr>
          <w:rFonts w:cstheme="minorHAnsi"/>
          <w:sz w:val="24"/>
          <w:szCs w:val="24"/>
        </w:rPr>
        <w:t>dia</w:t>
      </w:r>
      <w:r w:rsidR="00843AE8">
        <w:rPr>
          <w:rFonts w:cstheme="minorHAnsi"/>
          <w:sz w:val="24"/>
          <w:szCs w:val="24"/>
        </w:rPr>
        <w:t>s</w:t>
      </w:r>
      <w:r w:rsidR="003B78DC">
        <w:rPr>
          <w:rFonts w:cstheme="minorHAnsi"/>
          <w:sz w:val="24"/>
          <w:szCs w:val="24"/>
        </w:rPr>
        <w:t xml:space="preserve"> </w:t>
      </w:r>
      <w:r w:rsidR="005D5631" w:rsidRPr="00503E46">
        <w:rPr>
          <w:rFonts w:cstheme="minorHAnsi"/>
          <w:sz w:val="24"/>
          <w:szCs w:val="24"/>
        </w:rPr>
        <w:t>do mês de</w:t>
      </w:r>
      <w:r w:rsidR="00CB3430">
        <w:rPr>
          <w:rFonts w:cstheme="minorHAnsi"/>
          <w:sz w:val="24"/>
          <w:szCs w:val="24"/>
        </w:rPr>
        <w:t xml:space="preserve"> maio</w:t>
      </w:r>
      <w:r w:rsidR="009275D9" w:rsidRPr="00503E46">
        <w:rPr>
          <w:rFonts w:cstheme="minorHAnsi"/>
          <w:sz w:val="24"/>
          <w:szCs w:val="24"/>
        </w:rPr>
        <w:t xml:space="preserve"> de </w:t>
      </w:r>
      <w:r w:rsidR="00E449BC">
        <w:rPr>
          <w:rFonts w:cstheme="minorHAnsi"/>
          <w:sz w:val="24"/>
          <w:szCs w:val="24"/>
        </w:rPr>
        <w:t xml:space="preserve">dois mil e </w:t>
      </w:r>
      <w:r w:rsidR="002D5337">
        <w:rPr>
          <w:rFonts w:cstheme="minorHAnsi"/>
          <w:sz w:val="24"/>
          <w:szCs w:val="24"/>
        </w:rPr>
        <w:t>vinte</w:t>
      </w:r>
      <w:r w:rsidR="00D43F68">
        <w:rPr>
          <w:rFonts w:cstheme="minorHAnsi"/>
          <w:sz w:val="24"/>
          <w:szCs w:val="24"/>
        </w:rPr>
        <w:t xml:space="preserve"> e três</w:t>
      </w:r>
      <w:r w:rsidR="00535B00">
        <w:rPr>
          <w:rFonts w:cstheme="minorHAnsi"/>
          <w:sz w:val="24"/>
          <w:szCs w:val="24"/>
        </w:rPr>
        <w:t>,</w:t>
      </w:r>
      <w:r w:rsidR="004505A6">
        <w:rPr>
          <w:rFonts w:cstheme="minorHAnsi"/>
          <w:sz w:val="24"/>
          <w:szCs w:val="24"/>
        </w:rPr>
        <w:t xml:space="preserve"> </w:t>
      </w:r>
      <w:r w:rsidR="00535B00" w:rsidRPr="00535B00">
        <w:rPr>
          <w:rFonts w:cstheme="minorHAnsi"/>
          <w:sz w:val="24"/>
          <w:szCs w:val="24"/>
        </w:rPr>
        <w:t>às</w:t>
      </w:r>
      <w:r w:rsidR="009368FD">
        <w:rPr>
          <w:rFonts w:cstheme="minorHAnsi"/>
          <w:sz w:val="24"/>
          <w:szCs w:val="24"/>
        </w:rPr>
        <w:t xml:space="preserve"> dezoito</w:t>
      </w:r>
      <w:r w:rsidR="009162AD">
        <w:rPr>
          <w:rFonts w:cstheme="minorHAnsi"/>
          <w:sz w:val="24"/>
          <w:szCs w:val="24"/>
        </w:rPr>
        <w:t xml:space="preserve"> </w:t>
      </w:r>
      <w:r w:rsidR="004505A6">
        <w:rPr>
          <w:rFonts w:cstheme="minorHAnsi"/>
          <w:sz w:val="24"/>
          <w:szCs w:val="24"/>
        </w:rPr>
        <w:t>horas</w:t>
      </w:r>
      <w:r w:rsidR="006F562A">
        <w:rPr>
          <w:rFonts w:cstheme="minorHAnsi"/>
          <w:sz w:val="24"/>
          <w:szCs w:val="24"/>
        </w:rPr>
        <w:t xml:space="preserve"> </w:t>
      </w:r>
      <w:r w:rsidR="007306CA">
        <w:rPr>
          <w:rFonts w:cstheme="minorHAnsi"/>
          <w:sz w:val="24"/>
          <w:szCs w:val="24"/>
        </w:rPr>
        <w:t>na s</w:t>
      </w:r>
      <w:r w:rsidR="0072521C">
        <w:rPr>
          <w:rFonts w:cstheme="minorHAnsi"/>
          <w:sz w:val="24"/>
          <w:szCs w:val="24"/>
        </w:rPr>
        <w:t xml:space="preserve">ede da Câmara </w:t>
      </w:r>
      <w:r w:rsidR="0072521C" w:rsidRPr="00EF1426">
        <w:rPr>
          <w:rFonts w:cstheme="minorHAnsi"/>
          <w:sz w:val="24"/>
          <w:szCs w:val="24"/>
        </w:rPr>
        <w:t>Municipal</w:t>
      </w:r>
      <w:r w:rsidR="006F562A" w:rsidRPr="00EF1426">
        <w:rPr>
          <w:rFonts w:cstheme="minorHAnsi"/>
          <w:sz w:val="24"/>
          <w:szCs w:val="24"/>
        </w:rPr>
        <w:t xml:space="preserve"> </w:t>
      </w:r>
      <w:r w:rsidR="005D5631" w:rsidRPr="00EF1426">
        <w:rPr>
          <w:rFonts w:cstheme="minorHAnsi"/>
          <w:sz w:val="24"/>
          <w:szCs w:val="24"/>
        </w:rPr>
        <w:t>de Serrin</w:t>
      </w:r>
      <w:r w:rsidR="002D5337" w:rsidRPr="00EF1426">
        <w:rPr>
          <w:rFonts w:cstheme="minorHAnsi"/>
          <w:sz w:val="24"/>
          <w:szCs w:val="24"/>
        </w:rPr>
        <w:t>ha, Estado da Bahia, realizou-se</w:t>
      </w:r>
      <w:r w:rsidR="005D5631" w:rsidRPr="00EF1426">
        <w:rPr>
          <w:rFonts w:cstheme="minorHAnsi"/>
          <w:sz w:val="24"/>
          <w:szCs w:val="24"/>
        </w:rPr>
        <w:t xml:space="preserve"> es</w:t>
      </w:r>
      <w:r w:rsidR="006760A7" w:rsidRPr="00EF1426">
        <w:rPr>
          <w:rFonts w:cstheme="minorHAnsi"/>
          <w:sz w:val="24"/>
          <w:szCs w:val="24"/>
        </w:rPr>
        <w:t>ta Sessão sob a presidência do V</w:t>
      </w:r>
      <w:r w:rsidR="005D5631" w:rsidRPr="00EF1426">
        <w:rPr>
          <w:rFonts w:cstheme="minorHAnsi"/>
          <w:sz w:val="24"/>
          <w:szCs w:val="24"/>
        </w:rPr>
        <w:t xml:space="preserve">ereador </w:t>
      </w:r>
      <w:r w:rsidR="00D43F68" w:rsidRPr="00EF1426">
        <w:rPr>
          <w:rFonts w:cstheme="minorHAnsi"/>
          <w:sz w:val="24"/>
          <w:szCs w:val="24"/>
        </w:rPr>
        <w:t>José Reis da Silva</w:t>
      </w:r>
      <w:r w:rsidR="009367B3" w:rsidRPr="00EF1426">
        <w:rPr>
          <w:rFonts w:cstheme="minorHAnsi"/>
          <w:sz w:val="24"/>
          <w:szCs w:val="24"/>
        </w:rPr>
        <w:t xml:space="preserve"> </w:t>
      </w:r>
      <w:r w:rsidR="005D5631" w:rsidRPr="00EF1426">
        <w:rPr>
          <w:rFonts w:cstheme="minorHAnsi"/>
          <w:sz w:val="24"/>
          <w:szCs w:val="24"/>
        </w:rPr>
        <w:t>e com a p</w:t>
      </w:r>
      <w:r w:rsidR="003D37D3" w:rsidRPr="00EF1426">
        <w:rPr>
          <w:rFonts w:cstheme="minorHAnsi"/>
          <w:sz w:val="24"/>
          <w:szCs w:val="24"/>
        </w:rPr>
        <w:t>resença dos seguintes</w:t>
      </w:r>
      <w:r w:rsidR="00F3131E" w:rsidRPr="00EF1426">
        <w:rPr>
          <w:rFonts w:cstheme="minorHAnsi"/>
          <w:sz w:val="24"/>
          <w:szCs w:val="24"/>
        </w:rPr>
        <w:t xml:space="preserve"> vereadores</w:t>
      </w:r>
      <w:r w:rsidR="005D5631" w:rsidRPr="00EF1426">
        <w:rPr>
          <w:rFonts w:cstheme="minorHAnsi"/>
          <w:sz w:val="24"/>
          <w:szCs w:val="24"/>
        </w:rPr>
        <w:t>:</w:t>
      </w:r>
      <w:r w:rsidR="00573F3D" w:rsidRPr="00EF1426">
        <w:rPr>
          <w:rFonts w:cstheme="minorHAnsi"/>
          <w:sz w:val="24"/>
          <w:szCs w:val="24"/>
        </w:rPr>
        <w:t xml:space="preserve"> </w:t>
      </w:r>
      <w:r w:rsidR="00D43F68" w:rsidRPr="00EF1426">
        <w:rPr>
          <w:rFonts w:cstheme="minorHAnsi"/>
          <w:sz w:val="24"/>
          <w:szCs w:val="24"/>
        </w:rPr>
        <w:t xml:space="preserve"> Alexandro dos Reis Menezes; Odenilton Cardoso de Araújo; Alexandre Lima Araújo junior; Edvaldo Leite de Souza; Edylene Lopes Fer</w:t>
      </w:r>
      <w:r w:rsidR="00EF1426" w:rsidRPr="00EF1426">
        <w:rPr>
          <w:rFonts w:cstheme="minorHAnsi"/>
          <w:sz w:val="24"/>
          <w:szCs w:val="24"/>
        </w:rPr>
        <w:t>reira</w:t>
      </w:r>
      <w:r w:rsidR="00D43F68" w:rsidRPr="00EF1426">
        <w:rPr>
          <w:rFonts w:cstheme="minorHAnsi"/>
          <w:sz w:val="24"/>
          <w:szCs w:val="24"/>
        </w:rPr>
        <w:t>; João Maickon Lemos de Araújo; José Marcondes de Oliveira  Santos; Laedson Santos Santiago; Lucas Maciel de Oliveira; Radson Rogério Pires da Si</w:t>
      </w:r>
      <w:r w:rsidR="00EF1426" w:rsidRPr="00EF1426">
        <w:rPr>
          <w:rFonts w:cstheme="minorHAnsi"/>
          <w:sz w:val="24"/>
          <w:szCs w:val="24"/>
        </w:rPr>
        <w:t>lva</w:t>
      </w:r>
      <w:r w:rsidR="00D43F68" w:rsidRPr="00EF1426">
        <w:rPr>
          <w:rFonts w:cstheme="minorHAnsi"/>
          <w:sz w:val="24"/>
          <w:szCs w:val="24"/>
        </w:rPr>
        <w:t xml:space="preserve">; Reginaldo de Oliveira Mota; Rosineide da Silva Lima Souza. </w:t>
      </w:r>
      <w:r w:rsidR="005E121A" w:rsidRPr="00EF1426">
        <w:rPr>
          <w:rFonts w:cstheme="minorHAnsi"/>
          <w:sz w:val="24"/>
          <w:szCs w:val="24"/>
        </w:rPr>
        <w:t>O Sr. Presidente</w:t>
      </w:r>
      <w:r w:rsidR="003E7F5D" w:rsidRPr="00EF1426">
        <w:rPr>
          <w:rFonts w:cstheme="minorHAnsi"/>
          <w:sz w:val="24"/>
          <w:szCs w:val="24"/>
        </w:rPr>
        <w:t xml:space="preserve"> declarou aberta a Sessão</w:t>
      </w:r>
      <w:r w:rsidR="005E3997" w:rsidRPr="00EF1426">
        <w:rPr>
          <w:rFonts w:cstheme="minorHAnsi"/>
          <w:sz w:val="24"/>
          <w:szCs w:val="24"/>
        </w:rPr>
        <w:t>.</w:t>
      </w:r>
      <w:r w:rsidR="006B5E3C" w:rsidRPr="00EF1426">
        <w:rPr>
          <w:rFonts w:cstheme="minorHAnsi"/>
          <w:sz w:val="24"/>
          <w:szCs w:val="24"/>
        </w:rPr>
        <w:t xml:space="preserve"> </w:t>
      </w:r>
      <w:r w:rsidR="005E121A" w:rsidRPr="00EF1426">
        <w:rPr>
          <w:rFonts w:cstheme="minorHAnsi"/>
          <w:sz w:val="24"/>
          <w:szCs w:val="24"/>
        </w:rPr>
        <w:t>No Pequeno Expediente, foram apresent</w:t>
      </w:r>
      <w:r w:rsidR="009C7734" w:rsidRPr="00EF1426">
        <w:rPr>
          <w:rFonts w:cstheme="minorHAnsi"/>
          <w:sz w:val="24"/>
          <w:szCs w:val="24"/>
        </w:rPr>
        <w:t xml:space="preserve">adas correspondências diversas: </w:t>
      </w:r>
      <w:r w:rsidR="009368FD" w:rsidRPr="00EF1426">
        <w:rPr>
          <w:rFonts w:cstheme="minorHAnsi"/>
          <w:sz w:val="24"/>
          <w:szCs w:val="24"/>
        </w:rPr>
        <w:t>Projeto de Lei do Legislativo nº 027/2023 gerando a Lei 1.362/2023; Parecer da Comissão de Constituição, justiça e Redação favorável às Indicações nº 125, 126, 127, 128, 129, 130/2023; Projeto de Lei do Legislativo nº 032/2023; Indicações nº 142, 143, 144, 145, 146/2023. Em tempo: justificar as ausências dos vereadores: Thiago Pastor, Magneide Maria, Reginaldo Damasceno, Radson Rogério Pires, Icaro dos Santos. Passando para o Grande Expediente, usaram da palavra os Edis: o Vereador Laedson Santos Santiago, que saudou a todos, solicitou limpeza para a comunidade de Mutirão, pede também parque infantil e melhorias como um todo para a nossa comunidade, so</w:t>
      </w:r>
      <w:r w:rsidR="00EF1426" w:rsidRPr="00EF1426">
        <w:rPr>
          <w:rFonts w:cstheme="minorHAnsi"/>
          <w:sz w:val="24"/>
          <w:szCs w:val="24"/>
        </w:rPr>
        <w:t>licitou pavimentação para a rua professora Luderni</w:t>
      </w:r>
      <w:r w:rsidR="009368FD" w:rsidRPr="00EF1426">
        <w:rPr>
          <w:rFonts w:cstheme="minorHAnsi"/>
          <w:sz w:val="24"/>
          <w:szCs w:val="24"/>
        </w:rPr>
        <w:t xml:space="preserve"> na comunidade da Cidade Nova, pede roçagem próximo a escola nesta mesma rua; a Vereadora Edylene Ferreira saudou a todos, falou sobre fato ocorrido na cidade de Araci com assassinato de criança dizendo que o indivíduo obteve a pena de apenas 3 anos pedindo mudança do instituto, pediu abertura de mais creches em nosso município, falou de projeto </w:t>
      </w:r>
      <w:r w:rsidR="00EF1426" w:rsidRPr="00EF1426">
        <w:rPr>
          <w:rFonts w:cstheme="minorHAnsi"/>
          <w:sz w:val="24"/>
          <w:szCs w:val="24"/>
        </w:rPr>
        <w:t>onde visitou as escolas</w:t>
      </w:r>
      <w:r w:rsidR="009368FD" w:rsidRPr="00EF1426">
        <w:rPr>
          <w:rFonts w:cstheme="minorHAnsi"/>
          <w:sz w:val="24"/>
          <w:szCs w:val="24"/>
        </w:rPr>
        <w:t xml:space="preserve"> e lembrou pedidos de alunos naquele momento, pediu o aumento do número de conselheiros tutelares, falou sobre Audiência Pública </w:t>
      </w:r>
      <w:r w:rsidR="00AC0A7B" w:rsidRPr="00EF1426">
        <w:rPr>
          <w:rFonts w:cstheme="minorHAnsi"/>
          <w:sz w:val="24"/>
          <w:szCs w:val="24"/>
        </w:rPr>
        <w:t xml:space="preserve">que irá acontecer nesta Casa que </w:t>
      </w:r>
      <w:r w:rsidR="00AC0A7B" w:rsidRPr="00EF1426">
        <w:rPr>
          <w:rFonts w:cstheme="minorHAnsi"/>
          <w:sz w:val="24"/>
          <w:szCs w:val="24"/>
        </w:rPr>
        <w:lastRenderedPageBreak/>
        <w:t xml:space="preserve">beneficia as mulheres, questionou como o município vai se posicionar sobre o piso salarial dos enfermeiros; a Vereadora Rosineide Lima saudou a todos, parabenizou os garis pela passagem do seu dia, falou de sua participação na Audiência Pública que tratou da Lei Paulo Gustavo, agradeceu a gestão pela pavimentação em algumas ruas na comunidade da Rodagem, também deixou sua </w:t>
      </w:r>
      <w:r w:rsidR="00EF1426" w:rsidRPr="00EF1426">
        <w:rPr>
          <w:rFonts w:cstheme="minorHAnsi"/>
          <w:sz w:val="24"/>
          <w:szCs w:val="24"/>
        </w:rPr>
        <w:t>preocupação</w:t>
      </w:r>
      <w:r w:rsidR="001576C9" w:rsidRPr="00EF1426">
        <w:rPr>
          <w:rFonts w:cstheme="minorHAnsi"/>
          <w:sz w:val="24"/>
          <w:szCs w:val="24"/>
        </w:rPr>
        <w:t xml:space="preserve"> com as necessidades de bairro do </w:t>
      </w:r>
      <w:r w:rsidR="00EF1426" w:rsidRPr="00EF1426">
        <w:rPr>
          <w:rFonts w:cstheme="minorHAnsi"/>
          <w:sz w:val="24"/>
          <w:szCs w:val="24"/>
        </w:rPr>
        <w:t>Multirão</w:t>
      </w:r>
      <w:r w:rsidR="001576C9" w:rsidRPr="00EF1426">
        <w:rPr>
          <w:rFonts w:cstheme="minorHAnsi"/>
          <w:sz w:val="24"/>
          <w:szCs w:val="24"/>
        </w:rPr>
        <w:t xml:space="preserve">, também falou de sua presença na caminhada do 18 de maio de combate ao abuso e exploração de crianças e adolescentes; o Vereador Lucas Maciel saudou a todos, falou que foi sancionada a Lei que o Bacalhau do Barão entrou no calendário do município, solicitou o reajuste salarial dos servidores, cobrou a Secretaria de Saúde melhorias no transporte de pacientes que são atendidos fora do nosso município, falou sobre atraso dos servidores no hospital municipal pedindo providências, solicitou sinalização no trânsito de nossa cidade; o Vereador Alexandro Menezes saudou a todos, falou de Projeto de Lei de sua autoria, onde trata sobre liberação de </w:t>
      </w:r>
      <w:r w:rsidR="00EF1426" w:rsidRPr="00EF1426">
        <w:rPr>
          <w:rFonts w:cstheme="minorHAnsi"/>
          <w:sz w:val="24"/>
          <w:szCs w:val="24"/>
        </w:rPr>
        <w:t xml:space="preserve">construções </w:t>
      </w:r>
      <w:r w:rsidR="001576C9" w:rsidRPr="00EF1426">
        <w:rPr>
          <w:rFonts w:cstheme="minorHAnsi"/>
          <w:sz w:val="24"/>
          <w:szCs w:val="24"/>
        </w:rPr>
        <w:t xml:space="preserve"> além de 3 andares, falou sobre a importância do avanço no </w:t>
      </w:r>
      <w:r w:rsidR="00EF1426" w:rsidRPr="00EF1426">
        <w:rPr>
          <w:rFonts w:cstheme="minorHAnsi"/>
          <w:sz w:val="24"/>
          <w:szCs w:val="24"/>
        </w:rPr>
        <w:t>projeto</w:t>
      </w:r>
      <w:r w:rsidR="001576C9" w:rsidRPr="00EF1426">
        <w:rPr>
          <w:rFonts w:cstheme="minorHAnsi"/>
          <w:sz w:val="24"/>
          <w:szCs w:val="24"/>
        </w:rPr>
        <w:t xml:space="preserve"> das aposentadorias especiais, falou sobre o piso salarial dos enfermeiros e através de slide mostra valores que o município recebe, onde não consegue pagar o piso</w:t>
      </w:r>
      <w:r w:rsidR="007B74D3" w:rsidRPr="00EF1426">
        <w:rPr>
          <w:rFonts w:cstheme="minorHAnsi"/>
          <w:sz w:val="24"/>
          <w:szCs w:val="24"/>
        </w:rPr>
        <w:t xml:space="preserve">; o Vereador Alexandre Junior saudou a todos, falou de sua participação na Audiência Pública onde tratou da Lei Paulo Gustavo, fala da importância da moção de aplauso ao samba de roda dos filhos de Quelé, falou de reunião em escola e a importância de diálogo entre família e escola, solicitou posto </w:t>
      </w:r>
      <w:r w:rsidR="00EF1426" w:rsidRPr="00EF1426">
        <w:rPr>
          <w:rFonts w:cstheme="minorHAnsi"/>
          <w:sz w:val="24"/>
          <w:szCs w:val="24"/>
        </w:rPr>
        <w:t>satélite</w:t>
      </w:r>
      <w:r w:rsidR="007B74D3" w:rsidRPr="00EF1426">
        <w:rPr>
          <w:rFonts w:cstheme="minorHAnsi"/>
          <w:sz w:val="24"/>
          <w:szCs w:val="24"/>
        </w:rPr>
        <w:t xml:space="preserve"> na comunidade de Aparecida; o Vereador Odenilton Cardoso solicitou melhorias nas estradas com encascalhamento, solicitou melhoras na comunidade da Vaquejada citando roçagem, poda de árvores, retirada de entulhos, limpeza e entre outras, falou sobre denuncia dos servidores do hospital Santana que </w:t>
      </w:r>
      <w:r w:rsidR="00EF1426" w:rsidRPr="00EF1426">
        <w:rPr>
          <w:rFonts w:cstheme="minorHAnsi"/>
          <w:sz w:val="24"/>
          <w:szCs w:val="24"/>
        </w:rPr>
        <w:t>está</w:t>
      </w:r>
      <w:r w:rsidR="007B74D3" w:rsidRPr="00EF1426">
        <w:rPr>
          <w:rFonts w:cstheme="minorHAnsi"/>
          <w:sz w:val="24"/>
          <w:szCs w:val="24"/>
        </w:rPr>
        <w:t xml:space="preserve"> sem receber salário, falou sobre a importância de visita às escolas, falou de sua alegria em </w:t>
      </w:r>
      <w:r w:rsidR="00EF1426" w:rsidRPr="00EF1426">
        <w:rPr>
          <w:rFonts w:cstheme="minorHAnsi"/>
          <w:sz w:val="24"/>
          <w:szCs w:val="24"/>
        </w:rPr>
        <w:t>atleta</w:t>
      </w:r>
      <w:r w:rsidR="007B74D3" w:rsidRPr="00EF1426">
        <w:rPr>
          <w:rFonts w:cstheme="minorHAnsi"/>
          <w:sz w:val="24"/>
          <w:szCs w:val="24"/>
        </w:rPr>
        <w:t xml:space="preserve"> de Serrinha </w:t>
      </w:r>
      <w:r w:rsidR="00EF1426" w:rsidRPr="00EF1426">
        <w:rPr>
          <w:rFonts w:cstheme="minorHAnsi"/>
          <w:sz w:val="24"/>
          <w:szCs w:val="24"/>
        </w:rPr>
        <w:t>disputar o campeonato</w:t>
      </w:r>
      <w:r w:rsidR="007B74D3" w:rsidRPr="00EF1426">
        <w:rPr>
          <w:rFonts w:cstheme="minorHAnsi"/>
          <w:sz w:val="24"/>
          <w:szCs w:val="24"/>
        </w:rPr>
        <w:t>, porém deixa sua revolta com o descaso da Secretaria de Esporte com esta situação. Na Ordem do Dia, foram colocados em Discussão e Votação: Projeto de Lei do Legislativo nº 027/2023 gerando a Lei 1.362/2023 aprovado por unanimidade; Parecer da Comissão de Constituição, Justiça e Redação favorável às indicações nº 125, 126</w:t>
      </w:r>
      <w:r w:rsidR="007B74D3">
        <w:rPr>
          <w:rFonts w:cstheme="minorHAnsi"/>
          <w:sz w:val="24"/>
          <w:szCs w:val="24"/>
        </w:rPr>
        <w:t>, 127, 128, 129, 130/2023 – aprovado por unanimidade e por fim, os trabalhos foram encerrados e par constar eu, Carla Firmo</w:t>
      </w:r>
      <w:r w:rsidR="00EF1426">
        <w:rPr>
          <w:rFonts w:cstheme="minorHAnsi"/>
          <w:sz w:val="24"/>
          <w:szCs w:val="24"/>
        </w:rPr>
        <w:t xml:space="preserve"> Assessora Especial da Mesa Diretora</w:t>
      </w:r>
      <w:r w:rsidR="007B74D3">
        <w:rPr>
          <w:rFonts w:cstheme="minorHAnsi"/>
          <w:sz w:val="24"/>
          <w:szCs w:val="24"/>
        </w:rPr>
        <w:t>, lavrei esta ata, que depois de lida e aprovada será assinada na Sala das Sessões em 18 de maio de 2023.</w:t>
      </w:r>
    </w:p>
    <w:sectPr w:rsidR="00F26305" w:rsidRPr="00694522" w:rsidSect="00A7256F">
      <w:pgSz w:w="11906" w:h="16838"/>
      <w:pgMar w:top="1134" w:right="851" w:bottom="1134"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CA299F" w14:textId="77777777" w:rsidR="009C6E9A" w:rsidRDefault="009C6E9A" w:rsidP="004D1289">
      <w:pPr>
        <w:spacing w:after="0" w:line="240" w:lineRule="auto"/>
      </w:pPr>
      <w:r>
        <w:separator/>
      </w:r>
    </w:p>
  </w:endnote>
  <w:endnote w:type="continuationSeparator" w:id="0">
    <w:p w14:paraId="68337F8A" w14:textId="77777777" w:rsidR="009C6E9A" w:rsidRDefault="009C6E9A" w:rsidP="004D12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3C4502" w14:textId="77777777" w:rsidR="009C6E9A" w:rsidRDefault="009C6E9A" w:rsidP="004D1289">
      <w:pPr>
        <w:spacing w:after="0" w:line="240" w:lineRule="auto"/>
      </w:pPr>
      <w:r>
        <w:separator/>
      </w:r>
    </w:p>
  </w:footnote>
  <w:footnote w:type="continuationSeparator" w:id="0">
    <w:p w14:paraId="12F05170" w14:textId="77777777" w:rsidR="009C6E9A" w:rsidRDefault="009C6E9A" w:rsidP="004D128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289"/>
    <w:rsid w:val="0000016C"/>
    <w:rsid w:val="00001582"/>
    <w:rsid w:val="00001C73"/>
    <w:rsid w:val="00001C92"/>
    <w:rsid w:val="00001ED1"/>
    <w:rsid w:val="00001FC4"/>
    <w:rsid w:val="000026C8"/>
    <w:rsid w:val="0000330A"/>
    <w:rsid w:val="00003312"/>
    <w:rsid w:val="0000339E"/>
    <w:rsid w:val="00003496"/>
    <w:rsid w:val="000034F8"/>
    <w:rsid w:val="00003814"/>
    <w:rsid w:val="00003D44"/>
    <w:rsid w:val="000053B2"/>
    <w:rsid w:val="00005690"/>
    <w:rsid w:val="00005DDB"/>
    <w:rsid w:val="00005F7A"/>
    <w:rsid w:val="00006143"/>
    <w:rsid w:val="00006656"/>
    <w:rsid w:val="00006CD7"/>
    <w:rsid w:val="000113C1"/>
    <w:rsid w:val="000134EE"/>
    <w:rsid w:val="00013BFF"/>
    <w:rsid w:val="00014215"/>
    <w:rsid w:val="000142DE"/>
    <w:rsid w:val="00014318"/>
    <w:rsid w:val="00014570"/>
    <w:rsid w:val="0001498C"/>
    <w:rsid w:val="00014D3E"/>
    <w:rsid w:val="000159E8"/>
    <w:rsid w:val="00015C3A"/>
    <w:rsid w:val="00015FBE"/>
    <w:rsid w:val="00015FE2"/>
    <w:rsid w:val="00016E11"/>
    <w:rsid w:val="0001786D"/>
    <w:rsid w:val="00020236"/>
    <w:rsid w:val="00020DD9"/>
    <w:rsid w:val="000210DF"/>
    <w:rsid w:val="000214A7"/>
    <w:rsid w:val="0002224E"/>
    <w:rsid w:val="000222A2"/>
    <w:rsid w:val="000222D9"/>
    <w:rsid w:val="000223DB"/>
    <w:rsid w:val="00023158"/>
    <w:rsid w:val="000231F9"/>
    <w:rsid w:val="0002326D"/>
    <w:rsid w:val="000238E6"/>
    <w:rsid w:val="00024862"/>
    <w:rsid w:val="000257DE"/>
    <w:rsid w:val="00026B9C"/>
    <w:rsid w:val="00026BF8"/>
    <w:rsid w:val="00026F35"/>
    <w:rsid w:val="00027D08"/>
    <w:rsid w:val="00027D7C"/>
    <w:rsid w:val="00030A77"/>
    <w:rsid w:val="00030CEB"/>
    <w:rsid w:val="0003106F"/>
    <w:rsid w:val="00031BED"/>
    <w:rsid w:val="00031C10"/>
    <w:rsid w:val="000320AE"/>
    <w:rsid w:val="0003221C"/>
    <w:rsid w:val="000324FD"/>
    <w:rsid w:val="0003291C"/>
    <w:rsid w:val="00032959"/>
    <w:rsid w:val="000333E1"/>
    <w:rsid w:val="00033496"/>
    <w:rsid w:val="00033CD6"/>
    <w:rsid w:val="00033D09"/>
    <w:rsid w:val="00034276"/>
    <w:rsid w:val="000342F0"/>
    <w:rsid w:val="000342FD"/>
    <w:rsid w:val="000348EA"/>
    <w:rsid w:val="00034F45"/>
    <w:rsid w:val="00035393"/>
    <w:rsid w:val="00035B93"/>
    <w:rsid w:val="00036723"/>
    <w:rsid w:val="00037593"/>
    <w:rsid w:val="000402C1"/>
    <w:rsid w:val="000406A9"/>
    <w:rsid w:val="000406DC"/>
    <w:rsid w:val="0004085A"/>
    <w:rsid w:val="0004177E"/>
    <w:rsid w:val="00041B6F"/>
    <w:rsid w:val="00042039"/>
    <w:rsid w:val="00042A11"/>
    <w:rsid w:val="00042DCE"/>
    <w:rsid w:val="00044575"/>
    <w:rsid w:val="00045C38"/>
    <w:rsid w:val="0004605F"/>
    <w:rsid w:val="000462F1"/>
    <w:rsid w:val="0004648E"/>
    <w:rsid w:val="000464EF"/>
    <w:rsid w:val="00046DB4"/>
    <w:rsid w:val="00047AD8"/>
    <w:rsid w:val="00050176"/>
    <w:rsid w:val="000505B5"/>
    <w:rsid w:val="00050A16"/>
    <w:rsid w:val="00050B58"/>
    <w:rsid w:val="00050E11"/>
    <w:rsid w:val="00051042"/>
    <w:rsid w:val="0005153F"/>
    <w:rsid w:val="00051A9D"/>
    <w:rsid w:val="00051C3C"/>
    <w:rsid w:val="00051EED"/>
    <w:rsid w:val="00052526"/>
    <w:rsid w:val="00052DC6"/>
    <w:rsid w:val="00052E53"/>
    <w:rsid w:val="0005329D"/>
    <w:rsid w:val="000533A2"/>
    <w:rsid w:val="00054043"/>
    <w:rsid w:val="0005493C"/>
    <w:rsid w:val="0005497A"/>
    <w:rsid w:val="00054D13"/>
    <w:rsid w:val="00054E55"/>
    <w:rsid w:val="0005587E"/>
    <w:rsid w:val="00055D62"/>
    <w:rsid w:val="000568DC"/>
    <w:rsid w:val="000572F9"/>
    <w:rsid w:val="00057E16"/>
    <w:rsid w:val="0006013E"/>
    <w:rsid w:val="00060DC0"/>
    <w:rsid w:val="00061481"/>
    <w:rsid w:val="00061DFE"/>
    <w:rsid w:val="00062876"/>
    <w:rsid w:val="00062B2F"/>
    <w:rsid w:val="00063307"/>
    <w:rsid w:val="00063BC8"/>
    <w:rsid w:val="00063E09"/>
    <w:rsid w:val="00063E54"/>
    <w:rsid w:val="00063F63"/>
    <w:rsid w:val="00066133"/>
    <w:rsid w:val="000668DD"/>
    <w:rsid w:val="00066B3C"/>
    <w:rsid w:val="00067AD4"/>
    <w:rsid w:val="00067BF1"/>
    <w:rsid w:val="00070D26"/>
    <w:rsid w:val="00070FB2"/>
    <w:rsid w:val="000716CA"/>
    <w:rsid w:val="00071718"/>
    <w:rsid w:val="00072322"/>
    <w:rsid w:val="000727AC"/>
    <w:rsid w:val="0007372F"/>
    <w:rsid w:val="00073D88"/>
    <w:rsid w:val="00074051"/>
    <w:rsid w:val="00074B52"/>
    <w:rsid w:val="00074F46"/>
    <w:rsid w:val="0007581D"/>
    <w:rsid w:val="000759AB"/>
    <w:rsid w:val="000770C6"/>
    <w:rsid w:val="00080444"/>
    <w:rsid w:val="00081736"/>
    <w:rsid w:val="00081888"/>
    <w:rsid w:val="00081CBD"/>
    <w:rsid w:val="000821EC"/>
    <w:rsid w:val="000828D3"/>
    <w:rsid w:val="000830CD"/>
    <w:rsid w:val="000831C7"/>
    <w:rsid w:val="00083247"/>
    <w:rsid w:val="0008340E"/>
    <w:rsid w:val="00083755"/>
    <w:rsid w:val="000839BF"/>
    <w:rsid w:val="000839C9"/>
    <w:rsid w:val="0008406C"/>
    <w:rsid w:val="00084715"/>
    <w:rsid w:val="00084B41"/>
    <w:rsid w:val="00084CE5"/>
    <w:rsid w:val="00084E94"/>
    <w:rsid w:val="00086104"/>
    <w:rsid w:val="00086A31"/>
    <w:rsid w:val="000871FE"/>
    <w:rsid w:val="0008769D"/>
    <w:rsid w:val="0008797C"/>
    <w:rsid w:val="00092E42"/>
    <w:rsid w:val="0009381D"/>
    <w:rsid w:val="00093CE9"/>
    <w:rsid w:val="00094457"/>
    <w:rsid w:val="00094843"/>
    <w:rsid w:val="000949BF"/>
    <w:rsid w:val="0009511F"/>
    <w:rsid w:val="00095370"/>
    <w:rsid w:val="000961F6"/>
    <w:rsid w:val="00096334"/>
    <w:rsid w:val="0009651A"/>
    <w:rsid w:val="00097459"/>
    <w:rsid w:val="000A09BC"/>
    <w:rsid w:val="000A1479"/>
    <w:rsid w:val="000A1699"/>
    <w:rsid w:val="000A2742"/>
    <w:rsid w:val="000A2FFF"/>
    <w:rsid w:val="000A38D9"/>
    <w:rsid w:val="000A5CB6"/>
    <w:rsid w:val="000A5D03"/>
    <w:rsid w:val="000A5E7B"/>
    <w:rsid w:val="000A621A"/>
    <w:rsid w:val="000A76C6"/>
    <w:rsid w:val="000A782A"/>
    <w:rsid w:val="000A7F53"/>
    <w:rsid w:val="000B0760"/>
    <w:rsid w:val="000B0B5F"/>
    <w:rsid w:val="000B1C94"/>
    <w:rsid w:val="000B2D30"/>
    <w:rsid w:val="000B2D79"/>
    <w:rsid w:val="000B3999"/>
    <w:rsid w:val="000B3AB2"/>
    <w:rsid w:val="000B3AF1"/>
    <w:rsid w:val="000B4145"/>
    <w:rsid w:val="000B41A4"/>
    <w:rsid w:val="000B5051"/>
    <w:rsid w:val="000B5595"/>
    <w:rsid w:val="000B55A8"/>
    <w:rsid w:val="000B5F36"/>
    <w:rsid w:val="000B6039"/>
    <w:rsid w:val="000B61A8"/>
    <w:rsid w:val="000B642A"/>
    <w:rsid w:val="000B720C"/>
    <w:rsid w:val="000B7261"/>
    <w:rsid w:val="000B78EE"/>
    <w:rsid w:val="000B7F8F"/>
    <w:rsid w:val="000C03DC"/>
    <w:rsid w:val="000C1089"/>
    <w:rsid w:val="000C193F"/>
    <w:rsid w:val="000C1947"/>
    <w:rsid w:val="000C3960"/>
    <w:rsid w:val="000C4195"/>
    <w:rsid w:val="000C50C5"/>
    <w:rsid w:val="000C6AA0"/>
    <w:rsid w:val="000C76A1"/>
    <w:rsid w:val="000C777C"/>
    <w:rsid w:val="000D0017"/>
    <w:rsid w:val="000D0023"/>
    <w:rsid w:val="000D084E"/>
    <w:rsid w:val="000D0C98"/>
    <w:rsid w:val="000D0F0F"/>
    <w:rsid w:val="000D2047"/>
    <w:rsid w:val="000D234C"/>
    <w:rsid w:val="000D2A0F"/>
    <w:rsid w:val="000D3517"/>
    <w:rsid w:val="000D36D6"/>
    <w:rsid w:val="000D3C3E"/>
    <w:rsid w:val="000D4197"/>
    <w:rsid w:val="000D4390"/>
    <w:rsid w:val="000D45DF"/>
    <w:rsid w:val="000D4C9A"/>
    <w:rsid w:val="000D4EFB"/>
    <w:rsid w:val="000D5210"/>
    <w:rsid w:val="000D5D78"/>
    <w:rsid w:val="000D5F52"/>
    <w:rsid w:val="000D5FAE"/>
    <w:rsid w:val="000D6059"/>
    <w:rsid w:val="000D621B"/>
    <w:rsid w:val="000D62AE"/>
    <w:rsid w:val="000D6523"/>
    <w:rsid w:val="000D75DC"/>
    <w:rsid w:val="000D7B71"/>
    <w:rsid w:val="000E00C1"/>
    <w:rsid w:val="000E053A"/>
    <w:rsid w:val="000E0BB1"/>
    <w:rsid w:val="000E0F29"/>
    <w:rsid w:val="000E1380"/>
    <w:rsid w:val="000E219F"/>
    <w:rsid w:val="000E370A"/>
    <w:rsid w:val="000E407B"/>
    <w:rsid w:val="000E40E9"/>
    <w:rsid w:val="000E41DC"/>
    <w:rsid w:val="000E4293"/>
    <w:rsid w:val="000E5033"/>
    <w:rsid w:val="000E5962"/>
    <w:rsid w:val="000E7090"/>
    <w:rsid w:val="000E72EB"/>
    <w:rsid w:val="000E7595"/>
    <w:rsid w:val="000E77CC"/>
    <w:rsid w:val="000F0737"/>
    <w:rsid w:val="000F098A"/>
    <w:rsid w:val="000F1A2E"/>
    <w:rsid w:val="000F1C21"/>
    <w:rsid w:val="000F2988"/>
    <w:rsid w:val="000F2B11"/>
    <w:rsid w:val="000F2D9B"/>
    <w:rsid w:val="000F3426"/>
    <w:rsid w:val="000F3B00"/>
    <w:rsid w:val="000F436C"/>
    <w:rsid w:val="000F4675"/>
    <w:rsid w:val="000F49B8"/>
    <w:rsid w:val="000F5918"/>
    <w:rsid w:val="000F5AAA"/>
    <w:rsid w:val="000F76CF"/>
    <w:rsid w:val="000F7ACE"/>
    <w:rsid w:val="001007AE"/>
    <w:rsid w:val="00100EF4"/>
    <w:rsid w:val="00100FCE"/>
    <w:rsid w:val="001011F8"/>
    <w:rsid w:val="001015E0"/>
    <w:rsid w:val="00101724"/>
    <w:rsid w:val="00103081"/>
    <w:rsid w:val="00103169"/>
    <w:rsid w:val="00103FE5"/>
    <w:rsid w:val="00104D74"/>
    <w:rsid w:val="00104F08"/>
    <w:rsid w:val="00105613"/>
    <w:rsid w:val="001062C7"/>
    <w:rsid w:val="00106418"/>
    <w:rsid w:val="00106CA4"/>
    <w:rsid w:val="00112D59"/>
    <w:rsid w:val="00113291"/>
    <w:rsid w:val="00113389"/>
    <w:rsid w:val="00113AA8"/>
    <w:rsid w:val="0011457B"/>
    <w:rsid w:val="00114C6C"/>
    <w:rsid w:val="00114ECF"/>
    <w:rsid w:val="0011511D"/>
    <w:rsid w:val="00116511"/>
    <w:rsid w:val="0011728D"/>
    <w:rsid w:val="0011766E"/>
    <w:rsid w:val="00120A80"/>
    <w:rsid w:val="00120CF5"/>
    <w:rsid w:val="001211DB"/>
    <w:rsid w:val="0012127B"/>
    <w:rsid w:val="0012136C"/>
    <w:rsid w:val="00121B77"/>
    <w:rsid w:val="001221E1"/>
    <w:rsid w:val="001225AD"/>
    <w:rsid w:val="00122704"/>
    <w:rsid w:val="001232E5"/>
    <w:rsid w:val="0012345A"/>
    <w:rsid w:val="00123FB2"/>
    <w:rsid w:val="00125898"/>
    <w:rsid w:val="00126A78"/>
    <w:rsid w:val="00127588"/>
    <w:rsid w:val="001275A0"/>
    <w:rsid w:val="001275EC"/>
    <w:rsid w:val="00131138"/>
    <w:rsid w:val="00131247"/>
    <w:rsid w:val="00132712"/>
    <w:rsid w:val="00132725"/>
    <w:rsid w:val="001338A2"/>
    <w:rsid w:val="0013406A"/>
    <w:rsid w:val="001341DF"/>
    <w:rsid w:val="00135223"/>
    <w:rsid w:val="00135408"/>
    <w:rsid w:val="00135C70"/>
    <w:rsid w:val="00136088"/>
    <w:rsid w:val="001360BD"/>
    <w:rsid w:val="0013676A"/>
    <w:rsid w:val="00137067"/>
    <w:rsid w:val="00137319"/>
    <w:rsid w:val="00137950"/>
    <w:rsid w:val="00137AED"/>
    <w:rsid w:val="00140152"/>
    <w:rsid w:val="00140430"/>
    <w:rsid w:val="00140789"/>
    <w:rsid w:val="0014083D"/>
    <w:rsid w:val="00140AAF"/>
    <w:rsid w:val="001423F5"/>
    <w:rsid w:val="001428C2"/>
    <w:rsid w:val="00142C48"/>
    <w:rsid w:val="00143B05"/>
    <w:rsid w:val="00144045"/>
    <w:rsid w:val="001448BB"/>
    <w:rsid w:val="001451E1"/>
    <w:rsid w:val="001457A9"/>
    <w:rsid w:val="00146E20"/>
    <w:rsid w:val="00147061"/>
    <w:rsid w:val="00147E18"/>
    <w:rsid w:val="001504CE"/>
    <w:rsid w:val="00150A50"/>
    <w:rsid w:val="00150A85"/>
    <w:rsid w:val="00150FB8"/>
    <w:rsid w:val="00151080"/>
    <w:rsid w:val="00151DED"/>
    <w:rsid w:val="001538E2"/>
    <w:rsid w:val="00153A31"/>
    <w:rsid w:val="00153B16"/>
    <w:rsid w:val="00153D75"/>
    <w:rsid w:val="00153DF2"/>
    <w:rsid w:val="001547A1"/>
    <w:rsid w:val="00154DA8"/>
    <w:rsid w:val="00155034"/>
    <w:rsid w:val="001557FD"/>
    <w:rsid w:val="00155B88"/>
    <w:rsid w:val="00155F72"/>
    <w:rsid w:val="0015767C"/>
    <w:rsid w:val="001576C9"/>
    <w:rsid w:val="0015782A"/>
    <w:rsid w:val="00157C23"/>
    <w:rsid w:val="00157DEA"/>
    <w:rsid w:val="00160049"/>
    <w:rsid w:val="001603D8"/>
    <w:rsid w:val="00161B44"/>
    <w:rsid w:val="00161F0F"/>
    <w:rsid w:val="00162739"/>
    <w:rsid w:val="00162C0E"/>
    <w:rsid w:val="00162FD2"/>
    <w:rsid w:val="00164CBB"/>
    <w:rsid w:val="00165525"/>
    <w:rsid w:val="00165C70"/>
    <w:rsid w:val="0016673D"/>
    <w:rsid w:val="00166DC8"/>
    <w:rsid w:val="00167702"/>
    <w:rsid w:val="0016783F"/>
    <w:rsid w:val="00170878"/>
    <w:rsid w:val="00170C25"/>
    <w:rsid w:val="00170D3B"/>
    <w:rsid w:val="00170E9B"/>
    <w:rsid w:val="00170F41"/>
    <w:rsid w:val="00171F02"/>
    <w:rsid w:val="00172C50"/>
    <w:rsid w:val="00173156"/>
    <w:rsid w:val="00173DAD"/>
    <w:rsid w:val="001740DD"/>
    <w:rsid w:val="00174EDB"/>
    <w:rsid w:val="00175EC2"/>
    <w:rsid w:val="0017629A"/>
    <w:rsid w:val="00176667"/>
    <w:rsid w:val="00176DEF"/>
    <w:rsid w:val="00176EDD"/>
    <w:rsid w:val="0017715C"/>
    <w:rsid w:val="0017792B"/>
    <w:rsid w:val="001779E2"/>
    <w:rsid w:val="00177B6F"/>
    <w:rsid w:val="00177C63"/>
    <w:rsid w:val="00180A48"/>
    <w:rsid w:val="00180BB5"/>
    <w:rsid w:val="00181145"/>
    <w:rsid w:val="001816DB"/>
    <w:rsid w:val="00181CA2"/>
    <w:rsid w:val="00182DEE"/>
    <w:rsid w:val="0018367D"/>
    <w:rsid w:val="0018369C"/>
    <w:rsid w:val="0018411D"/>
    <w:rsid w:val="0018576B"/>
    <w:rsid w:val="0018654C"/>
    <w:rsid w:val="00186E1D"/>
    <w:rsid w:val="001872DD"/>
    <w:rsid w:val="00187AAB"/>
    <w:rsid w:val="00187F69"/>
    <w:rsid w:val="00190C2C"/>
    <w:rsid w:val="00191146"/>
    <w:rsid w:val="00191DD2"/>
    <w:rsid w:val="001921F6"/>
    <w:rsid w:val="001925BB"/>
    <w:rsid w:val="001933B9"/>
    <w:rsid w:val="0019393F"/>
    <w:rsid w:val="00193DCD"/>
    <w:rsid w:val="00194824"/>
    <w:rsid w:val="00196127"/>
    <w:rsid w:val="00196913"/>
    <w:rsid w:val="00197C7A"/>
    <w:rsid w:val="00197D2B"/>
    <w:rsid w:val="001A0235"/>
    <w:rsid w:val="001A03F8"/>
    <w:rsid w:val="001A0789"/>
    <w:rsid w:val="001A1282"/>
    <w:rsid w:val="001A1C1F"/>
    <w:rsid w:val="001A1EEF"/>
    <w:rsid w:val="001A229F"/>
    <w:rsid w:val="001A2586"/>
    <w:rsid w:val="001A2DC6"/>
    <w:rsid w:val="001A30C9"/>
    <w:rsid w:val="001A33D1"/>
    <w:rsid w:val="001A3741"/>
    <w:rsid w:val="001A3815"/>
    <w:rsid w:val="001A3B65"/>
    <w:rsid w:val="001A3F2C"/>
    <w:rsid w:val="001A48ED"/>
    <w:rsid w:val="001A54F3"/>
    <w:rsid w:val="001A5D65"/>
    <w:rsid w:val="001A6CC9"/>
    <w:rsid w:val="001A72DF"/>
    <w:rsid w:val="001A755D"/>
    <w:rsid w:val="001A757C"/>
    <w:rsid w:val="001A75A4"/>
    <w:rsid w:val="001A79AB"/>
    <w:rsid w:val="001B0D4D"/>
    <w:rsid w:val="001B10A0"/>
    <w:rsid w:val="001B1466"/>
    <w:rsid w:val="001B189B"/>
    <w:rsid w:val="001B1C74"/>
    <w:rsid w:val="001B1E73"/>
    <w:rsid w:val="001B2B4F"/>
    <w:rsid w:val="001B362E"/>
    <w:rsid w:val="001B3728"/>
    <w:rsid w:val="001B379C"/>
    <w:rsid w:val="001B52E4"/>
    <w:rsid w:val="001B58C5"/>
    <w:rsid w:val="001B60F2"/>
    <w:rsid w:val="001B6111"/>
    <w:rsid w:val="001B6896"/>
    <w:rsid w:val="001B69B5"/>
    <w:rsid w:val="001C0874"/>
    <w:rsid w:val="001C133F"/>
    <w:rsid w:val="001C1427"/>
    <w:rsid w:val="001C1725"/>
    <w:rsid w:val="001C292D"/>
    <w:rsid w:val="001C2A80"/>
    <w:rsid w:val="001C3496"/>
    <w:rsid w:val="001C4866"/>
    <w:rsid w:val="001C4A01"/>
    <w:rsid w:val="001C4BFE"/>
    <w:rsid w:val="001C4CF2"/>
    <w:rsid w:val="001C4D31"/>
    <w:rsid w:val="001C50FD"/>
    <w:rsid w:val="001C55FA"/>
    <w:rsid w:val="001C5663"/>
    <w:rsid w:val="001C58DD"/>
    <w:rsid w:val="001C6521"/>
    <w:rsid w:val="001C68CB"/>
    <w:rsid w:val="001C6915"/>
    <w:rsid w:val="001C6E8B"/>
    <w:rsid w:val="001C707F"/>
    <w:rsid w:val="001C7733"/>
    <w:rsid w:val="001C7A3A"/>
    <w:rsid w:val="001C7ACA"/>
    <w:rsid w:val="001C7FB9"/>
    <w:rsid w:val="001D05DB"/>
    <w:rsid w:val="001D0F55"/>
    <w:rsid w:val="001D13AF"/>
    <w:rsid w:val="001D23BB"/>
    <w:rsid w:val="001D2A47"/>
    <w:rsid w:val="001D2C05"/>
    <w:rsid w:val="001D336D"/>
    <w:rsid w:val="001D398F"/>
    <w:rsid w:val="001D3AB3"/>
    <w:rsid w:val="001D3C95"/>
    <w:rsid w:val="001D44D2"/>
    <w:rsid w:val="001D4672"/>
    <w:rsid w:val="001D4ADC"/>
    <w:rsid w:val="001D4B32"/>
    <w:rsid w:val="001D4CA1"/>
    <w:rsid w:val="001D5313"/>
    <w:rsid w:val="001D5CB6"/>
    <w:rsid w:val="001D5E28"/>
    <w:rsid w:val="001D69CC"/>
    <w:rsid w:val="001D726D"/>
    <w:rsid w:val="001D7499"/>
    <w:rsid w:val="001D76E1"/>
    <w:rsid w:val="001D7D4E"/>
    <w:rsid w:val="001E01EF"/>
    <w:rsid w:val="001E025D"/>
    <w:rsid w:val="001E0CF0"/>
    <w:rsid w:val="001E173E"/>
    <w:rsid w:val="001E24C0"/>
    <w:rsid w:val="001E28BA"/>
    <w:rsid w:val="001E2B5F"/>
    <w:rsid w:val="001E32D2"/>
    <w:rsid w:val="001E3911"/>
    <w:rsid w:val="001E3AB5"/>
    <w:rsid w:val="001E3DCC"/>
    <w:rsid w:val="001E3E29"/>
    <w:rsid w:val="001E45B6"/>
    <w:rsid w:val="001E4A34"/>
    <w:rsid w:val="001E4CF4"/>
    <w:rsid w:val="001E4EE7"/>
    <w:rsid w:val="001E5A39"/>
    <w:rsid w:val="001E5CAA"/>
    <w:rsid w:val="001E6788"/>
    <w:rsid w:val="001E67B7"/>
    <w:rsid w:val="001E69E8"/>
    <w:rsid w:val="001E6B5F"/>
    <w:rsid w:val="001E72E0"/>
    <w:rsid w:val="001E7410"/>
    <w:rsid w:val="001E74BB"/>
    <w:rsid w:val="001E7887"/>
    <w:rsid w:val="001E7D9A"/>
    <w:rsid w:val="001F0484"/>
    <w:rsid w:val="001F086C"/>
    <w:rsid w:val="001F0ECF"/>
    <w:rsid w:val="001F12F0"/>
    <w:rsid w:val="001F1A73"/>
    <w:rsid w:val="001F1E01"/>
    <w:rsid w:val="001F2B1E"/>
    <w:rsid w:val="001F5E83"/>
    <w:rsid w:val="001F6917"/>
    <w:rsid w:val="001F6E68"/>
    <w:rsid w:val="001F7761"/>
    <w:rsid w:val="001F7AFE"/>
    <w:rsid w:val="001F7B25"/>
    <w:rsid w:val="001F7CD6"/>
    <w:rsid w:val="0020172B"/>
    <w:rsid w:val="002018F1"/>
    <w:rsid w:val="00201AC4"/>
    <w:rsid w:val="0020230A"/>
    <w:rsid w:val="00202533"/>
    <w:rsid w:val="002032AC"/>
    <w:rsid w:val="002037E4"/>
    <w:rsid w:val="002037E9"/>
    <w:rsid w:val="002045EE"/>
    <w:rsid w:val="00204DF8"/>
    <w:rsid w:val="0020522E"/>
    <w:rsid w:val="002054EC"/>
    <w:rsid w:val="002057D5"/>
    <w:rsid w:val="002058D6"/>
    <w:rsid w:val="0020789B"/>
    <w:rsid w:val="00207D6B"/>
    <w:rsid w:val="00207EAE"/>
    <w:rsid w:val="00207FD4"/>
    <w:rsid w:val="002103D4"/>
    <w:rsid w:val="00210665"/>
    <w:rsid w:val="00210A6A"/>
    <w:rsid w:val="00211FAD"/>
    <w:rsid w:val="00212181"/>
    <w:rsid w:val="00212580"/>
    <w:rsid w:val="00213639"/>
    <w:rsid w:val="00214632"/>
    <w:rsid w:val="00214753"/>
    <w:rsid w:val="0021534D"/>
    <w:rsid w:val="002153E2"/>
    <w:rsid w:val="00215A52"/>
    <w:rsid w:val="00215D11"/>
    <w:rsid w:val="00216ABB"/>
    <w:rsid w:val="00216DD8"/>
    <w:rsid w:val="00217451"/>
    <w:rsid w:val="002219F7"/>
    <w:rsid w:val="00222B71"/>
    <w:rsid w:val="00222F3E"/>
    <w:rsid w:val="0022345B"/>
    <w:rsid w:val="00223D2F"/>
    <w:rsid w:val="002247AB"/>
    <w:rsid w:val="00225159"/>
    <w:rsid w:val="00226823"/>
    <w:rsid w:val="00227A1F"/>
    <w:rsid w:val="00230167"/>
    <w:rsid w:val="00230A31"/>
    <w:rsid w:val="00231065"/>
    <w:rsid w:val="002311E3"/>
    <w:rsid w:val="00231509"/>
    <w:rsid w:val="00231EE8"/>
    <w:rsid w:val="00231FA2"/>
    <w:rsid w:val="002322C5"/>
    <w:rsid w:val="00232866"/>
    <w:rsid w:val="00234D04"/>
    <w:rsid w:val="00234D8E"/>
    <w:rsid w:val="00235523"/>
    <w:rsid w:val="002368E0"/>
    <w:rsid w:val="002371E9"/>
    <w:rsid w:val="00237D2A"/>
    <w:rsid w:val="00237FBB"/>
    <w:rsid w:val="002405F4"/>
    <w:rsid w:val="00240B46"/>
    <w:rsid w:val="00240D64"/>
    <w:rsid w:val="00240F27"/>
    <w:rsid w:val="00241C03"/>
    <w:rsid w:val="00241D41"/>
    <w:rsid w:val="002422A6"/>
    <w:rsid w:val="002422BA"/>
    <w:rsid w:val="00242A98"/>
    <w:rsid w:val="002432AB"/>
    <w:rsid w:val="00244082"/>
    <w:rsid w:val="0024427F"/>
    <w:rsid w:val="00244B82"/>
    <w:rsid w:val="00244BD2"/>
    <w:rsid w:val="00244E29"/>
    <w:rsid w:val="002454DE"/>
    <w:rsid w:val="00246730"/>
    <w:rsid w:val="0024683F"/>
    <w:rsid w:val="00246907"/>
    <w:rsid w:val="00247E1E"/>
    <w:rsid w:val="0025029E"/>
    <w:rsid w:val="00251173"/>
    <w:rsid w:val="00251B35"/>
    <w:rsid w:val="002523C8"/>
    <w:rsid w:val="002526A0"/>
    <w:rsid w:val="002526C7"/>
    <w:rsid w:val="002527E5"/>
    <w:rsid w:val="00252A5C"/>
    <w:rsid w:val="00252D8A"/>
    <w:rsid w:val="00253753"/>
    <w:rsid w:val="00255329"/>
    <w:rsid w:val="00255511"/>
    <w:rsid w:val="002559E1"/>
    <w:rsid w:val="002560F1"/>
    <w:rsid w:val="00256350"/>
    <w:rsid w:val="00257549"/>
    <w:rsid w:val="0026059C"/>
    <w:rsid w:val="00260FA7"/>
    <w:rsid w:val="00261C13"/>
    <w:rsid w:val="00261D84"/>
    <w:rsid w:val="00262381"/>
    <w:rsid w:val="00262BD5"/>
    <w:rsid w:val="00263487"/>
    <w:rsid w:val="002634B7"/>
    <w:rsid w:val="00263E08"/>
    <w:rsid w:val="00264AE9"/>
    <w:rsid w:val="002662E9"/>
    <w:rsid w:val="00266503"/>
    <w:rsid w:val="002665DB"/>
    <w:rsid w:val="00266714"/>
    <w:rsid w:val="00266DFB"/>
    <w:rsid w:val="00267095"/>
    <w:rsid w:val="0026718E"/>
    <w:rsid w:val="002675F8"/>
    <w:rsid w:val="00267848"/>
    <w:rsid w:val="0026784C"/>
    <w:rsid w:val="00267B57"/>
    <w:rsid w:val="00267DF1"/>
    <w:rsid w:val="00267FAC"/>
    <w:rsid w:val="002701F3"/>
    <w:rsid w:val="0027091C"/>
    <w:rsid w:val="002713FE"/>
    <w:rsid w:val="00271CA5"/>
    <w:rsid w:val="00271DE1"/>
    <w:rsid w:val="00272ACA"/>
    <w:rsid w:val="0027329E"/>
    <w:rsid w:val="00273C58"/>
    <w:rsid w:val="00273F42"/>
    <w:rsid w:val="0027502B"/>
    <w:rsid w:val="002755FF"/>
    <w:rsid w:val="00275E09"/>
    <w:rsid w:val="002765CE"/>
    <w:rsid w:val="002775CD"/>
    <w:rsid w:val="00277D99"/>
    <w:rsid w:val="00277EB9"/>
    <w:rsid w:val="00281100"/>
    <w:rsid w:val="002812C4"/>
    <w:rsid w:val="00281EA1"/>
    <w:rsid w:val="0028236C"/>
    <w:rsid w:val="00282417"/>
    <w:rsid w:val="00282F30"/>
    <w:rsid w:val="002832A5"/>
    <w:rsid w:val="00283D10"/>
    <w:rsid w:val="00285424"/>
    <w:rsid w:val="00286430"/>
    <w:rsid w:val="0028714A"/>
    <w:rsid w:val="00287284"/>
    <w:rsid w:val="00287589"/>
    <w:rsid w:val="002875D5"/>
    <w:rsid w:val="0028761B"/>
    <w:rsid w:val="00287AB3"/>
    <w:rsid w:val="002910BA"/>
    <w:rsid w:val="0029177A"/>
    <w:rsid w:val="00291F26"/>
    <w:rsid w:val="002920AF"/>
    <w:rsid w:val="00292158"/>
    <w:rsid w:val="00292372"/>
    <w:rsid w:val="002924D3"/>
    <w:rsid w:val="00292ACD"/>
    <w:rsid w:val="002930FC"/>
    <w:rsid w:val="00293399"/>
    <w:rsid w:val="0029362D"/>
    <w:rsid w:val="002941F6"/>
    <w:rsid w:val="002948A3"/>
    <w:rsid w:val="002949B4"/>
    <w:rsid w:val="00295249"/>
    <w:rsid w:val="002953CE"/>
    <w:rsid w:val="00295C80"/>
    <w:rsid w:val="00295EAD"/>
    <w:rsid w:val="0029633F"/>
    <w:rsid w:val="00296762"/>
    <w:rsid w:val="00296B78"/>
    <w:rsid w:val="00297077"/>
    <w:rsid w:val="002970E5"/>
    <w:rsid w:val="00297247"/>
    <w:rsid w:val="002A01C1"/>
    <w:rsid w:val="002A0495"/>
    <w:rsid w:val="002A0C73"/>
    <w:rsid w:val="002A12F7"/>
    <w:rsid w:val="002A26D2"/>
    <w:rsid w:val="002A2EB3"/>
    <w:rsid w:val="002A3935"/>
    <w:rsid w:val="002A3A98"/>
    <w:rsid w:val="002A3F9E"/>
    <w:rsid w:val="002A4600"/>
    <w:rsid w:val="002A46EB"/>
    <w:rsid w:val="002A4CF5"/>
    <w:rsid w:val="002A528D"/>
    <w:rsid w:val="002A5313"/>
    <w:rsid w:val="002A6677"/>
    <w:rsid w:val="002A6E57"/>
    <w:rsid w:val="002A72C6"/>
    <w:rsid w:val="002A76F1"/>
    <w:rsid w:val="002A78DE"/>
    <w:rsid w:val="002B027E"/>
    <w:rsid w:val="002B2022"/>
    <w:rsid w:val="002B2098"/>
    <w:rsid w:val="002B209A"/>
    <w:rsid w:val="002B29E9"/>
    <w:rsid w:val="002B393A"/>
    <w:rsid w:val="002B4711"/>
    <w:rsid w:val="002B5ADB"/>
    <w:rsid w:val="002B5AEC"/>
    <w:rsid w:val="002B74B9"/>
    <w:rsid w:val="002B79E6"/>
    <w:rsid w:val="002B7E9E"/>
    <w:rsid w:val="002B7F10"/>
    <w:rsid w:val="002C0428"/>
    <w:rsid w:val="002C16C1"/>
    <w:rsid w:val="002C209D"/>
    <w:rsid w:val="002C222B"/>
    <w:rsid w:val="002C27F4"/>
    <w:rsid w:val="002C29F3"/>
    <w:rsid w:val="002C2DB9"/>
    <w:rsid w:val="002C3616"/>
    <w:rsid w:val="002C36EA"/>
    <w:rsid w:val="002C3A8B"/>
    <w:rsid w:val="002C3ACD"/>
    <w:rsid w:val="002C3E71"/>
    <w:rsid w:val="002C3EDD"/>
    <w:rsid w:val="002C4DBB"/>
    <w:rsid w:val="002C4E2E"/>
    <w:rsid w:val="002C50C1"/>
    <w:rsid w:val="002D0643"/>
    <w:rsid w:val="002D17F9"/>
    <w:rsid w:val="002D2AB3"/>
    <w:rsid w:val="002D2DC8"/>
    <w:rsid w:val="002D2EFE"/>
    <w:rsid w:val="002D35A4"/>
    <w:rsid w:val="002D3998"/>
    <w:rsid w:val="002D4E16"/>
    <w:rsid w:val="002D5337"/>
    <w:rsid w:val="002D54B8"/>
    <w:rsid w:val="002D56EF"/>
    <w:rsid w:val="002D5B1A"/>
    <w:rsid w:val="002D63BE"/>
    <w:rsid w:val="002D655F"/>
    <w:rsid w:val="002E0DD2"/>
    <w:rsid w:val="002E1C87"/>
    <w:rsid w:val="002E27D7"/>
    <w:rsid w:val="002E320A"/>
    <w:rsid w:val="002E372E"/>
    <w:rsid w:val="002E3E2B"/>
    <w:rsid w:val="002E3F01"/>
    <w:rsid w:val="002E5050"/>
    <w:rsid w:val="002E5379"/>
    <w:rsid w:val="002E6CB8"/>
    <w:rsid w:val="002F003C"/>
    <w:rsid w:val="002F0327"/>
    <w:rsid w:val="002F1AF0"/>
    <w:rsid w:val="002F1B66"/>
    <w:rsid w:val="002F2470"/>
    <w:rsid w:val="002F27CA"/>
    <w:rsid w:val="002F2D13"/>
    <w:rsid w:val="002F3057"/>
    <w:rsid w:val="002F328A"/>
    <w:rsid w:val="002F3664"/>
    <w:rsid w:val="002F3D8B"/>
    <w:rsid w:val="002F4798"/>
    <w:rsid w:val="002F575A"/>
    <w:rsid w:val="002F58B9"/>
    <w:rsid w:val="002F5BBE"/>
    <w:rsid w:val="002F6501"/>
    <w:rsid w:val="002F6A2C"/>
    <w:rsid w:val="002F6B34"/>
    <w:rsid w:val="002F74E8"/>
    <w:rsid w:val="002F7A4A"/>
    <w:rsid w:val="0030097A"/>
    <w:rsid w:val="00301C11"/>
    <w:rsid w:val="003025EB"/>
    <w:rsid w:val="00302821"/>
    <w:rsid w:val="00302A5F"/>
    <w:rsid w:val="00302AAA"/>
    <w:rsid w:val="003037F9"/>
    <w:rsid w:val="00304955"/>
    <w:rsid w:val="00305169"/>
    <w:rsid w:val="00305800"/>
    <w:rsid w:val="0030595C"/>
    <w:rsid w:val="00306396"/>
    <w:rsid w:val="00306FEC"/>
    <w:rsid w:val="00307B2D"/>
    <w:rsid w:val="00310018"/>
    <w:rsid w:val="00310099"/>
    <w:rsid w:val="00310435"/>
    <w:rsid w:val="00310A0C"/>
    <w:rsid w:val="00310A82"/>
    <w:rsid w:val="00311546"/>
    <w:rsid w:val="0031157F"/>
    <w:rsid w:val="003115AB"/>
    <w:rsid w:val="0031160D"/>
    <w:rsid w:val="003125F0"/>
    <w:rsid w:val="00312990"/>
    <w:rsid w:val="00312A3A"/>
    <w:rsid w:val="00312D8B"/>
    <w:rsid w:val="0031305B"/>
    <w:rsid w:val="00313157"/>
    <w:rsid w:val="00313C67"/>
    <w:rsid w:val="00313D84"/>
    <w:rsid w:val="003146E2"/>
    <w:rsid w:val="00314D0F"/>
    <w:rsid w:val="00316021"/>
    <w:rsid w:val="003163A0"/>
    <w:rsid w:val="003164E0"/>
    <w:rsid w:val="00316603"/>
    <w:rsid w:val="00317392"/>
    <w:rsid w:val="00317E36"/>
    <w:rsid w:val="00321573"/>
    <w:rsid w:val="0032161A"/>
    <w:rsid w:val="00321EE1"/>
    <w:rsid w:val="00323633"/>
    <w:rsid w:val="003244C0"/>
    <w:rsid w:val="00324509"/>
    <w:rsid w:val="0032462A"/>
    <w:rsid w:val="00324C5E"/>
    <w:rsid w:val="00324ED8"/>
    <w:rsid w:val="003255F5"/>
    <w:rsid w:val="00325800"/>
    <w:rsid w:val="00325E42"/>
    <w:rsid w:val="00326443"/>
    <w:rsid w:val="0032662E"/>
    <w:rsid w:val="00326BED"/>
    <w:rsid w:val="003274D8"/>
    <w:rsid w:val="00330188"/>
    <w:rsid w:val="0033077E"/>
    <w:rsid w:val="0033086C"/>
    <w:rsid w:val="00330A7C"/>
    <w:rsid w:val="00331853"/>
    <w:rsid w:val="00331CF9"/>
    <w:rsid w:val="00331DAD"/>
    <w:rsid w:val="00332016"/>
    <w:rsid w:val="003323AB"/>
    <w:rsid w:val="00332B39"/>
    <w:rsid w:val="003331A8"/>
    <w:rsid w:val="0033398D"/>
    <w:rsid w:val="003339DA"/>
    <w:rsid w:val="003340DB"/>
    <w:rsid w:val="0033486E"/>
    <w:rsid w:val="00335523"/>
    <w:rsid w:val="00335CB5"/>
    <w:rsid w:val="003365DB"/>
    <w:rsid w:val="00337D69"/>
    <w:rsid w:val="0034031D"/>
    <w:rsid w:val="0034042E"/>
    <w:rsid w:val="00340745"/>
    <w:rsid w:val="00340CDC"/>
    <w:rsid w:val="00340F10"/>
    <w:rsid w:val="00341523"/>
    <w:rsid w:val="00342544"/>
    <w:rsid w:val="00343030"/>
    <w:rsid w:val="003449CA"/>
    <w:rsid w:val="00344A0C"/>
    <w:rsid w:val="00344B5E"/>
    <w:rsid w:val="00344F40"/>
    <w:rsid w:val="00344FC8"/>
    <w:rsid w:val="0034507C"/>
    <w:rsid w:val="00345CA8"/>
    <w:rsid w:val="00346398"/>
    <w:rsid w:val="00346797"/>
    <w:rsid w:val="0034768A"/>
    <w:rsid w:val="00350481"/>
    <w:rsid w:val="0035103C"/>
    <w:rsid w:val="0035119B"/>
    <w:rsid w:val="003519E1"/>
    <w:rsid w:val="003523E2"/>
    <w:rsid w:val="0035258D"/>
    <w:rsid w:val="00352B3B"/>
    <w:rsid w:val="003530B6"/>
    <w:rsid w:val="003542E5"/>
    <w:rsid w:val="003545DD"/>
    <w:rsid w:val="0035487F"/>
    <w:rsid w:val="00354950"/>
    <w:rsid w:val="00355228"/>
    <w:rsid w:val="003555D1"/>
    <w:rsid w:val="00355640"/>
    <w:rsid w:val="003557AE"/>
    <w:rsid w:val="00355CF0"/>
    <w:rsid w:val="00357472"/>
    <w:rsid w:val="003579B9"/>
    <w:rsid w:val="003607D7"/>
    <w:rsid w:val="00360D26"/>
    <w:rsid w:val="00360F4A"/>
    <w:rsid w:val="0036102C"/>
    <w:rsid w:val="003612C4"/>
    <w:rsid w:val="0036146C"/>
    <w:rsid w:val="003623EA"/>
    <w:rsid w:val="00362E2C"/>
    <w:rsid w:val="00363A09"/>
    <w:rsid w:val="0036422F"/>
    <w:rsid w:val="003661B7"/>
    <w:rsid w:val="00366535"/>
    <w:rsid w:val="0036724A"/>
    <w:rsid w:val="00370547"/>
    <w:rsid w:val="00370668"/>
    <w:rsid w:val="00371081"/>
    <w:rsid w:val="003717C3"/>
    <w:rsid w:val="003725AE"/>
    <w:rsid w:val="003726DF"/>
    <w:rsid w:val="0037335A"/>
    <w:rsid w:val="003733E2"/>
    <w:rsid w:val="00373750"/>
    <w:rsid w:val="003746ED"/>
    <w:rsid w:val="003749F3"/>
    <w:rsid w:val="00374DB3"/>
    <w:rsid w:val="00375BA0"/>
    <w:rsid w:val="003772BC"/>
    <w:rsid w:val="003774B0"/>
    <w:rsid w:val="003778BC"/>
    <w:rsid w:val="00380827"/>
    <w:rsid w:val="003809C9"/>
    <w:rsid w:val="00380A96"/>
    <w:rsid w:val="00380ECE"/>
    <w:rsid w:val="00381F3C"/>
    <w:rsid w:val="00382F08"/>
    <w:rsid w:val="00383022"/>
    <w:rsid w:val="003838A6"/>
    <w:rsid w:val="00383E64"/>
    <w:rsid w:val="00384118"/>
    <w:rsid w:val="003842ED"/>
    <w:rsid w:val="00384D66"/>
    <w:rsid w:val="003854A6"/>
    <w:rsid w:val="0038587B"/>
    <w:rsid w:val="00385BC7"/>
    <w:rsid w:val="00386F35"/>
    <w:rsid w:val="00386F71"/>
    <w:rsid w:val="003870CA"/>
    <w:rsid w:val="00387E3F"/>
    <w:rsid w:val="00390363"/>
    <w:rsid w:val="00391076"/>
    <w:rsid w:val="00391AC4"/>
    <w:rsid w:val="003936F0"/>
    <w:rsid w:val="00393BF4"/>
    <w:rsid w:val="00393F67"/>
    <w:rsid w:val="00394DC9"/>
    <w:rsid w:val="0039576F"/>
    <w:rsid w:val="00395BAD"/>
    <w:rsid w:val="003962B6"/>
    <w:rsid w:val="003968D7"/>
    <w:rsid w:val="00397B9D"/>
    <w:rsid w:val="003A032E"/>
    <w:rsid w:val="003A0445"/>
    <w:rsid w:val="003A078C"/>
    <w:rsid w:val="003A0CF7"/>
    <w:rsid w:val="003A11D4"/>
    <w:rsid w:val="003A25CC"/>
    <w:rsid w:val="003A3370"/>
    <w:rsid w:val="003A338F"/>
    <w:rsid w:val="003A3D63"/>
    <w:rsid w:val="003A4580"/>
    <w:rsid w:val="003A5BAC"/>
    <w:rsid w:val="003A5C27"/>
    <w:rsid w:val="003A5DE0"/>
    <w:rsid w:val="003A687B"/>
    <w:rsid w:val="003A70B9"/>
    <w:rsid w:val="003A71AA"/>
    <w:rsid w:val="003A7857"/>
    <w:rsid w:val="003A78E5"/>
    <w:rsid w:val="003B06C6"/>
    <w:rsid w:val="003B254A"/>
    <w:rsid w:val="003B2C8F"/>
    <w:rsid w:val="003B30D5"/>
    <w:rsid w:val="003B3C04"/>
    <w:rsid w:val="003B3DCE"/>
    <w:rsid w:val="003B3E71"/>
    <w:rsid w:val="003B4326"/>
    <w:rsid w:val="003B455A"/>
    <w:rsid w:val="003B4C0E"/>
    <w:rsid w:val="003B4DE2"/>
    <w:rsid w:val="003B4FA3"/>
    <w:rsid w:val="003B5022"/>
    <w:rsid w:val="003B5AF8"/>
    <w:rsid w:val="003B6309"/>
    <w:rsid w:val="003B64C3"/>
    <w:rsid w:val="003B665C"/>
    <w:rsid w:val="003B6A5B"/>
    <w:rsid w:val="003B7541"/>
    <w:rsid w:val="003B7644"/>
    <w:rsid w:val="003B78DC"/>
    <w:rsid w:val="003C0457"/>
    <w:rsid w:val="003C0671"/>
    <w:rsid w:val="003C0890"/>
    <w:rsid w:val="003C0E03"/>
    <w:rsid w:val="003C19EE"/>
    <w:rsid w:val="003C244B"/>
    <w:rsid w:val="003C2B03"/>
    <w:rsid w:val="003C2C86"/>
    <w:rsid w:val="003C2DDE"/>
    <w:rsid w:val="003C2E29"/>
    <w:rsid w:val="003C3153"/>
    <w:rsid w:val="003C4567"/>
    <w:rsid w:val="003C4F2E"/>
    <w:rsid w:val="003C57B7"/>
    <w:rsid w:val="003C5A3D"/>
    <w:rsid w:val="003C5C83"/>
    <w:rsid w:val="003C5CAB"/>
    <w:rsid w:val="003C5E34"/>
    <w:rsid w:val="003C60C7"/>
    <w:rsid w:val="003C69EE"/>
    <w:rsid w:val="003C6A94"/>
    <w:rsid w:val="003C6C67"/>
    <w:rsid w:val="003C6DF3"/>
    <w:rsid w:val="003C7775"/>
    <w:rsid w:val="003C7EFC"/>
    <w:rsid w:val="003C7F6A"/>
    <w:rsid w:val="003D040E"/>
    <w:rsid w:val="003D1F8D"/>
    <w:rsid w:val="003D2BF5"/>
    <w:rsid w:val="003D37D3"/>
    <w:rsid w:val="003D3FB9"/>
    <w:rsid w:val="003D45B0"/>
    <w:rsid w:val="003D538A"/>
    <w:rsid w:val="003D5724"/>
    <w:rsid w:val="003D5808"/>
    <w:rsid w:val="003D5B38"/>
    <w:rsid w:val="003D654A"/>
    <w:rsid w:val="003D66CA"/>
    <w:rsid w:val="003D6DA7"/>
    <w:rsid w:val="003E000D"/>
    <w:rsid w:val="003E0049"/>
    <w:rsid w:val="003E0112"/>
    <w:rsid w:val="003E0A09"/>
    <w:rsid w:val="003E0A9D"/>
    <w:rsid w:val="003E0F58"/>
    <w:rsid w:val="003E0F77"/>
    <w:rsid w:val="003E2438"/>
    <w:rsid w:val="003E270E"/>
    <w:rsid w:val="003E2BC7"/>
    <w:rsid w:val="003E2C45"/>
    <w:rsid w:val="003E329A"/>
    <w:rsid w:val="003E330B"/>
    <w:rsid w:val="003E3A82"/>
    <w:rsid w:val="003E3E50"/>
    <w:rsid w:val="003E3EDD"/>
    <w:rsid w:val="003E53D8"/>
    <w:rsid w:val="003E54A2"/>
    <w:rsid w:val="003E5B6F"/>
    <w:rsid w:val="003E729E"/>
    <w:rsid w:val="003E7F4E"/>
    <w:rsid w:val="003E7F5D"/>
    <w:rsid w:val="003F04C9"/>
    <w:rsid w:val="003F16F7"/>
    <w:rsid w:val="003F1F8C"/>
    <w:rsid w:val="003F2748"/>
    <w:rsid w:val="003F2C11"/>
    <w:rsid w:val="003F3962"/>
    <w:rsid w:val="003F3E4B"/>
    <w:rsid w:val="003F43AA"/>
    <w:rsid w:val="003F4796"/>
    <w:rsid w:val="003F4DD4"/>
    <w:rsid w:val="003F5C98"/>
    <w:rsid w:val="003F6193"/>
    <w:rsid w:val="003F6480"/>
    <w:rsid w:val="003F7E38"/>
    <w:rsid w:val="004004E6"/>
    <w:rsid w:val="00400881"/>
    <w:rsid w:val="00400B82"/>
    <w:rsid w:val="004013D7"/>
    <w:rsid w:val="00403314"/>
    <w:rsid w:val="004040D0"/>
    <w:rsid w:val="00404286"/>
    <w:rsid w:val="00404298"/>
    <w:rsid w:val="004042BC"/>
    <w:rsid w:val="00405010"/>
    <w:rsid w:val="004055F0"/>
    <w:rsid w:val="004060E6"/>
    <w:rsid w:val="00407D49"/>
    <w:rsid w:val="00410163"/>
    <w:rsid w:val="004110C4"/>
    <w:rsid w:val="00411806"/>
    <w:rsid w:val="00412807"/>
    <w:rsid w:val="00412F21"/>
    <w:rsid w:val="00414460"/>
    <w:rsid w:val="00415B36"/>
    <w:rsid w:val="00415DD4"/>
    <w:rsid w:val="00416127"/>
    <w:rsid w:val="00416885"/>
    <w:rsid w:val="004172FE"/>
    <w:rsid w:val="0041741D"/>
    <w:rsid w:val="0041747D"/>
    <w:rsid w:val="00417AAC"/>
    <w:rsid w:val="00417AEE"/>
    <w:rsid w:val="00417CD8"/>
    <w:rsid w:val="00420119"/>
    <w:rsid w:val="004205D1"/>
    <w:rsid w:val="004216D6"/>
    <w:rsid w:val="004225EF"/>
    <w:rsid w:val="00423812"/>
    <w:rsid w:val="004243A0"/>
    <w:rsid w:val="00424553"/>
    <w:rsid w:val="00424586"/>
    <w:rsid w:val="00424599"/>
    <w:rsid w:val="00424E3C"/>
    <w:rsid w:val="004258E0"/>
    <w:rsid w:val="00425E89"/>
    <w:rsid w:val="00426622"/>
    <w:rsid w:val="004307C3"/>
    <w:rsid w:val="004308E5"/>
    <w:rsid w:val="00431DFC"/>
    <w:rsid w:val="00431E43"/>
    <w:rsid w:val="0043257A"/>
    <w:rsid w:val="00434087"/>
    <w:rsid w:val="00434167"/>
    <w:rsid w:val="004344DA"/>
    <w:rsid w:val="00434ABD"/>
    <w:rsid w:val="00434B97"/>
    <w:rsid w:val="00435088"/>
    <w:rsid w:val="004358BE"/>
    <w:rsid w:val="00435ABF"/>
    <w:rsid w:val="00436403"/>
    <w:rsid w:val="004366DB"/>
    <w:rsid w:val="00436BDE"/>
    <w:rsid w:val="004371EC"/>
    <w:rsid w:val="00437706"/>
    <w:rsid w:val="00437BD6"/>
    <w:rsid w:val="0044061D"/>
    <w:rsid w:val="004419D1"/>
    <w:rsid w:val="00441EBD"/>
    <w:rsid w:val="004422AB"/>
    <w:rsid w:val="00443DF1"/>
    <w:rsid w:val="00444507"/>
    <w:rsid w:val="00444E06"/>
    <w:rsid w:val="00445740"/>
    <w:rsid w:val="00445B20"/>
    <w:rsid w:val="00446024"/>
    <w:rsid w:val="00446E55"/>
    <w:rsid w:val="004471BA"/>
    <w:rsid w:val="00447399"/>
    <w:rsid w:val="00447818"/>
    <w:rsid w:val="00447D3E"/>
    <w:rsid w:val="004504DC"/>
    <w:rsid w:val="004505A6"/>
    <w:rsid w:val="00450C1D"/>
    <w:rsid w:val="00451130"/>
    <w:rsid w:val="004524D5"/>
    <w:rsid w:val="00452A7E"/>
    <w:rsid w:val="00452B7A"/>
    <w:rsid w:val="004532E6"/>
    <w:rsid w:val="00453C2A"/>
    <w:rsid w:val="004542B1"/>
    <w:rsid w:val="00455386"/>
    <w:rsid w:val="00455D3B"/>
    <w:rsid w:val="0045640A"/>
    <w:rsid w:val="004564AC"/>
    <w:rsid w:val="00457184"/>
    <w:rsid w:val="0045752E"/>
    <w:rsid w:val="00457B66"/>
    <w:rsid w:val="0046051E"/>
    <w:rsid w:val="00461624"/>
    <w:rsid w:val="004616C2"/>
    <w:rsid w:val="00461CA5"/>
    <w:rsid w:val="0046246E"/>
    <w:rsid w:val="004625D0"/>
    <w:rsid w:val="00463974"/>
    <w:rsid w:val="00464E64"/>
    <w:rsid w:val="00464E74"/>
    <w:rsid w:val="0046588C"/>
    <w:rsid w:val="00465E10"/>
    <w:rsid w:val="004671D4"/>
    <w:rsid w:val="00467529"/>
    <w:rsid w:val="0047047E"/>
    <w:rsid w:val="00470D47"/>
    <w:rsid w:val="00471544"/>
    <w:rsid w:val="0047161D"/>
    <w:rsid w:val="00472976"/>
    <w:rsid w:val="004735CD"/>
    <w:rsid w:val="00473E66"/>
    <w:rsid w:val="004746CC"/>
    <w:rsid w:val="004747F6"/>
    <w:rsid w:val="0047500F"/>
    <w:rsid w:val="004756F8"/>
    <w:rsid w:val="00475CD4"/>
    <w:rsid w:val="004763BF"/>
    <w:rsid w:val="00476C8F"/>
    <w:rsid w:val="00476CAE"/>
    <w:rsid w:val="00476D08"/>
    <w:rsid w:val="0047754B"/>
    <w:rsid w:val="004777BF"/>
    <w:rsid w:val="00477A2C"/>
    <w:rsid w:val="00477E94"/>
    <w:rsid w:val="00477EA7"/>
    <w:rsid w:val="004800D6"/>
    <w:rsid w:val="0048056E"/>
    <w:rsid w:val="00480DE1"/>
    <w:rsid w:val="004819A9"/>
    <w:rsid w:val="00481E8F"/>
    <w:rsid w:val="00482ED7"/>
    <w:rsid w:val="00484100"/>
    <w:rsid w:val="00484312"/>
    <w:rsid w:val="0048442A"/>
    <w:rsid w:val="00484CBF"/>
    <w:rsid w:val="00484F1E"/>
    <w:rsid w:val="004859AE"/>
    <w:rsid w:val="00485B35"/>
    <w:rsid w:val="004861BB"/>
    <w:rsid w:val="00486760"/>
    <w:rsid w:val="00487C52"/>
    <w:rsid w:val="00487F4F"/>
    <w:rsid w:val="00490893"/>
    <w:rsid w:val="00491132"/>
    <w:rsid w:val="0049180E"/>
    <w:rsid w:val="004918E5"/>
    <w:rsid w:val="00491DA1"/>
    <w:rsid w:val="004924EA"/>
    <w:rsid w:val="0049360B"/>
    <w:rsid w:val="004939C5"/>
    <w:rsid w:val="00493E85"/>
    <w:rsid w:val="0049414D"/>
    <w:rsid w:val="004942F6"/>
    <w:rsid w:val="004946D8"/>
    <w:rsid w:val="0049615A"/>
    <w:rsid w:val="00496849"/>
    <w:rsid w:val="004974C1"/>
    <w:rsid w:val="00497F9C"/>
    <w:rsid w:val="004A0A9B"/>
    <w:rsid w:val="004A13E1"/>
    <w:rsid w:val="004A1B04"/>
    <w:rsid w:val="004A2071"/>
    <w:rsid w:val="004A208D"/>
    <w:rsid w:val="004A24BD"/>
    <w:rsid w:val="004A285C"/>
    <w:rsid w:val="004A3DF6"/>
    <w:rsid w:val="004A43FE"/>
    <w:rsid w:val="004A44C6"/>
    <w:rsid w:val="004A454B"/>
    <w:rsid w:val="004A4775"/>
    <w:rsid w:val="004A607A"/>
    <w:rsid w:val="004A6C0E"/>
    <w:rsid w:val="004A77D8"/>
    <w:rsid w:val="004A7C71"/>
    <w:rsid w:val="004A7D34"/>
    <w:rsid w:val="004B0196"/>
    <w:rsid w:val="004B0246"/>
    <w:rsid w:val="004B0449"/>
    <w:rsid w:val="004B0C04"/>
    <w:rsid w:val="004B0FAE"/>
    <w:rsid w:val="004B1107"/>
    <w:rsid w:val="004B16BF"/>
    <w:rsid w:val="004B3CAF"/>
    <w:rsid w:val="004B4422"/>
    <w:rsid w:val="004B4626"/>
    <w:rsid w:val="004B4B10"/>
    <w:rsid w:val="004B5052"/>
    <w:rsid w:val="004B53D0"/>
    <w:rsid w:val="004B5E0D"/>
    <w:rsid w:val="004B61FB"/>
    <w:rsid w:val="004B65B2"/>
    <w:rsid w:val="004B6E3B"/>
    <w:rsid w:val="004C0A70"/>
    <w:rsid w:val="004C1A10"/>
    <w:rsid w:val="004C2538"/>
    <w:rsid w:val="004C2539"/>
    <w:rsid w:val="004C271C"/>
    <w:rsid w:val="004C27BB"/>
    <w:rsid w:val="004C28F1"/>
    <w:rsid w:val="004C4326"/>
    <w:rsid w:val="004C4B03"/>
    <w:rsid w:val="004C4F9C"/>
    <w:rsid w:val="004C53A7"/>
    <w:rsid w:val="004C53DF"/>
    <w:rsid w:val="004C571E"/>
    <w:rsid w:val="004C5E4D"/>
    <w:rsid w:val="004C675B"/>
    <w:rsid w:val="004C6EC8"/>
    <w:rsid w:val="004C7264"/>
    <w:rsid w:val="004C7839"/>
    <w:rsid w:val="004D00D6"/>
    <w:rsid w:val="004D0776"/>
    <w:rsid w:val="004D0E71"/>
    <w:rsid w:val="004D1289"/>
    <w:rsid w:val="004D2430"/>
    <w:rsid w:val="004D2845"/>
    <w:rsid w:val="004D2C4A"/>
    <w:rsid w:val="004D3069"/>
    <w:rsid w:val="004D326F"/>
    <w:rsid w:val="004D3859"/>
    <w:rsid w:val="004D3F93"/>
    <w:rsid w:val="004D6860"/>
    <w:rsid w:val="004D6EF2"/>
    <w:rsid w:val="004D75F1"/>
    <w:rsid w:val="004D782C"/>
    <w:rsid w:val="004E0A08"/>
    <w:rsid w:val="004E1935"/>
    <w:rsid w:val="004E2703"/>
    <w:rsid w:val="004E2D41"/>
    <w:rsid w:val="004E33BD"/>
    <w:rsid w:val="004E362C"/>
    <w:rsid w:val="004E37D7"/>
    <w:rsid w:val="004E3F3F"/>
    <w:rsid w:val="004E45A3"/>
    <w:rsid w:val="004E52F3"/>
    <w:rsid w:val="004E56BC"/>
    <w:rsid w:val="004E671F"/>
    <w:rsid w:val="004E6785"/>
    <w:rsid w:val="004E7366"/>
    <w:rsid w:val="004E7B6F"/>
    <w:rsid w:val="004F00E6"/>
    <w:rsid w:val="004F0A6C"/>
    <w:rsid w:val="004F1039"/>
    <w:rsid w:val="004F2155"/>
    <w:rsid w:val="004F21DA"/>
    <w:rsid w:val="004F22D9"/>
    <w:rsid w:val="004F2502"/>
    <w:rsid w:val="004F2565"/>
    <w:rsid w:val="004F366B"/>
    <w:rsid w:val="004F3C2B"/>
    <w:rsid w:val="004F3CD2"/>
    <w:rsid w:val="004F3E6A"/>
    <w:rsid w:val="004F3F8C"/>
    <w:rsid w:val="004F415C"/>
    <w:rsid w:val="004F5B11"/>
    <w:rsid w:val="004F65C8"/>
    <w:rsid w:val="004F7758"/>
    <w:rsid w:val="004F78F6"/>
    <w:rsid w:val="00500440"/>
    <w:rsid w:val="005006D6"/>
    <w:rsid w:val="00500880"/>
    <w:rsid w:val="00502195"/>
    <w:rsid w:val="00502A4F"/>
    <w:rsid w:val="00503825"/>
    <w:rsid w:val="00503AEC"/>
    <w:rsid w:val="00503E46"/>
    <w:rsid w:val="00503EF5"/>
    <w:rsid w:val="00504284"/>
    <w:rsid w:val="005044BC"/>
    <w:rsid w:val="00504EDC"/>
    <w:rsid w:val="00505F46"/>
    <w:rsid w:val="0050651C"/>
    <w:rsid w:val="00506666"/>
    <w:rsid w:val="0050762C"/>
    <w:rsid w:val="005077C5"/>
    <w:rsid w:val="00511CDD"/>
    <w:rsid w:val="005120E3"/>
    <w:rsid w:val="005122BF"/>
    <w:rsid w:val="0051278D"/>
    <w:rsid w:val="005128C8"/>
    <w:rsid w:val="00512AB2"/>
    <w:rsid w:val="00512E14"/>
    <w:rsid w:val="00513306"/>
    <w:rsid w:val="005133FB"/>
    <w:rsid w:val="00513A6B"/>
    <w:rsid w:val="00514E54"/>
    <w:rsid w:val="00515D3F"/>
    <w:rsid w:val="00516017"/>
    <w:rsid w:val="00516401"/>
    <w:rsid w:val="00516F77"/>
    <w:rsid w:val="005171B8"/>
    <w:rsid w:val="005171EC"/>
    <w:rsid w:val="00517AF8"/>
    <w:rsid w:val="0052009A"/>
    <w:rsid w:val="00520B4D"/>
    <w:rsid w:val="00520C6F"/>
    <w:rsid w:val="00520C89"/>
    <w:rsid w:val="00520F58"/>
    <w:rsid w:val="00521535"/>
    <w:rsid w:val="00521650"/>
    <w:rsid w:val="005227E1"/>
    <w:rsid w:val="00522FC4"/>
    <w:rsid w:val="0052395B"/>
    <w:rsid w:val="00523DFB"/>
    <w:rsid w:val="005241A8"/>
    <w:rsid w:val="005243FC"/>
    <w:rsid w:val="005245AB"/>
    <w:rsid w:val="00525698"/>
    <w:rsid w:val="005260EA"/>
    <w:rsid w:val="00526886"/>
    <w:rsid w:val="00526891"/>
    <w:rsid w:val="0052693E"/>
    <w:rsid w:val="00526EF3"/>
    <w:rsid w:val="005270CA"/>
    <w:rsid w:val="00527152"/>
    <w:rsid w:val="0052751F"/>
    <w:rsid w:val="00527BF6"/>
    <w:rsid w:val="00527DD5"/>
    <w:rsid w:val="00527FAA"/>
    <w:rsid w:val="0053033A"/>
    <w:rsid w:val="005309A1"/>
    <w:rsid w:val="00531218"/>
    <w:rsid w:val="00531D2B"/>
    <w:rsid w:val="00532020"/>
    <w:rsid w:val="00532044"/>
    <w:rsid w:val="00532087"/>
    <w:rsid w:val="00533142"/>
    <w:rsid w:val="00533592"/>
    <w:rsid w:val="00534255"/>
    <w:rsid w:val="00535B00"/>
    <w:rsid w:val="00535E04"/>
    <w:rsid w:val="00536654"/>
    <w:rsid w:val="00536DD3"/>
    <w:rsid w:val="00537083"/>
    <w:rsid w:val="00537133"/>
    <w:rsid w:val="00537D43"/>
    <w:rsid w:val="00540409"/>
    <w:rsid w:val="00540A1D"/>
    <w:rsid w:val="00541532"/>
    <w:rsid w:val="00541877"/>
    <w:rsid w:val="0054327B"/>
    <w:rsid w:val="005432FE"/>
    <w:rsid w:val="00543B13"/>
    <w:rsid w:val="00544595"/>
    <w:rsid w:val="00544CE3"/>
    <w:rsid w:val="00544F47"/>
    <w:rsid w:val="005452D9"/>
    <w:rsid w:val="00545722"/>
    <w:rsid w:val="00546449"/>
    <w:rsid w:val="00546582"/>
    <w:rsid w:val="0054680C"/>
    <w:rsid w:val="00546AE7"/>
    <w:rsid w:val="00547862"/>
    <w:rsid w:val="005502DC"/>
    <w:rsid w:val="00550668"/>
    <w:rsid w:val="00550CD1"/>
    <w:rsid w:val="00551536"/>
    <w:rsid w:val="005523FF"/>
    <w:rsid w:val="005524FE"/>
    <w:rsid w:val="005527CA"/>
    <w:rsid w:val="00553067"/>
    <w:rsid w:val="00553BE1"/>
    <w:rsid w:val="0055420B"/>
    <w:rsid w:val="00555574"/>
    <w:rsid w:val="0055561A"/>
    <w:rsid w:val="00555EE6"/>
    <w:rsid w:val="00555F1F"/>
    <w:rsid w:val="0055625D"/>
    <w:rsid w:val="00556406"/>
    <w:rsid w:val="00556A90"/>
    <w:rsid w:val="0056004A"/>
    <w:rsid w:val="005603BC"/>
    <w:rsid w:val="00560B7C"/>
    <w:rsid w:val="00560C1B"/>
    <w:rsid w:val="00560EF0"/>
    <w:rsid w:val="005611B8"/>
    <w:rsid w:val="00561714"/>
    <w:rsid w:val="005621B5"/>
    <w:rsid w:val="0056222D"/>
    <w:rsid w:val="005641B4"/>
    <w:rsid w:val="00565137"/>
    <w:rsid w:val="005657E8"/>
    <w:rsid w:val="00566161"/>
    <w:rsid w:val="0056640D"/>
    <w:rsid w:val="0056649B"/>
    <w:rsid w:val="005665DF"/>
    <w:rsid w:val="005668C3"/>
    <w:rsid w:val="0056739B"/>
    <w:rsid w:val="0056778A"/>
    <w:rsid w:val="00567EDF"/>
    <w:rsid w:val="00570DBF"/>
    <w:rsid w:val="00570DDE"/>
    <w:rsid w:val="005720B7"/>
    <w:rsid w:val="005720EE"/>
    <w:rsid w:val="00572B24"/>
    <w:rsid w:val="00573462"/>
    <w:rsid w:val="00573DF3"/>
    <w:rsid w:val="00573F3D"/>
    <w:rsid w:val="00574A8F"/>
    <w:rsid w:val="005750F5"/>
    <w:rsid w:val="00576017"/>
    <w:rsid w:val="005762B5"/>
    <w:rsid w:val="00576EA4"/>
    <w:rsid w:val="005771DD"/>
    <w:rsid w:val="00580411"/>
    <w:rsid w:val="0058063E"/>
    <w:rsid w:val="0058072B"/>
    <w:rsid w:val="00581486"/>
    <w:rsid w:val="00581BEF"/>
    <w:rsid w:val="00581E33"/>
    <w:rsid w:val="00581F70"/>
    <w:rsid w:val="005827E6"/>
    <w:rsid w:val="00582B04"/>
    <w:rsid w:val="00582D09"/>
    <w:rsid w:val="00582FBC"/>
    <w:rsid w:val="00583EAF"/>
    <w:rsid w:val="005845E5"/>
    <w:rsid w:val="00584C85"/>
    <w:rsid w:val="00584D0D"/>
    <w:rsid w:val="005850E9"/>
    <w:rsid w:val="00585EBB"/>
    <w:rsid w:val="005868EF"/>
    <w:rsid w:val="00586BCA"/>
    <w:rsid w:val="00590321"/>
    <w:rsid w:val="005904BC"/>
    <w:rsid w:val="005909DE"/>
    <w:rsid w:val="00590EB8"/>
    <w:rsid w:val="005917EC"/>
    <w:rsid w:val="00591933"/>
    <w:rsid w:val="00591ACC"/>
    <w:rsid w:val="00591B1B"/>
    <w:rsid w:val="005927CA"/>
    <w:rsid w:val="0059376C"/>
    <w:rsid w:val="005948B9"/>
    <w:rsid w:val="00595845"/>
    <w:rsid w:val="005959CD"/>
    <w:rsid w:val="00596193"/>
    <w:rsid w:val="005966B9"/>
    <w:rsid w:val="00596A81"/>
    <w:rsid w:val="00596B26"/>
    <w:rsid w:val="00597808"/>
    <w:rsid w:val="00597E53"/>
    <w:rsid w:val="005A0647"/>
    <w:rsid w:val="005A191F"/>
    <w:rsid w:val="005A1EFE"/>
    <w:rsid w:val="005A29F1"/>
    <w:rsid w:val="005A2A2A"/>
    <w:rsid w:val="005A2CF6"/>
    <w:rsid w:val="005A35F6"/>
    <w:rsid w:val="005A3688"/>
    <w:rsid w:val="005A3A90"/>
    <w:rsid w:val="005A3C27"/>
    <w:rsid w:val="005A3DC7"/>
    <w:rsid w:val="005A3F8E"/>
    <w:rsid w:val="005A42C1"/>
    <w:rsid w:val="005A4C9A"/>
    <w:rsid w:val="005A5149"/>
    <w:rsid w:val="005A556B"/>
    <w:rsid w:val="005A59A5"/>
    <w:rsid w:val="005A63DA"/>
    <w:rsid w:val="005A642E"/>
    <w:rsid w:val="005A70BE"/>
    <w:rsid w:val="005A7291"/>
    <w:rsid w:val="005A7506"/>
    <w:rsid w:val="005B0456"/>
    <w:rsid w:val="005B0C64"/>
    <w:rsid w:val="005B113C"/>
    <w:rsid w:val="005B1155"/>
    <w:rsid w:val="005B1315"/>
    <w:rsid w:val="005B1D47"/>
    <w:rsid w:val="005B2733"/>
    <w:rsid w:val="005B2790"/>
    <w:rsid w:val="005B325D"/>
    <w:rsid w:val="005B36F9"/>
    <w:rsid w:val="005B3D2B"/>
    <w:rsid w:val="005B4795"/>
    <w:rsid w:val="005B4F45"/>
    <w:rsid w:val="005B5609"/>
    <w:rsid w:val="005B61DE"/>
    <w:rsid w:val="005B72E3"/>
    <w:rsid w:val="005B7AA5"/>
    <w:rsid w:val="005B7B16"/>
    <w:rsid w:val="005C0430"/>
    <w:rsid w:val="005C139B"/>
    <w:rsid w:val="005C1E0F"/>
    <w:rsid w:val="005C2537"/>
    <w:rsid w:val="005C2725"/>
    <w:rsid w:val="005C2EEB"/>
    <w:rsid w:val="005C31B4"/>
    <w:rsid w:val="005C32DE"/>
    <w:rsid w:val="005C3954"/>
    <w:rsid w:val="005C3D9B"/>
    <w:rsid w:val="005C4AF5"/>
    <w:rsid w:val="005C58DD"/>
    <w:rsid w:val="005C5F80"/>
    <w:rsid w:val="005C7B5E"/>
    <w:rsid w:val="005C7EB7"/>
    <w:rsid w:val="005D0190"/>
    <w:rsid w:val="005D04B5"/>
    <w:rsid w:val="005D076D"/>
    <w:rsid w:val="005D0AEB"/>
    <w:rsid w:val="005D0F94"/>
    <w:rsid w:val="005D109D"/>
    <w:rsid w:val="005D2044"/>
    <w:rsid w:val="005D44C3"/>
    <w:rsid w:val="005D4ACC"/>
    <w:rsid w:val="005D4B02"/>
    <w:rsid w:val="005D5631"/>
    <w:rsid w:val="005D583B"/>
    <w:rsid w:val="005D64BB"/>
    <w:rsid w:val="005D6E74"/>
    <w:rsid w:val="005D7287"/>
    <w:rsid w:val="005E040A"/>
    <w:rsid w:val="005E046E"/>
    <w:rsid w:val="005E05F8"/>
    <w:rsid w:val="005E06CB"/>
    <w:rsid w:val="005E0AEF"/>
    <w:rsid w:val="005E0F76"/>
    <w:rsid w:val="005E121A"/>
    <w:rsid w:val="005E13EB"/>
    <w:rsid w:val="005E17F7"/>
    <w:rsid w:val="005E1812"/>
    <w:rsid w:val="005E1BC3"/>
    <w:rsid w:val="005E1E6E"/>
    <w:rsid w:val="005E21C5"/>
    <w:rsid w:val="005E23C2"/>
    <w:rsid w:val="005E2687"/>
    <w:rsid w:val="005E2BE9"/>
    <w:rsid w:val="005E2E7D"/>
    <w:rsid w:val="005E2FB8"/>
    <w:rsid w:val="005E3258"/>
    <w:rsid w:val="005E3997"/>
    <w:rsid w:val="005E3A07"/>
    <w:rsid w:val="005E3C3E"/>
    <w:rsid w:val="005E4321"/>
    <w:rsid w:val="005E459F"/>
    <w:rsid w:val="005E4975"/>
    <w:rsid w:val="005E4C9B"/>
    <w:rsid w:val="005E4DC4"/>
    <w:rsid w:val="005E527C"/>
    <w:rsid w:val="005E5A5B"/>
    <w:rsid w:val="005E71F3"/>
    <w:rsid w:val="005F1043"/>
    <w:rsid w:val="005F1065"/>
    <w:rsid w:val="005F17ED"/>
    <w:rsid w:val="005F1CBC"/>
    <w:rsid w:val="005F1DDB"/>
    <w:rsid w:val="005F237B"/>
    <w:rsid w:val="005F3F37"/>
    <w:rsid w:val="005F460F"/>
    <w:rsid w:val="005F4AB1"/>
    <w:rsid w:val="005F5042"/>
    <w:rsid w:val="005F527A"/>
    <w:rsid w:val="005F53AF"/>
    <w:rsid w:val="005F6748"/>
    <w:rsid w:val="005F6E1E"/>
    <w:rsid w:val="005F7462"/>
    <w:rsid w:val="005F7F4F"/>
    <w:rsid w:val="006000ED"/>
    <w:rsid w:val="006001D5"/>
    <w:rsid w:val="0060067A"/>
    <w:rsid w:val="00600903"/>
    <w:rsid w:val="00601403"/>
    <w:rsid w:val="00601C33"/>
    <w:rsid w:val="006024B3"/>
    <w:rsid w:val="00604313"/>
    <w:rsid w:val="00605511"/>
    <w:rsid w:val="00606DDA"/>
    <w:rsid w:val="00607187"/>
    <w:rsid w:val="00610001"/>
    <w:rsid w:val="00610039"/>
    <w:rsid w:val="00610297"/>
    <w:rsid w:val="00610AEE"/>
    <w:rsid w:val="00610C0D"/>
    <w:rsid w:val="00610D13"/>
    <w:rsid w:val="00611124"/>
    <w:rsid w:val="00611344"/>
    <w:rsid w:val="00611767"/>
    <w:rsid w:val="00611F94"/>
    <w:rsid w:val="006120C9"/>
    <w:rsid w:val="006140E8"/>
    <w:rsid w:val="00614167"/>
    <w:rsid w:val="006159EC"/>
    <w:rsid w:val="00615B5E"/>
    <w:rsid w:val="00615DBA"/>
    <w:rsid w:val="0061635A"/>
    <w:rsid w:val="00617F88"/>
    <w:rsid w:val="006215E2"/>
    <w:rsid w:val="00622773"/>
    <w:rsid w:val="00622E04"/>
    <w:rsid w:val="00623BC7"/>
    <w:rsid w:val="00624050"/>
    <w:rsid w:val="006248E5"/>
    <w:rsid w:val="00624EC1"/>
    <w:rsid w:val="00625170"/>
    <w:rsid w:val="00625176"/>
    <w:rsid w:val="00625263"/>
    <w:rsid w:val="00625452"/>
    <w:rsid w:val="006256BF"/>
    <w:rsid w:val="006256D4"/>
    <w:rsid w:val="006257BA"/>
    <w:rsid w:val="006260E4"/>
    <w:rsid w:val="0062629E"/>
    <w:rsid w:val="006266C3"/>
    <w:rsid w:val="00626DF8"/>
    <w:rsid w:val="00626FC4"/>
    <w:rsid w:val="00627073"/>
    <w:rsid w:val="006276F3"/>
    <w:rsid w:val="00627F89"/>
    <w:rsid w:val="006300C5"/>
    <w:rsid w:val="00631B7E"/>
    <w:rsid w:val="00632020"/>
    <w:rsid w:val="00632D71"/>
    <w:rsid w:val="00633D45"/>
    <w:rsid w:val="00634367"/>
    <w:rsid w:val="006348A9"/>
    <w:rsid w:val="00635665"/>
    <w:rsid w:val="006369D8"/>
    <w:rsid w:val="00637AE1"/>
    <w:rsid w:val="00637D0E"/>
    <w:rsid w:val="00640DAC"/>
    <w:rsid w:val="0064146A"/>
    <w:rsid w:val="00641B40"/>
    <w:rsid w:val="006426C7"/>
    <w:rsid w:val="0064307E"/>
    <w:rsid w:val="00643178"/>
    <w:rsid w:val="00643241"/>
    <w:rsid w:val="00643D99"/>
    <w:rsid w:val="00644371"/>
    <w:rsid w:val="00645007"/>
    <w:rsid w:val="006454A9"/>
    <w:rsid w:val="00645F4E"/>
    <w:rsid w:val="0064619B"/>
    <w:rsid w:val="00646257"/>
    <w:rsid w:val="0064627F"/>
    <w:rsid w:val="00646409"/>
    <w:rsid w:val="0064641A"/>
    <w:rsid w:val="0064668D"/>
    <w:rsid w:val="00646951"/>
    <w:rsid w:val="00650B50"/>
    <w:rsid w:val="00651F7F"/>
    <w:rsid w:val="00652368"/>
    <w:rsid w:val="00652DAE"/>
    <w:rsid w:val="0065300D"/>
    <w:rsid w:val="00653644"/>
    <w:rsid w:val="006536B1"/>
    <w:rsid w:val="00653E1D"/>
    <w:rsid w:val="006541BA"/>
    <w:rsid w:val="006542E4"/>
    <w:rsid w:val="00654393"/>
    <w:rsid w:val="0065451E"/>
    <w:rsid w:val="00654DA3"/>
    <w:rsid w:val="00654DFC"/>
    <w:rsid w:val="006556D5"/>
    <w:rsid w:val="006564E8"/>
    <w:rsid w:val="00656D0E"/>
    <w:rsid w:val="0065700D"/>
    <w:rsid w:val="0065790E"/>
    <w:rsid w:val="00657C59"/>
    <w:rsid w:val="00660C74"/>
    <w:rsid w:val="00660E33"/>
    <w:rsid w:val="0066153F"/>
    <w:rsid w:val="00662148"/>
    <w:rsid w:val="00662166"/>
    <w:rsid w:val="0066233C"/>
    <w:rsid w:val="0066255C"/>
    <w:rsid w:val="00662CCE"/>
    <w:rsid w:val="00662D7B"/>
    <w:rsid w:val="00662F2E"/>
    <w:rsid w:val="006631DC"/>
    <w:rsid w:val="006636DD"/>
    <w:rsid w:val="0066453C"/>
    <w:rsid w:val="00664853"/>
    <w:rsid w:val="0066486F"/>
    <w:rsid w:val="006653F4"/>
    <w:rsid w:val="00665833"/>
    <w:rsid w:val="00666010"/>
    <w:rsid w:val="00666818"/>
    <w:rsid w:val="00666A50"/>
    <w:rsid w:val="00666E94"/>
    <w:rsid w:val="0066709B"/>
    <w:rsid w:val="0066719A"/>
    <w:rsid w:val="006671AB"/>
    <w:rsid w:val="00670700"/>
    <w:rsid w:val="0067082A"/>
    <w:rsid w:val="00670984"/>
    <w:rsid w:val="006722DD"/>
    <w:rsid w:val="006723CA"/>
    <w:rsid w:val="00672E83"/>
    <w:rsid w:val="00673979"/>
    <w:rsid w:val="00674827"/>
    <w:rsid w:val="006749EC"/>
    <w:rsid w:val="00674ACC"/>
    <w:rsid w:val="00674EAA"/>
    <w:rsid w:val="006752F8"/>
    <w:rsid w:val="006760A7"/>
    <w:rsid w:val="00677ED5"/>
    <w:rsid w:val="00677EDC"/>
    <w:rsid w:val="0068021B"/>
    <w:rsid w:val="006803D7"/>
    <w:rsid w:val="006806FC"/>
    <w:rsid w:val="00680A18"/>
    <w:rsid w:val="00680FA1"/>
    <w:rsid w:val="0068129E"/>
    <w:rsid w:val="006827CE"/>
    <w:rsid w:val="006829F7"/>
    <w:rsid w:val="006839AF"/>
    <w:rsid w:val="00683D8F"/>
    <w:rsid w:val="00684B81"/>
    <w:rsid w:val="00685902"/>
    <w:rsid w:val="00687152"/>
    <w:rsid w:val="00690B60"/>
    <w:rsid w:val="006910C6"/>
    <w:rsid w:val="0069136D"/>
    <w:rsid w:val="0069146F"/>
    <w:rsid w:val="0069148F"/>
    <w:rsid w:val="006919F8"/>
    <w:rsid w:val="00692035"/>
    <w:rsid w:val="00693E05"/>
    <w:rsid w:val="00694522"/>
    <w:rsid w:val="00694EC7"/>
    <w:rsid w:val="006951A5"/>
    <w:rsid w:val="0069552D"/>
    <w:rsid w:val="00695C59"/>
    <w:rsid w:val="0069619C"/>
    <w:rsid w:val="00696D7F"/>
    <w:rsid w:val="00697359"/>
    <w:rsid w:val="00697595"/>
    <w:rsid w:val="0069799E"/>
    <w:rsid w:val="00697A97"/>
    <w:rsid w:val="006A0690"/>
    <w:rsid w:val="006A092C"/>
    <w:rsid w:val="006A1FD0"/>
    <w:rsid w:val="006A25AD"/>
    <w:rsid w:val="006A298D"/>
    <w:rsid w:val="006A2FE8"/>
    <w:rsid w:val="006A3145"/>
    <w:rsid w:val="006A3297"/>
    <w:rsid w:val="006A5030"/>
    <w:rsid w:val="006A5172"/>
    <w:rsid w:val="006A5F31"/>
    <w:rsid w:val="006A5FBB"/>
    <w:rsid w:val="006A6A29"/>
    <w:rsid w:val="006A7A1D"/>
    <w:rsid w:val="006A7AE6"/>
    <w:rsid w:val="006B1668"/>
    <w:rsid w:val="006B1A23"/>
    <w:rsid w:val="006B1B79"/>
    <w:rsid w:val="006B22EF"/>
    <w:rsid w:val="006B2A2A"/>
    <w:rsid w:val="006B2DE1"/>
    <w:rsid w:val="006B31BC"/>
    <w:rsid w:val="006B3D96"/>
    <w:rsid w:val="006B4408"/>
    <w:rsid w:val="006B4A36"/>
    <w:rsid w:val="006B5234"/>
    <w:rsid w:val="006B523A"/>
    <w:rsid w:val="006B5931"/>
    <w:rsid w:val="006B5AD4"/>
    <w:rsid w:val="006B5E3C"/>
    <w:rsid w:val="006B60F6"/>
    <w:rsid w:val="006B6855"/>
    <w:rsid w:val="006B6ACB"/>
    <w:rsid w:val="006B6C73"/>
    <w:rsid w:val="006B7073"/>
    <w:rsid w:val="006B7128"/>
    <w:rsid w:val="006C082B"/>
    <w:rsid w:val="006C1A4B"/>
    <w:rsid w:val="006C1EB5"/>
    <w:rsid w:val="006C1FB9"/>
    <w:rsid w:val="006C236B"/>
    <w:rsid w:val="006C236F"/>
    <w:rsid w:val="006C27E1"/>
    <w:rsid w:val="006C2A18"/>
    <w:rsid w:val="006C2CC0"/>
    <w:rsid w:val="006C3169"/>
    <w:rsid w:val="006C3258"/>
    <w:rsid w:val="006C33F9"/>
    <w:rsid w:val="006C4273"/>
    <w:rsid w:val="006C436E"/>
    <w:rsid w:val="006C5979"/>
    <w:rsid w:val="006C633E"/>
    <w:rsid w:val="006C7817"/>
    <w:rsid w:val="006C7BD2"/>
    <w:rsid w:val="006D13DB"/>
    <w:rsid w:val="006D166F"/>
    <w:rsid w:val="006D2D81"/>
    <w:rsid w:val="006D34B3"/>
    <w:rsid w:val="006D34F5"/>
    <w:rsid w:val="006D3864"/>
    <w:rsid w:val="006D3A18"/>
    <w:rsid w:val="006D468A"/>
    <w:rsid w:val="006D54DE"/>
    <w:rsid w:val="006D5543"/>
    <w:rsid w:val="006D64D6"/>
    <w:rsid w:val="006D658F"/>
    <w:rsid w:val="006D66CA"/>
    <w:rsid w:val="006D78DF"/>
    <w:rsid w:val="006D7F4F"/>
    <w:rsid w:val="006E081F"/>
    <w:rsid w:val="006E0D14"/>
    <w:rsid w:val="006E1139"/>
    <w:rsid w:val="006E242A"/>
    <w:rsid w:val="006E2845"/>
    <w:rsid w:val="006E2B06"/>
    <w:rsid w:val="006E3152"/>
    <w:rsid w:val="006E324A"/>
    <w:rsid w:val="006E3380"/>
    <w:rsid w:val="006E4076"/>
    <w:rsid w:val="006E40BA"/>
    <w:rsid w:val="006E4690"/>
    <w:rsid w:val="006E4852"/>
    <w:rsid w:val="006E5195"/>
    <w:rsid w:val="006E594D"/>
    <w:rsid w:val="006E5B6C"/>
    <w:rsid w:val="006E67F1"/>
    <w:rsid w:val="006E6F0D"/>
    <w:rsid w:val="006E6FAA"/>
    <w:rsid w:val="006E75DD"/>
    <w:rsid w:val="006E7FA1"/>
    <w:rsid w:val="006F02F4"/>
    <w:rsid w:val="006F0345"/>
    <w:rsid w:val="006F085D"/>
    <w:rsid w:val="006F0AAA"/>
    <w:rsid w:val="006F27F3"/>
    <w:rsid w:val="006F28E9"/>
    <w:rsid w:val="006F2B09"/>
    <w:rsid w:val="006F3076"/>
    <w:rsid w:val="006F33D5"/>
    <w:rsid w:val="006F3731"/>
    <w:rsid w:val="006F373B"/>
    <w:rsid w:val="006F3A80"/>
    <w:rsid w:val="006F48BC"/>
    <w:rsid w:val="006F48BD"/>
    <w:rsid w:val="006F4D47"/>
    <w:rsid w:val="006F4E0F"/>
    <w:rsid w:val="006F512E"/>
    <w:rsid w:val="006F562A"/>
    <w:rsid w:val="006F625A"/>
    <w:rsid w:val="006F6862"/>
    <w:rsid w:val="006F6C57"/>
    <w:rsid w:val="006F77A0"/>
    <w:rsid w:val="006F7AC3"/>
    <w:rsid w:val="0070047A"/>
    <w:rsid w:val="00700967"/>
    <w:rsid w:val="00701719"/>
    <w:rsid w:val="00701A79"/>
    <w:rsid w:val="00701AC0"/>
    <w:rsid w:val="00701C72"/>
    <w:rsid w:val="007021A9"/>
    <w:rsid w:val="00702304"/>
    <w:rsid w:val="0070253A"/>
    <w:rsid w:val="00702C33"/>
    <w:rsid w:val="00702E48"/>
    <w:rsid w:val="00703B57"/>
    <w:rsid w:val="00704BB7"/>
    <w:rsid w:val="007055BF"/>
    <w:rsid w:val="007057AE"/>
    <w:rsid w:val="00706652"/>
    <w:rsid w:val="007069F8"/>
    <w:rsid w:val="00706BF2"/>
    <w:rsid w:val="0070716A"/>
    <w:rsid w:val="007078ED"/>
    <w:rsid w:val="00710553"/>
    <w:rsid w:val="00710999"/>
    <w:rsid w:val="00710F2E"/>
    <w:rsid w:val="00711524"/>
    <w:rsid w:val="00711540"/>
    <w:rsid w:val="0071266C"/>
    <w:rsid w:val="007127CB"/>
    <w:rsid w:val="007127F6"/>
    <w:rsid w:val="00712D2C"/>
    <w:rsid w:val="00712FA5"/>
    <w:rsid w:val="00713909"/>
    <w:rsid w:val="00713AA0"/>
    <w:rsid w:val="0071459C"/>
    <w:rsid w:val="00714812"/>
    <w:rsid w:val="0071486F"/>
    <w:rsid w:val="007149C8"/>
    <w:rsid w:val="00715851"/>
    <w:rsid w:val="00715F51"/>
    <w:rsid w:val="00716272"/>
    <w:rsid w:val="0071667A"/>
    <w:rsid w:val="007177A6"/>
    <w:rsid w:val="00717D6B"/>
    <w:rsid w:val="0072038A"/>
    <w:rsid w:val="0072098A"/>
    <w:rsid w:val="00720DD8"/>
    <w:rsid w:val="00721859"/>
    <w:rsid w:val="00721BEA"/>
    <w:rsid w:val="0072226D"/>
    <w:rsid w:val="00723242"/>
    <w:rsid w:val="00723D8D"/>
    <w:rsid w:val="00723FB5"/>
    <w:rsid w:val="00724AEA"/>
    <w:rsid w:val="0072521C"/>
    <w:rsid w:val="00725362"/>
    <w:rsid w:val="00725562"/>
    <w:rsid w:val="00726178"/>
    <w:rsid w:val="00726EE9"/>
    <w:rsid w:val="00727494"/>
    <w:rsid w:val="0073023D"/>
    <w:rsid w:val="00730586"/>
    <w:rsid w:val="007306CA"/>
    <w:rsid w:val="00730979"/>
    <w:rsid w:val="0073199B"/>
    <w:rsid w:val="00732163"/>
    <w:rsid w:val="00732781"/>
    <w:rsid w:val="00732D24"/>
    <w:rsid w:val="00733125"/>
    <w:rsid w:val="00733316"/>
    <w:rsid w:val="00733A37"/>
    <w:rsid w:val="00733EF0"/>
    <w:rsid w:val="00734532"/>
    <w:rsid w:val="007346B6"/>
    <w:rsid w:val="007347C0"/>
    <w:rsid w:val="00734C45"/>
    <w:rsid w:val="00734FE3"/>
    <w:rsid w:val="007353CA"/>
    <w:rsid w:val="007355AF"/>
    <w:rsid w:val="00735EF4"/>
    <w:rsid w:val="0073670E"/>
    <w:rsid w:val="00736C47"/>
    <w:rsid w:val="00737275"/>
    <w:rsid w:val="00737528"/>
    <w:rsid w:val="00737DB1"/>
    <w:rsid w:val="00737DF8"/>
    <w:rsid w:val="00740AA5"/>
    <w:rsid w:val="00740C43"/>
    <w:rsid w:val="00740E0C"/>
    <w:rsid w:val="0074122A"/>
    <w:rsid w:val="007416F4"/>
    <w:rsid w:val="00741CA7"/>
    <w:rsid w:val="0074385A"/>
    <w:rsid w:val="007439CD"/>
    <w:rsid w:val="00743BCB"/>
    <w:rsid w:val="00744642"/>
    <w:rsid w:val="00745308"/>
    <w:rsid w:val="00745365"/>
    <w:rsid w:val="007457F7"/>
    <w:rsid w:val="0074614F"/>
    <w:rsid w:val="00746269"/>
    <w:rsid w:val="007471F5"/>
    <w:rsid w:val="00747A6C"/>
    <w:rsid w:val="00747E6B"/>
    <w:rsid w:val="00750C3D"/>
    <w:rsid w:val="007513D6"/>
    <w:rsid w:val="0075152A"/>
    <w:rsid w:val="00751543"/>
    <w:rsid w:val="00751716"/>
    <w:rsid w:val="00752BF2"/>
    <w:rsid w:val="00752E5B"/>
    <w:rsid w:val="0075300B"/>
    <w:rsid w:val="007538C4"/>
    <w:rsid w:val="00753BC0"/>
    <w:rsid w:val="0075479B"/>
    <w:rsid w:val="007551DB"/>
    <w:rsid w:val="007554CD"/>
    <w:rsid w:val="007558EB"/>
    <w:rsid w:val="007566B5"/>
    <w:rsid w:val="00756AFC"/>
    <w:rsid w:val="00756F14"/>
    <w:rsid w:val="0075712F"/>
    <w:rsid w:val="007574EB"/>
    <w:rsid w:val="00760AD2"/>
    <w:rsid w:val="00760AFF"/>
    <w:rsid w:val="007618F0"/>
    <w:rsid w:val="00761CA3"/>
    <w:rsid w:val="00761FA3"/>
    <w:rsid w:val="0076257C"/>
    <w:rsid w:val="007633AA"/>
    <w:rsid w:val="007638BC"/>
    <w:rsid w:val="00763A44"/>
    <w:rsid w:val="00763AB2"/>
    <w:rsid w:val="00763D5C"/>
    <w:rsid w:val="00764426"/>
    <w:rsid w:val="00764488"/>
    <w:rsid w:val="00764E15"/>
    <w:rsid w:val="007651A3"/>
    <w:rsid w:val="007663AD"/>
    <w:rsid w:val="00766C4E"/>
    <w:rsid w:val="007670C1"/>
    <w:rsid w:val="00767784"/>
    <w:rsid w:val="00767853"/>
    <w:rsid w:val="00767B1C"/>
    <w:rsid w:val="00767FF8"/>
    <w:rsid w:val="00770F54"/>
    <w:rsid w:val="00771886"/>
    <w:rsid w:val="00771AC8"/>
    <w:rsid w:val="00771D91"/>
    <w:rsid w:val="00772852"/>
    <w:rsid w:val="00773511"/>
    <w:rsid w:val="007736CB"/>
    <w:rsid w:val="0077372D"/>
    <w:rsid w:val="00773795"/>
    <w:rsid w:val="00773DCD"/>
    <w:rsid w:val="00773F1D"/>
    <w:rsid w:val="007740C6"/>
    <w:rsid w:val="007743EB"/>
    <w:rsid w:val="007744F4"/>
    <w:rsid w:val="007748FE"/>
    <w:rsid w:val="00774FD4"/>
    <w:rsid w:val="00776684"/>
    <w:rsid w:val="0077703E"/>
    <w:rsid w:val="007775F6"/>
    <w:rsid w:val="007804DA"/>
    <w:rsid w:val="00781B1D"/>
    <w:rsid w:val="00781C79"/>
    <w:rsid w:val="00781DA7"/>
    <w:rsid w:val="00782F13"/>
    <w:rsid w:val="0078325F"/>
    <w:rsid w:val="00783A8B"/>
    <w:rsid w:val="00783C8D"/>
    <w:rsid w:val="00783F28"/>
    <w:rsid w:val="0078507C"/>
    <w:rsid w:val="007851A4"/>
    <w:rsid w:val="0078522E"/>
    <w:rsid w:val="00785430"/>
    <w:rsid w:val="00785462"/>
    <w:rsid w:val="0078574F"/>
    <w:rsid w:val="00785D53"/>
    <w:rsid w:val="00787311"/>
    <w:rsid w:val="00787AF6"/>
    <w:rsid w:val="00791284"/>
    <w:rsid w:val="007913CF"/>
    <w:rsid w:val="00791AF0"/>
    <w:rsid w:val="00792525"/>
    <w:rsid w:val="00793FB9"/>
    <w:rsid w:val="00794841"/>
    <w:rsid w:val="0079571A"/>
    <w:rsid w:val="00797185"/>
    <w:rsid w:val="007972C6"/>
    <w:rsid w:val="00797DBD"/>
    <w:rsid w:val="007A0051"/>
    <w:rsid w:val="007A0A5A"/>
    <w:rsid w:val="007A0A9B"/>
    <w:rsid w:val="007A2157"/>
    <w:rsid w:val="007A2C3A"/>
    <w:rsid w:val="007A2D03"/>
    <w:rsid w:val="007A3866"/>
    <w:rsid w:val="007A39E4"/>
    <w:rsid w:val="007A3F4E"/>
    <w:rsid w:val="007A3FA6"/>
    <w:rsid w:val="007A3FBF"/>
    <w:rsid w:val="007A406E"/>
    <w:rsid w:val="007A4776"/>
    <w:rsid w:val="007A5ACC"/>
    <w:rsid w:val="007A5F3D"/>
    <w:rsid w:val="007A6855"/>
    <w:rsid w:val="007A7E3A"/>
    <w:rsid w:val="007A7ED4"/>
    <w:rsid w:val="007B0B0A"/>
    <w:rsid w:val="007B0CD0"/>
    <w:rsid w:val="007B0D10"/>
    <w:rsid w:val="007B0FCA"/>
    <w:rsid w:val="007B11B8"/>
    <w:rsid w:val="007B1A1E"/>
    <w:rsid w:val="007B1A9B"/>
    <w:rsid w:val="007B1DF1"/>
    <w:rsid w:val="007B1FD9"/>
    <w:rsid w:val="007B25D2"/>
    <w:rsid w:val="007B260D"/>
    <w:rsid w:val="007B2976"/>
    <w:rsid w:val="007B33F1"/>
    <w:rsid w:val="007B392A"/>
    <w:rsid w:val="007B3FB7"/>
    <w:rsid w:val="007B47D6"/>
    <w:rsid w:val="007B4EBF"/>
    <w:rsid w:val="007B520B"/>
    <w:rsid w:val="007B53BC"/>
    <w:rsid w:val="007B5B58"/>
    <w:rsid w:val="007B630A"/>
    <w:rsid w:val="007B63F8"/>
    <w:rsid w:val="007B65BF"/>
    <w:rsid w:val="007B688D"/>
    <w:rsid w:val="007B68B8"/>
    <w:rsid w:val="007B74D3"/>
    <w:rsid w:val="007B7D9C"/>
    <w:rsid w:val="007C012D"/>
    <w:rsid w:val="007C045D"/>
    <w:rsid w:val="007C0D50"/>
    <w:rsid w:val="007C0DF7"/>
    <w:rsid w:val="007C11CA"/>
    <w:rsid w:val="007C12AA"/>
    <w:rsid w:val="007C158E"/>
    <w:rsid w:val="007C1C14"/>
    <w:rsid w:val="007C1EEE"/>
    <w:rsid w:val="007C21DE"/>
    <w:rsid w:val="007C2314"/>
    <w:rsid w:val="007C3360"/>
    <w:rsid w:val="007C3CE3"/>
    <w:rsid w:val="007C4659"/>
    <w:rsid w:val="007C60FC"/>
    <w:rsid w:val="007C64B2"/>
    <w:rsid w:val="007C6EED"/>
    <w:rsid w:val="007C6F4B"/>
    <w:rsid w:val="007C72AC"/>
    <w:rsid w:val="007D0973"/>
    <w:rsid w:val="007D0F24"/>
    <w:rsid w:val="007D11F5"/>
    <w:rsid w:val="007D197E"/>
    <w:rsid w:val="007D2005"/>
    <w:rsid w:val="007D2621"/>
    <w:rsid w:val="007D270A"/>
    <w:rsid w:val="007D4172"/>
    <w:rsid w:val="007D47CA"/>
    <w:rsid w:val="007D53F7"/>
    <w:rsid w:val="007D56AC"/>
    <w:rsid w:val="007D5ED9"/>
    <w:rsid w:val="007D5FA5"/>
    <w:rsid w:val="007D72F2"/>
    <w:rsid w:val="007D7AB4"/>
    <w:rsid w:val="007D7B56"/>
    <w:rsid w:val="007D7D7F"/>
    <w:rsid w:val="007E04C8"/>
    <w:rsid w:val="007E08D2"/>
    <w:rsid w:val="007E0E30"/>
    <w:rsid w:val="007E0E4A"/>
    <w:rsid w:val="007E18AB"/>
    <w:rsid w:val="007E19C9"/>
    <w:rsid w:val="007E1D2C"/>
    <w:rsid w:val="007E472A"/>
    <w:rsid w:val="007E4821"/>
    <w:rsid w:val="007E54E7"/>
    <w:rsid w:val="007E58C4"/>
    <w:rsid w:val="007E7552"/>
    <w:rsid w:val="007F055C"/>
    <w:rsid w:val="007F08C3"/>
    <w:rsid w:val="007F192B"/>
    <w:rsid w:val="007F1C03"/>
    <w:rsid w:val="007F2584"/>
    <w:rsid w:val="007F2A37"/>
    <w:rsid w:val="007F2E25"/>
    <w:rsid w:val="007F3205"/>
    <w:rsid w:val="007F4065"/>
    <w:rsid w:val="007F4448"/>
    <w:rsid w:val="007F454F"/>
    <w:rsid w:val="007F5833"/>
    <w:rsid w:val="007F5EA6"/>
    <w:rsid w:val="007F5FAB"/>
    <w:rsid w:val="007F6D42"/>
    <w:rsid w:val="007F6D4E"/>
    <w:rsid w:val="007F79B7"/>
    <w:rsid w:val="007F7BBB"/>
    <w:rsid w:val="008001F4"/>
    <w:rsid w:val="00800AB2"/>
    <w:rsid w:val="008016DA"/>
    <w:rsid w:val="00801F05"/>
    <w:rsid w:val="0080251D"/>
    <w:rsid w:val="00802BBA"/>
    <w:rsid w:val="0080441E"/>
    <w:rsid w:val="00804616"/>
    <w:rsid w:val="008048C3"/>
    <w:rsid w:val="00804927"/>
    <w:rsid w:val="00804B9E"/>
    <w:rsid w:val="0080598D"/>
    <w:rsid w:val="00805B05"/>
    <w:rsid w:val="008104A3"/>
    <w:rsid w:val="00810A99"/>
    <w:rsid w:val="00810AA1"/>
    <w:rsid w:val="00810E4B"/>
    <w:rsid w:val="00811280"/>
    <w:rsid w:val="0081136F"/>
    <w:rsid w:val="0081142D"/>
    <w:rsid w:val="008115B1"/>
    <w:rsid w:val="00811649"/>
    <w:rsid w:val="00812F34"/>
    <w:rsid w:val="008137FD"/>
    <w:rsid w:val="008149B6"/>
    <w:rsid w:val="00814A38"/>
    <w:rsid w:val="00814A49"/>
    <w:rsid w:val="00814D1C"/>
    <w:rsid w:val="00815B3F"/>
    <w:rsid w:val="00816AC0"/>
    <w:rsid w:val="00816B66"/>
    <w:rsid w:val="00817091"/>
    <w:rsid w:val="008172B3"/>
    <w:rsid w:val="00817B8A"/>
    <w:rsid w:val="00817BDC"/>
    <w:rsid w:val="0082079D"/>
    <w:rsid w:val="008209AF"/>
    <w:rsid w:val="00820EBE"/>
    <w:rsid w:val="00820F5F"/>
    <w:rsid w:val="00821113"/>
    <w:rsid w:val="008212A3"/>
    <w:rsid w:val="00821FE2"/>
    <w:rsid w:val="008228C0"/>
    <w:rsid w:val="00822CEE"/>
    <w:rsid w:val="00822D13"/>
    <w:rsid w:val="00823009"/>
    <w:rsid w:val="008231AE"/>
    <w:rsid w:val="00823E32"/>
    <w:rsid w:val="00823F62"/>
    <w:rsid w:val="0082416F"/>
    <w:rsid w:val="008247B2"/>
    <w:rsid w:val="00824CCC"/>
    <w:rsid w:val="00824D07"/>
    <w:rsid w:val="00824F50"/>
    <w:rsid w:val="0082633F"/>
    <w:rsid w:val="00827146"/>
    <w:rsid w:val="00827674"/>
    <w:rsid w:val="00827AAF"/>
    <w:rsid w:val="00830CE6"/>
    <w:rsid w:val="00831F1E"/>
    <w:rsid w:val="00832409"/>
    <w:rsid w:val="00833EB7"/>
    <w:rsid w:val="008340C4"/>
    <w:rsid w:val="00834785"/>
    <w:rsid w:val="008347B0"/>
    <w:rsid w:val="00834B4B"/>
    <w:rsid w:val="00834B96"/>
    <w:rsid w:val="00834C4D"/>
    <w:rsid w:val="00834CF8"/>
    <w:rsid w:val="0083511B"/>
    <w:rsid w:val="00835491"/>
    <w:rsid w:val="0083641B"/>
    <w:rsid w:val="0083693B"/>
    <w:rsid w:val="00836D85"/>
    <w:rsid w:val="008372FC"/>
    <w:rsid w:val="008375F3"/>
    <w:rsid w:val="00840494"/>
    <w:rsid w:val="0084051E"/>
    <w:rsid w:val="00840A15"/>
    <w:rsid w:val="00841C69"/>
    <w:rsid w:val="00842B38"/>
    <w:rsid w:val="00842B64"/>
    <w:rsid w:val="00842D8D"/>
    <w:rsid w:val="00843724"/>
    <w:rsid w:val="00843AE8"/>
    <w:rsid w:val="00843C41"/>
    <w:rsid w:val="008442E1"/>
    <w:rsid w:val="0084467F"/>
    <w:rsid w:val="00845B93"/>
    <w:rsid w:val="00845BFB"/>
    <w:rsid w:val="008467C6"/>
    <w:rsid w:val="00846E34"/>
    <w:rsid w:val="00847E8D"/>
    <w:rsid w:val="008501F8"/>
    <w:rsid w:val="00850ABE"/>
    <w:rsid w:val="00850C43"/>
    <w:rsid w:val="008526D5"/>
    <w:rsid w:val="00853449"/>
    <w:rsid w:val="00853DCC"/>
    <w:rsid w:val="008544A8"/>
    <w:rsid w:val="008544F9"/>
    <w:rsid w:val="00854546"/>
    <w:rsid w:val="00854BDA"/>
    <w:rsid w:val="00854DD2"/>
    <w:rsid w:val="00855864"/>
    <w:rsid w:val="00855CE5"/>
    <w:rsid w:val="00855E1A"/>
    <w:rsid w:val="0085611B"/>
    <w:rsid w:val="008562A5"/>
    <w:rsid w:val="008566ED"/>
    <w:rsid w:val="00856768"/>
    <w:rsid w:val="008568F8"/>
    <w:rsid w:val="00857AEC"/>
    <w:rsid w:val="00857B6C"/>
    <w:rsid w:val="00860993"/>
    <w:rsid w:val="00861C7E"/>
    <w:rsid w:val="00861FB3"/>
    <w:rsid w:val="00862434"/>
    <w:rsid w:val="008627A9"/>
    <w:rsid w:val="0086295F"/>
    <w:rsid w:val="00862C87"/>
    <w:rsid w:val="0086391A"/>
    <w:rsid w:val="00863A31"/>
    <w:rsid w:val="008640C9"/>
    <w:rsid w:val="00864277"/>
    <w:rsid w:val="00864A5C"/>
    <w:rsid w:val="008655AF"/>
    <w:rsid w:val="00865605"/>
    <w:rsid w:val="008656E4"/>
    <w:rsid w:val="0086593C"/>
    <w:rsid w:val="00865B22"/>
    <w:rsid w:val="00866327"/>
    <w:rsid w:val="00866756"/>
    <w:rsid w:val="00866A45"/>
    <w:rsid w:val="00867337"/>
    <w:rsid w:val="00870726"/>
    <w:rsid w:val="00872B5A"/>
    <w:rsid w:val="008733BB"/>
    <w:rsid w:val="008740D2"/>
    <w:rsid w:val="00874215"/>
    <w:rsid w:val="00874873"/>
    <w:rsid w:val="00875004"/>
    <w:rsid w:val="00876894"/>
    <w:rsid w:val="008770BD"/>
    <w:rsid w:val="00877887"/>
    <w:rsid w:val="00877FC8"/>
    <w:rsid w:val="0088092A"/>
    <w:rsid w:val="00880E41"/>
    <w:rsid w:val="00881321"/>
    <w:rsid w:val="00881923"/>
    <w:rsid w:val="00882237"/>
    <w:rsid w:val="00882B51"/>
    <w:rsid w:val="00882DB0"/>
    <w:rsid w:val="00883952"/>
    <w:rsid w:val="00883B2B"/>
    <w:rsid w:val="00883C9D"/>
    <w:rsid w:val="008844F4"/>
    <w:rsid w:val="0088483A"/>
    <w:rsid w:val="00884FEA"/>
    <w:rsid w:val="00885F03"/>
    <w:rsid w:val="008860D4"/>
    <w:rsid w:val="00886DF9"/>
    <w:rsid w:val="00887721"/>
    <w:rsid w:val="008903FC"/>
    <w:rsid w:val="00890BC3"/>
    <w:rsid w:val="00891382"/>
    <w:rsid w:val="008914BF"/>
    <w:rsid w:val="00891589"/>
    <w:rsid w:val="00891715"/>
    <w:rsid w:val="00891966"/>
    <w:rsid w:val="00891A38"/>
    <w:rsid w:val="008924ED"/>
    <w:rsid w:val="00892550"/>
    <w:rsid w:val="00892771"/>
    <w:rsid w:val="008930B6"/>
    <w:rsid w:val="0089313A"/>
    <w:rsid w:val="00893424"/>
    <w:rsid w:val="008939AB"/>
    <w:rsid w:val="00893DA3"/>
    <w:rsid w:val="0089474F"/>
    <w:rsid w:val="008950ED"/>
    <w:rsid w:val="008958E4"/>
    <w:rsid w:val="00895914"/>
    <w:rsid w:val="00897055"/>
    <w:rsid w:val="00897128"/>
    <w:rsid w:val="008972F7"/>
    <w:rsid w:val="0089759D"/>
    <w:rsid w:val="008975A0"/>
    <w:rsid w:val="00897876"/>
    <w:rsid w:val="00897BF1"/>
    <w:rsid w:val="00897C94"/>
    <w:rsid w:val="008A08CE"/>
    <w:rsid w:val="008A2091"/>
    <w:rsid w:val="008A4F28"/>
    <w:rsid w:val="008A528D"/>
    <w:rsid w:val="008A547D"/>
    <w:rsid w:val="008A56A9"/>
    <w:rsid w:val="008A56E0"/>
    <w:rsid w:val="008A5B00"/>
    <w:rsid w:val="008A5DB6"/>
    <w:rsid w:val="008A661D"/>
    <w:rsid w:val="008A6FA8"/>
    <w:rsid w:val="008A73CB"/>
    <w:rsid w:val="008A7E6F"/>
    <w:rsid w:val="008B20DB"/>
    <w:rsid w:val="008B24A6"/>
    <w:rsid w:val="008B25D6"/>
    <w:rsid w:val="008B2682"/>
    <w:rsid w:val="008B2C0B"/>
    <w:rsid w:val="008B313B"/>
    <w:rsid w:val="008B34A5"/>
    <w:rsid w:val="008B3F44"/>
    <w:rsid w:val="008B40A7"/>
    <w:rsid w:val="008B4658"/>
    <w:rsid w:val="008B466A"/>
    <w:rsid w:val="008B4C38"/>
    <w:rsid w:val="008B533D"/>
    <w:rsid w:val="008B543F"/>
    <w:rsid w:val="008B62BB"/>
    <w:rsid w:val="008B69C6"/>
    <w:rsid w:val="008B6E3C"/>
    <w:rsid w:val="008B71A2"/>
    <w:rsid w:val="008B731D"/>
    <w:rsid w:val="008B7AB4"/>
    <w:rsid w:val="008B7C8C"/>
    <w:rsid w:val="008C060E"/>
    <w:rsid w:val="008C0B50"/>
    <w:rsid w:val="008C1587"/>
    <w:rsid w:val="008C167E"/>
    <w:rsid w:val="008C1C2F"/>
    <w:rsid w:val="008C213B"/>
    <w:rsid w:val="008C2FAD"/>
    <w:rsid w:val="008C3671"/>
    <w:rsid w:val="008C465D"/>
    <w:rsid w:val="008C4866"/>
    <w:rsid w:val="008C56A1"/>
    <w:rsid w:val="008C653D"/>
    <w:rsid w:val="008C6926"/>
    <w:rsid w:val="008C76C4"/>
    <w:rsid w:val="008C775B"/>
    <w:rsid w:val="008C7F90"/>
    <w:rsid w:val="008D01D7"/>
    <w:rsid w:val="008D05E1"/>
    <w:rsid w:val="008D0735"/>
    <w:rsid w:val="008D0A3B"/>
    <w:rsid w:val="008D0AFE"/>
    <w:rsid w:val="008D0E50"/>
    <w:rsid w:val="008D1B55"/>
    <w:rsid w:val="008D1F9A"/>
    <w:rsid w:val="008D22D2"/>
    <w:rsid w:val="008D2FD0"/>
    <w:rsid w:val="008D3115"/>
    <w:rsid w:val="008D32CC"/>
    <w:rsid w:val="008D3662"/>
    <w:rsid w:val="008D3A83"/>
    <w:rsid w:val="008D3EAF"/>
    <w:rsid w:val="008D42AC"/>
    <w:rsid w:val="008D49EF"/>
    <w:rsid w:val="008D4F29"/>
    <w:rsid w:val="008D51C3"/>
    <w:rsid w:val="008D58B3"/>
    <w:rsid w:val="008D59AA"/>
    <w:rsid w:val="008D666C"/>
    <w:rsid w:val="008D6C3C"/>
    <w:rsid w:val="008D6DB0"/>
    <w:rsid w:val="008D7546"/>
    <w:rsid w:val="008D76E3"/>
    <w:rsid w:val="008D77BE"/>
    <w:rsid w:val="008D7BA5"/>
    <w:rsid w:val="008D7F06"/>
    <w:rsid w:val="008E00B2"/>
    <w:rsid w:val="008E0571"/>
    <w:rsid w:val="008E19CB"/>
    <w:rsid w:val="008E1C34"/>
    <w:rsid w:val="008E1FC1"/>
    <w:rsid w:val="008E2691"/>
    <w:rsid w:val="008E2FE2"/>
    <w:rsid w:val="008E3076"/>
    <w:rsid w:val="008E53D3"/>
    <w:rsid w:val="008E633F"/>
    <w:rsid w:val="008E6692"/>
    <w:rsid w:val="008E7607"/>
    <w:rsid w:val="008E7914"/>
    <w:rsid w:val="008F03E6"/>
    <w:rsid w:val="008F0955"/>
    <w:rsid w:val="008F0A74"/>
    <w:rsid w:val="008F1B9E"/>
    <w:rsid w:val="008F2F47"/>
    <w:rsid w:val="008F40E3"/>
    <w:rsid w:val="008F4302"/>
    <w:rsid w:val="008F4756"/>
    <w:rsid w:val="008F47E2"/>
    <w:rsid w:val="008F4B99"/>
    <w:rsid w:val="008F4BFD"/>
    <w:rsid w:val="008F528A"/>
    <w:rsid w:val="008F568F"/>
    <w:rsid w:val="008F69DE"/>
    <w:rsid w:val="008F72A1"/>
    <w:rsid w:val="008F74DA"/>
    <w:rsid w:val="008F763F"/>
    <w:rsid w:val="008F7AD3"/>
    <w:rsid w:val="00900670"/>
    <w:rsid w:val="00900B37"/>
    <w:rsid w:val="00900CFA"/>
    <w:rsid w:val="0090198A"/>
    <w:rsid w:val="00902D4A"/>
    <w:rsid w:val="00904303"/>
    <w:rsid w:val="00904A85"/>
    <w:rsid w:val="00904C01"/>
    <w:rsid w:val="00904E57"/>
    <w:rsid w:val="009050C0"/>
    <w:rsid w:val="00905973"/>
    <w:rsid w:val="00905B9E"/>
    <w:rsid w:val="00906325"/>
    <w:rsid w:val="009065AA"/>
    <w:rsid w:val="0090686D"/>
    <w:rsid w:val="00906FA6"/>
    <w:rsid w:val="00907506"/>
    <w:rsid w:val="00910114"/>
    <w:rsid w:val="00910BAA"/>
    <w:rsid w:val="009118B1"/>
    <w:rsid w:val="009127CC"/>
    <w:rsid w:val="00912E51"/>
    <w:rsid w:val="00912FD2"/>
    <w:rsid w:val="00913414"/>
    <w:rsid w:val="00914010"/>
    <w:rsid w:val="009141B5"/>
    <w:rsid w:val="00914648"/>
    <w:rsid w:val="009146D2"/>
    <w:rsid w:val="00914A53"/>
    <w:rsid w:val="00914CB2"/>
    <w:rsid w:val="0091502E"/>
    <w:rsid w:val="009151C2"/>
    <w:rsid w:val="009162AD"/>
    <w:rsid w:val="00916371"/>
    <w:rsid w:val="009165C7"/>
    <w:rsid w:val="0091678D"/>
    <w:rsid w:val="0091757F"/>
    <w:rsid w:val="0092042A"/>
    <w:rsid w:val="009208A2"/>
    <w:rsid w:val="00920E42"/>
    <w:rsid w:val="0092338D"/>
    <w:rsid w:val="009234A5"/>
    <w:rsid w:val="009234B9"/>
    <w:rsid w:val="00923B68"/>
    <w:rsid w:val="00924A1E"/>
    <w:rsid w:val="00924AD2"/>
    <w:rsid w:val="009267E9"/>
    <w:rsid w:val="0092718B"/>
    <w:rsid w:val="009275D9"/>
    <w:rsid w:val="00930890"/>
    <w:rsid w:val="0093162B"/>
    <w:rsid w:val="00931BE3"/>
    <w:rsid w:val="00932250"/>
    <w:rsid w:val="009323F0"/>
    <w:rsid w:val="0093253C"/>
    <w:rsid w:val="0093273F"/>
    <w:rsid w:val="009333C4"/>
    <w:rsid w:val="009347BD"/>
    <w:rsid w:val="00934D22"/>
    <w:rsid w:val="0093543D"/>
    <w:rsid w:val="00935BE5"/>
    <w:rsid w:val="00935D03"/>
    <w:rsid w:val="00935DA7"/>
    <w:rsid w:val="009363A1"/>
    <w:rsid w:val="009365CA"/>
    <w:rsid w:val="009367B3"/>
    <w:rsid w:val="009368FD"/>
    <w:rsid w:val="00936A72"/>
    <w:rsid w:val="00941579"/>
    <w:rsid w:val="0094188A"/>
    <w:rsid w:val="009419B4"/>
    <w:rsid w:val="00942A25"/>
    <w:rsid w:val="00942B06"/>
    <w:rsid w:val="00942DFD"/>
    <w:rsid w:val="00942F15"/>
    <w:rsid w:val="009433AC"/>
    <w:rsid w:val="0094394C"/>
    <w:rsid w:val="0094427A"/>
    <w:rsid w:val="009445DE"/>
    <w:rsid w:val="0094486F"/>
    <w:rsid w:val="00944963"/>
    <w:rsid w:val="009450B8"/>
    <w:rsid w:val="009453FB"/>
    <w:rsid w:val="00945B42"/>
    <w:rsid w:val="00946AE1"/>
    <w:rsid w:val="00946EAF"/>
    <w:rsid w:val="00947166"/>
    <w:rsid w:val="00947366"/>
    <w:rsid w:val="00947D0C"/>
    <w:rsid w:val="00950199"/>
    <w:rsid w:val="00951086"/>
    <w:rsid w:val="0095117D"/>
    <w:rsid w:val="00951CF8"/>
    <w:rsid w:val="009523BE"/>
    <w:rsid w:val="009530F8"/>
    <w:rsid w:val="009539ED"/>
    <w:rsid w:val="00953A6F"/>
    <w:rsid w:val="00953C1E"/>
    <w:rsid w:val="00953E0A"/>
    <w:rsid w:val="00955478"/>
    <w:rsid w:val="00957C4B"/>
    <w:rsid w:val="0096013D"/>
    <w:rsid w:val="00960DF8"/>
    <w:rsid w:val="00961398"/>
    <w:rsid w:val="0096158A"/>
    <w:rsid w:val="00961EE7"/>
    <w:rsid w:val="0096250B"/>
    <w:rsid w:val="0096250F"/>
    <w:rsid w:val="00962C6E"/>
    <w:rsid w:val="00962C7F"/>
    <w:rsid w:val="0096300F"/>
    <w:rsid w:val="0096359F"/>
    <w:rsid w:val="00963BF5"/>
    <w:rsid w:val="00964A5D"/>
    <w:rsid w:val="0096595A"/>
    <w:rsid w:val="00965F25"/>
    <w:rsid w:val="00965F56"/>
    <w:rsid w:val="00966811"/>
    <w:rsid w:val="0096684B"/>
    <w:rsid w:val="00967B3D"/>
    <w:rsid w:val="009716D1"/>
    <w:rsid w:val="00971A0C"/>
    <w:rsid w:val="00971E39"/>
    <w:rsid w:val="00972389"/>
    <w:rsid w:val="00972CDD"/>
    <w:rsid w:val="0097345D"/>
    <w:rsid w:val="0097493B"/>
    <w:rsid w:val="0097504D"/>
    <w:rsid w:val="00975377"/>
    <w:rsid w:val="00975ABC"/>
    <w:rsid w:val="00975FEE"/>
    <w:rsid w:val="009760A6"/>
    <w:rsid w:val="0097614C"/>
    <w:rsid w:val="00976629"/>
    <w:rsid w:val="00976C33"/>
    <w:rsid w:val="00977525"/>
    <w:rsid w:val="00977527"/>
    <w:rsid w:val="00977B6F"/>
    <w:rsid w:val="00977BF9"/>
    <w:rsid w:val="00977C0A"/>
    <w:rsid w:val="00977C72"/>
    <w:rsid w:val="00980420"/>
    <w:rsid w:val="009808CF"/>
    <w:rsid w:val="00981755"/>
    <w:rsid w:val="009834F3"/>
    <w:rsid w:val="00983D1C"/>
    <w:rsid w:val="00984208"/>
    <w:rsid w:val="00984274"/>
    <w:rsid w:val="00984A77"/>
    <w:rsid w:val="00985D7E"/>
    <w:rsid w:val="00985FC2"/>
    <w:rsid w:val="00986436"/>
    <w:rsid w:val="00986BAA"/>
    <w:rsid w:val="00986DF1"/>
    <w:rsid w:val="00990693"/>
    <w:rsid w:val="00990C57"/>
    <w:rsid w:val="00991256"/>
    <w:rsid w:val="00991680"/>
    <w:rsid w:val="009919C7"/>
    <w:rsid w:val="009936B4"/>
    <w:rsid w:val="009945DB"/>
    <w:rsid w:val="0099478D"/>
    <w:rsid w:val="00994F24"/>
    <w:rsid w:val="009960DB"/>
    <w:rsid w:val="009966AB"/>
    <w:rsid w:val="0099671E"/>
    <w:rsid w:val="009972FB"/>
    <w:rsid w:val="00997C25"/>
    <w:rsid w:val="009A024C"/>
    <w:rsid w:val="009A09FD"/>
    <w:rsid w:val="009A0A43"/>
    <w:rsid w:val="009A0E4A"/>
    <w:rsid w:val="009A122B"/>
    <w:rsid w:val="009A18C7"/>
    <w:rsid w:val="009A1A12"/>
    <w:rsid w:val="009A1EED"/>
    <w:rsid w:val="009A270E"/>
    <w:rsid w:val="009A2F87"/>
    <w:rsid w:val="009A321D"/>
    <w:rsid w:val="009A395D"/>
    <w:rsid w:val="009A490B"/>
    <w:rsid w:val="009A49FA"/>
    <w:rsid w:val="009A4F9C"/>
    <w:rsid w:val="009A54CE"/>
    <w:rsid w:val="009A5A75"/>
    <w:rsid w:val="009A5CE6"/>
    <w:rsid w:val="009A6088"/>
    <w:rsid w:val="009A6549"/>
    <w:rsid w:val="009A689F"/>
    <w:rsid w:val="009A68FA"/>
    <w:rsid w:val="009A6911"/>
    <w:rsid w:val="009A6D9F"/>
    <w:rsid w:val="009A70D6"/>
    <w:rsid w:val="009A7D01"/>
    <w:rsid w:val="009B00F2"/>
    <w:rsid w:val="009B1729"/>
    <w:rsid w:val="009B1C17"/>
    <w:rsid w:val="009B23A6"/>
    <w:rsid w:val="009B2B17"/>
    <w:rsid w:val="009B2DFD"/>
    <w:rsid w:val="009B35E2"/>
    <w:rsid w:val="009B3B0D"/>
    <w:rsid w:val="009B4C33"/>
    <w:rsid w:val="009B5092"/>
    <w:rsid w:val="009B5522"/>
    <w:rsid w:val="009B5E77"/>
    <w:rsid w:val="009B6683"/>
    <w:rsid w:val="009B6993"/>
    <w:rsid w:val="009B7014"/>
    <w:rsid w:val="009B7D31"/>
    <w:rsid w:val="009C0A75"/>
    <w:rsid w:val="009C0B0B"/>
    <w:rsid w:val="009C0C53"/>
    <w:rsid w:val="009C0E76"/>
    <w:rsid w:val="009C0ED2"/>
    <w:rsid w:val="009C11C3"/>
    <w:rsid w:val="009C1D84"/>
    <w:rsid w:val="009C3D01"/>
    <w:rsid w:val="009C3D88"/>
    <w:rsid w:val="009C430B"/>
    <w:rsid w:val="009C478A"/>
    <w:rsid w:val="009C5B75"/>
    <w:rsid w:val="009C5BF8"/>
    <w:rsid w:val="009C64DD"/>
    <w:rsid w:val="009C6A13"/>
    <w:rsid w:val="009C6BC3"/>
    <w:rsid w:val="009C6CA6"/>
    <w:rsid w:val="009C6D5B"/>
    <w:rsid w:val="009C6E9A"/>
    <w:rsid w:val="009C752C"/>
    <w:rsid w:val="009C7734"/>
    <w:rsid w:val="009C795D"/>
    <w:rsid w:val="009C7A42"/>
    <w:rsid w:val="009C7E84"/>
    <w:rsid w:val="009D05E5"/>
    <w:rsid w:val="009D0917"/>
    <w:rsid w:val="009D0DB4"/>
    <w:rsid w:val="009D2268"/>
    <w:rsid w:val="009D3203"/>
    <w:rsid w:val="009D338A"/>
    <w:rsid w:val="009D3696"/>
    <w:rsid w:val="009D38A6"/>
    <w:rsid w:val="009D3912"/>
    <w:rsid w:val="009D40FF"/>
    <w:rsid w:val="009D4872"/>
    <w:rsid w:val="009D50D4"/>
    <w:rsid w:val="009D58EC"/>
    <w:rsid w:val="009D755C"/>
    <w:rsid w:val="009E142A"/>
    <w:rsid w:val="009E19C5"/>
    <w:rsid w:val="009E241C"/>
    <w:rsid w:val="009E2724"/>
    <w:rsid w:val="009E2D1B"/>
    <w:rsid w:val="009E34C4"/>
    <w:rsid w:val="009E3792"/>
    <w:rsid w:val="009E3E64"/>
    <w:rsid w:val="009E4DA2"/>
    <w:rsid w:val="009E5FE8"/>
    <w:rsid w:val="009E687C"/>
    <w:rsid w:val="009E6AAF"/>
    <w:rsid w:val="009E73A5"/>
    <w:rsid w:val="009E75B6"/>
    <w:rsid w:val="009F0417"/>
    <w:rsid w:val="009F089F"/>
    <w:rsid w:val="009F09AF"/>
    <w:rsid w:val="009F0B3A"/>
    <w:rsid w:val="009F11C4"/>
    <w:rsid w:val="009F14C7"/>
    <w:rsid w:val="009F1511"/>
    <w:rsid w:val="009F17E5"/>
    <w:rsid w:val="009F1CBB"/>
    <w:rsid w:val="009F1F2A"/>
    <w:rsid w:val="009F2038"/>
    <w:rsid w:val="009F2B9A"/>
    <w:rsid w:val="009F33ED"/>
    <w:rsid w:val="009F419F"/>
    <w:rsid w:val="009F4874"/>
    <w:rsid w:val="009F4DC4"/>
    <w:rsid w:val="009F6895"/>
    <w:rsid w:val="009F71F5"/>
    <w:rsid w:val="009F74CE"/>
    <w:rsid w:val="009F75C7"/>
    <w:rsid w:val="009F790D"/>
    <w:rsid w:val="009F7F72"/>
    <w:rsid w:val="00A0139A"/>
    <w:rsid w:val="00A0209E"/>
    <w:rsid w:val="00A040B5"/>
    <w:rsid w:val="00A0469C"/>
    <w:rsid w:val="00A054FA"/>
    <w:rsid w:val="00A063EF"/>
    <w:rsid w:val="00A06499"/>
    <w:rsid w:val="00A06B0B"/>
    <w:rsid w:val="00A07245"/>
    <w:rsid w:val="00A10072"/>
    <w:rsid w:val="00A1063D"/>
    <w:rsid w:val="00A10742"/>
    <w:rsid w:val="00A10C50"/>
    <w:rsid w:val="00A1160B"/>
    <w:rsid w:val="00A11F5E"/>
    <w:rsid w:val="00A125A4"/>
    <w:rsid w:val="00A12878"/>
    <w:rsid w:val="00A12A62"/>
    <w:rsid w:val="00A12F25"/>
    <w:rsid w:val="00A13021"/>
    <w:rsid w:val="00A13210"/>
    <w:rsid w:val="00A1377D"/>
    <w:rsid w:val="00A13ED6"/>
    <w:rsid w:val="00A1413C"/>
    <w:rsid w:val="00A14813"/>
    <w:rsid w:val="00A14889"/>
    <w:rsid w:val="00A14AF3"/>
    <w:rsid w:val="00A14BAF"/>
    <w:rsid w:val="00A157AF"/>
    <w:rsid w:val="00A15F1B"/>
    <w:rsid w:val="00A1683B"/>
    <w:rsid w:val="00A16A82"/>
    <w:rsid w:val="00A16C3A"/>
    <w:rsid w:val="00A16E0B"/>
    <w:rsid w:val="00A17E04"/>
    <w:rsid w:val="00A20842"/>
    <w:rsid w:val="00A212CD"/>
    <w:rsid w:val="00A219CE"/>
    <w:rsid w:val="00A219E6"/>
    <w:rsid w:val="00A21D43"/>
    <w:rsid w:val="00A2240C"/>
    <w:rsid w:val="00A22C9D"/>
    <w:rsid w:val="00A23145"/>
    <w:rsid w:val="00A23B5C"/>
    <w:rsid w:val="00A25113"/>
    <w:rsid w:val="00A25D57"/>
    <w:rsid w:val="00A25F76"/>
    <w:rsid w:val="00A264FC"/>
    <w:rsid w:val="00A2667B"/>
    <w:rsid w:val="00A26C0D"/>
    <w:rsid w:val="00A26C10"/>
    <w:rsid w:val="00A27E5F"/>
    <w:rsid w:val="00A30709"/>
    <w:rsid w:val="00A30F15"/>
    <w:rsid w:val="00A313D3"/>
    <w:rsid w:val="00A31783"/>
    <w:rsid w:val="00A3249F"/>
    <w:rsid w:val="00A33413"/>
    <w:rsid w:val="00A33634"/>
    <w:rsid w:val="00A33F5F"/>
    <w:rsid w:val="00A34E25"/>
    <w:rsid w:val="00A34E3D"/>
    <w:rsid w:val="00A34E4E"/>
    <w:rsid w:val="00A35EF2"/>
    <w:rsid w:val="00A362B5"/>
    <w:rsid w:val="00A36E65"/>
    <w:rsid w:val="00A376CE"/>
    <w:rsid w:val="00A37966"/>
    <w:rsid w:val="00A4007E"/>
    <w:rsid w:val="00A400BE"/>
    <w:rsid w:val="00A400C4"/>
    <w:rsid w:val="00A40299"/>
    <w:rsid w:val="00A4077B"/>
    <w:rsid w:val="00A411D5"/>
    <w:rsid w:val="00A41A62"/>
    <w:rsid w:val="00A41C38"/>
    <w:rsid w:val="00A41C7C"/>
    <w:rsid w:val="00A4235A"/>
    <w:rsid w:val="00A42AFD"/>
    <w:rsid w:val="00A42D4A"/>
    <w:rsid w:val="00A42F84"/>
    <w:rsid w:val="00A43435"/>
    <w:rsid w:val="00A445C5"/>
    <w:rsid w:val="00A44BCE"/>
    <w:rsid w:val="00A44C40"/>
    <w:rsid w:val="00A44E5D"/>
    <w:rsid w:val="00A44F98"/>
    <w:rsid w:val="00A4525E"/>
    <w:rsid w:val="00A45288"/>
    <w:rsid w:val="00A463A6"/>
    <w:rsid w:val="00A46921"/>
    <w:rsid w:val="00A47A22"/>
    <w:rsid w:val="00A47FCB"/>
    <w:rsid w:val="00A503C0"/>
    <w:rsid w:val="00A50549"/>
    <w:rsid w:val="00A50DB0"/>
    <w:rsid w:val="00A51145"/>
    <w:rsid w:val="00A51812"/>
    <w:rsid w:val="00A51B6A"/>
    <w:rsid w:val="00A51F7B"/>
    <w:rsid w:val="00A51F86"/>
    <w:rsid w:val="00A52908"/>
    <w:rsid w:val="00A52C30"/>
    <w:rsid w:val="00A52FD1"/>
    <w:rsid w:val="00A53693"/>
    <w:rsid w:val="00A53A59"/>
    <w:rsid w:val="00A53D5B"/>
    <w:rsid w:val="00A54535"/>
    <w:rsid w:val="00A55A63"/>
    <w:rsid w:val="00A55E2F"/>
    <w:rsid w:val="00A565C4"/>
    <w:rsid w:val="00A56C72"/>
    <w:rsid w:val="00A57A68"/>
    <w:rsid w:val="00A602FA"/>
    <w:rsid w:val="00A603AE"/>
    <w:rsid w:val="00A6045F"/>
    <w:rsid w:val="00A604C0"/>
    <w:rsid w:val="00A60DF0"/>
    <w:rsid w:val="00A61C51"/>
    <w:rsid w:val="00A620EF"/>
    <w:rsid w:val="00A62710"/>
    <w:rsid w:val="00A62946"/>
    <w:rsid w:val="00A63596"/>
    <w:rsid w:val="00A636D1"/>
    <w:rsid w:val="00A63B6C"/>
    <w:rsid w:val="00A641F8"/>
    <w:rsid w:val="00A64B4A"/>
    <w:rsid w:val="00A64B82"/>
    <w:rsid w:val="00A64E97"/>
    <w:rsid w:val="00A65114"/>
    <w:rsid w:val="00A65360"/>
    <w:rsid w:val="00A662E7"/>
    <w:rsid w:val="00A672FF"/>
    <w:rsid w:val="00A67876"/>
    <w:rsid w:val="00A70135"/>
    <w:rsid w:val="00A70C83"/>
    <w:rsid w:val="00A71669"/>
    <w:rsid w:val="00A718DC"/>
    <w:rsid w:val="00A7205D"/>
    <w:rsid w:val="00A7256F"/>
    <w:rsid w:val="00A7351A"/>
    <w:rsid w:val="00A73A01"/>
    <w:rsid w:val="00A74298"/>
    <w:rsid w:val="00A74AF2"/>
    <w:rsid w:val="00A7599F"/>
    <w:rsid w:val="00A75A31"/>
    <w:rsid w:val="00A75E50"/>
    <w:rsid w:val="00A765A6"/>
    <w:rsid w:val="00A771F2"/>
    <w:rsid w:val="00A77512"/>
    <w:rsid w:val="00A7799F"/>
    <w:rsid w:val="00A77AEC"/>
    <w:rsid w:val="00A77CDF"/>
    <w:rsid w:val="00A77FEB"/>
    <w:rsid w:val="00A8005C"/>
    <w:rsid w:val="00A8031F"/>
    <w:rsid w:val="00A806D1"/>
    <w:rsid w:val="00A80A7F"/>
    <w:rsid w:val="00A80EB5"/>
    <w:rsid w:val="00A825E8"/>
    <w:rsid w:val="00A828DF"/>
    <w:rsid w:val="00A82927"/>
    <w:rsid w:val="00A82BB3"/>
    <w:rsid w:val="00A8368B"/>
    <w:rsid w:val="00A838A5"/>
    <w:rsid w:val="00A84023"/>
    <w:rsid w:val="00A8444F"/>
    <w:rsid w:val="00A85189"/>
    <w:rsid w:val="00A855E1"/>
    <w:rsid w:val="00A85854"/>
    <w:rsid w:val="00A87241"/>
    <w:rsid w:val="00A900BA"/>
    <w:rsid w:val="00A9042E"/>
    <w:rsid w:val="00A90A28"/>
    <w:rsid w:val="00A90B04"/>
    <w:rsid w:val="00A90CB1"/>
    <w:rsid w:val="00A91502"/>
    <w:rsid w:val="00A931E6"/>
    <w:rsid w:val="00A935AC"/>
    <w:rsid w:val="00A94074"/>
    <w:rsid w:val="00A9542A"/>
    <w:rsid w:val="00A965FE"/>
    <w:rsid w:val="00A96A21"/>
    <w:rsid w:val="00A96A71"/>
    <w:rsid w:val="00A97972"/>
    <w:rsid w:val="00AA0B64"/>
    <w:rsid w:val="00AA0F41"/>
    <w:rsid w:val="00AA33AF"/>
    <w:rsid w:val="00AA34D3"/>
    <w:rsid w:val="00AA45A6"/>
    <w:rsid w:val="00AA49DC"/>
    <w:rsid w:val="00AA4C64"/>
    <w:rsid w:val="00AA57C4"/>
    <w:rsid w:val="00AA5E16"/>
    <w:rsid w:val="00AA6E73"/>
    <w:rsid w:val="00AA6FB1"/>
    <w:rsid w:val="00AA7090"/>
    <w:rsid w:val="00AA714A"/>
    <w:rsid w:val="00AA715E"/>
    <w:rsid w:val="00AA78A1"/>
    <w:rsid w:val="00AA7F47"/>
    <w:rsid w:val="00AB04AD"/>
    <w:rsid w:val="00AB04B9"/>
    <w:rsid w:val="00AB2339"/>
    <w:rsid w:val="00AB2E58"/>
    <w:rsid w:val="00AB3164"/>
    <w:rsid w:val="00AB361D"/>
    <w:rsid w:val="00AB5A7A"/>
    <w:rsid w:val="00AB7250"/>
    <w:rsid w:val="00AB796D"/>
    <w:rsid w:val="00AC0A7B"/>
    <w:rsid w:val="00AC1DB2"/>
    <w:rsid w:val="00AC26FA"/>
    <w:rsid w:val="00AC3718"/>
    <w:rsid w:val="00AC4B34"/>
    <w:rsid w:val="00AC5AC2"/>
    <w:rsid w:val="00AC6192"/>
    <w:rsid w:val="00AC6BD4"/>
    <w:rsid w:val="00AC7D35"/>
    <w:rsid w:val="00AD0A97"/>
    <w:rsid w:val="00AD0EFC"/>
    <w:rsid w:val="00AD0F26"/>
    <w:rsid w:val="00AD10D7"/>
    <w:rsid w:val="00AD18D3"/>
    <w:rsid w:val="00AD1EB0"/>
    <w:rsid w:val="00AD27D1"/>
    <w:rsid w:val="00AD2F4B"/>
    <w:rsid w:val="00AD4638"/>
    <w:rsid w:val="00AD5332"/>
    <w:rsid w:val="00AD71D2"/>
    <w:rsid w:val="00AD790F"/>
    <w:rsid w:val="00AE179A"/>
    <w:rsid w:val="00AE1D32"/>
    <w:rsid w:val="00AE1FA6"/>
    <w:rsid w:val="00AE26B1"/>
    <w:rsid w:val="00AE26C5"/>
    <w:rsid w:val="00AE36F9"/>
    <w:rsid w:val="00AE3F45"/>
    <w:rsid w:val="00AE4276"/>
    <w:rsid w:val="00AE47FB"/>
    <w:rsid w:val="00AE4AE3"/>
    <w:rsid w:val="00AE4C16"/>
    <w:rsid w:val="00AE4EBE"/>
    <w:rsid w:val="00AE52BD"/>
    <w:rsid w:val="00AE5E98"/>
    <w:rsid w:val="00AE5F72"/>
    <w:rsid w:val="00AE5FD3"/>
    <w:rsid w:val="00AE6998"/>
    <w:rsid w:val="00AE6B89"/>
    <w:rsid w:val="00AE780D"/>
    <w:rsid w:val="00AF04D7"/>
    <w:rsid w:val="00AF0627"/>
    <w:rsid w:val="00AF121D"/>
    <w:rsid w:val="00AF21D2"/>
    <w:rsid w:val="00AF23A5"/>
    <w:rsid w:val="00AF34D4"/>
    <w:rsid w:val="00AF38C5"/>
    <w:rsid w:val="00AF3A89"/>
    <w:rsid w:val="00AF3F25"/>
    <w:rsid w:val="00AF47E6"/>
    <w:rsid w:val="00AF54FD"/>
    <w:rsid w:val="00AF5536"/>
    <w:rsid w:val="00AF5AC6"/>
    <w:rsid w:val="00AF64B4"/>
    <w:rsid w:val="00AF6E77"/>
    <w:rsid w:val="00AF79AE"/>
    <w:rsid w:val="00AF7BBB"/>
    <w:rsid w:val="00B0040F"/>
    <w:rsid w:val="00B00D27"/>
    <w:rsid w:val="00B00E61"/>
    <w:rsid w:val="00B01443"/>
    <w:rsid w:val="00B01444"/>
    <w:rsid w:val="00B01B42"/>
    <w:rsid w:val="00B02155"/>
    <w:rsid w:val="00B0240A"/>
    <w:rsid w:val="00B02442"/>
    <w:rsid w:val="00B037A0"/>
    <w:rsid w:val="00B03CFA"/>
    <w:rsid w:val="00B03D46"/>
    <w:rsid w:val="00B04D54"/>
    <w:rsid w:val="00B050AE"/>
    <w:rsid w:val="00B056AA"/>
    <w:rsid w:val="00B05B1A"/>
    <w:rsid w:val="00B06382"/>
    <w:rsid w:val="00B068B9"/>
    <w:rsid w:val="00B068FC"/>
    <w:rsid w:val="00B06C75"/>
    <w:rsid w:val="00B07DB7"/>
    <w:rsid w:val="00B103A8"/>
    <w:rsid w:val="00B10904"/>
    <w:rsid w:val="00B11953"/>
    <w:rsid w:val="00B121AA"/>
    <w:rsid w:val="00B1294A"/>
    <w:rsid w:val="00B1425A"/>
    <w:rsid w:val="00B14431"/>
    <w:rsid w:val="00B1479E"/>
    <w:rsid w:val="00B149FC"/>
    <w:rsid w:val="00B1576A"/>
    <w:rsid w:val="00B16229"/>
    <w:rsid w:val="00B17108"/>
    <w:rsid w:val="00B17216"/>
    <w:rsid w:val="00B176FC"/>
    <w:rsid w:val="00B1777F"/>
    <w:rsid w:val="00B177D3"/>
    <w:rsid w:val="00B177FA"/>
    <w:rsid w:val="00B17F74"/>
    <w:rsid w:val="00B200FA"/>
    <w:rsid w:val="00B20A97"/>
    <w:rsid w:val="00B20AAF"/>
    <w:rsid w:val="00B20C33"/>
    <w:rsid w:val="00B216DD"/>
    <w:rsid w:val="00B21EEB"/>
    <w:rsid w:val="00B22B8E"/>
    <w:rsid w:val="00B23A50"/>
    <w:rsid w:val="00B23B44"/>
    <w:rsid w:val="00B2448D"/>
    <w:rsid w:val="00B24834"/>
    <w:rsid w:val="00B248F7"/>
    <w:rsid w:val="00B24967"/>
    <w:rsid w:val="00B24CA6"/>
    <w:rsid w:val="00B24E49"/>
    <w:rsid w:val="00B252EC"/>
    <w:rsid w:val="00B25DB5"/>
    <w:rsid w:val="00B26788"/>
    <w:rsid w:val="00B267EC"/>
    <w:rsid w:val="00B2686D"/>
    <w:rsid w:val="00B27DD5"/>
    <w:rsid w:val="00B27F4D"/>
    <w:rsid w:val="00B30085"/>
    <w:rsid w:val="00B30712"/>
    <w:rsid w:val="00B30E2E"/>
    <w:rsid w:val="00B313E7"/>
    <w:rsid w:val="00B31FF2"/>
    <w:rsid w:val="00B32A85"/>
    <w:rsid w:val="00B336E2"/>
    <w:rsid w:val="00B33CCE"/>
    <w:rsid w:val="00B34CEF"/>
    <w:rsid w:val="00B34FB0"/>
    <w:rsid w:val="00B35527"/>
    <w:rsid w:val="00B35E90"/>
    <w:rsid w:val="00B36581"/>
    <w:rsid w:val="00B37853"/>
    <w:rsid w:val="00B37A04"/>
    <w:rsid w:val="00B37C8C"/>
    <w:rsid w:val="00B37E90"/>
    <w:rsid w:val="00B40259"/>
    <w:rsid w:val="00B41029"/>
    <w:rsid w:val="00B41A59"/>
    <w:rsid w:val="00B42F3B"/>
    <w:rsid w:val="00B42F84"/>
    <w:rsid w:val="00B43241"/>
    <w:rsid w:val="00B43D2F"/>
    <w:rsid w:val="00B440AE"/>
    <w:rsid w:val="00B4543B"/>
    <w:rsid w:val="00B4587E"/>
    <w:rsid w:val="00B46C17"/>
    <w:rsid w:val="00B4751D"/>
    <w:rsid w:val="00B5231B"/>
    <w:rsid w:val="00B532EE"/>
    <w:rsid w:val="00B53466"/>
    <w:rsid w:val="00B536C2"/>
    <w:rsid w:val="00B53AF2"/>
    <w:rsid w:val="00B53CCE"/>
    <w:rsid w:val="00B53F4C"/>
    <w:rsid w:val="00B54700"/>
    <w:rsid w:val="00B550DA"/>
    <w:rsid w:val="00B5537D"/>
    <w:rsid w:val="00B55555"/>
    <w:rsid w:val="00B55A21"/>
    <w:rsid w:val="00B56040"/>
    <w:rsid w:val="00B56612"/>
    <w:rsid w:val="00B56F08"/>
    <w:rsid w:val="00B60287"/>
    <w:rsid w:val="00B60935"/>
    <w:rsid w:val="00B60CF9"/>
    <w:rsid w:val="00B61067"/>
    <w:rsid w:val="00B6141C"/>
    <w:rsid w:val="00B61841"/>
    <w:rsid w:val="00B61BF5"/>
    <w:rsid w:val="00B6346B"/>
    <w:rsid w:val="00B63830"/>
    <w:rsid w:val="00B642E7"/>
    <w:rsid w:val="00B64353"/>
    <w:rsid w:val="00B64360"/>
    <w:rsid w:val="00B6489C"/>
    <w:rsid w:val="00B649CD"/>
    <w:rsid w:val="00B6511E"/>
    <w:rsid w:val="00B65745"/>
    <w:rsid w:val="00B6587B"/>
    <w:rsid w:val="00B65B13"/>
    <w:rsid w:val="00B65D1A"/>
    <w:rsid w:val="00B66579"/>
    <w:rsid w:val="00B70521"/>
    <w:rsid w:val="00B70A50"/>
    <w:rsid w:val="00B70BFF"/>
    <w:rsid w:val="00B70C18"/>
    <w:rsid w:val="00B7126A"/>
    <w:rsid w:val="00B72454"/>
    <w:rsid w:val="00B726F6"/>
    <w:rsid w:val="00B72714"/>
    <w:rsid w:val="00B7329A"/>
    <w:rsid w:val="00B73963"/>
    <w:rsid w:val="00B73DAB"/>
    <w:rsid w:val="00B74F28"/>
    <w:rsid w:val="00B75B1A"/>
    <w:rsid w:val="00B7641A"/>
    <w:rsid w:val="00B7658B"/>
    <w:rsid w:val="00B76CF7"/>
    <w:rsid w:val="00B77462"/>
    <w:rsid w:val="00B77876"/>
    <w:rsid w:val="00B7798A"/>
    <w:rsid w:val="00B8034B"/>
    <w:rsid w:val="00B80472"/>
    <w:rsid w:val="00B81804"/>
    <w:rsid w:val="00B82074"/>
    <w:rsid w:val="00B820AD"/>
    <w:rsid w:val="00B823EA"/>
    <w:rsid w:val="00B82459"/>
    <w:rsid w:val="00B829AD"/>
    <w:rsid w:val="00B82C36"/>
    <w:rsid w:val="00B8359D"/>
    <w:rsid w:val="00B83F3E"/>
    <w:rsid w:val="00B84227"/>
    <w:rsid w:val="00B84277"/>
    <w:rsid w:val="00B842D5"/>
    <w:rsid w:val="00B84D96"/>
    <w:rsid w:val="00B85450"/>
    <w:rsid w:val="00B85814"/>
    <w:rsid w:val="00B85816"/>
    <w:rsid w:val="00B85EFF"/>
    <w:rsid w:val="00B86221"/>
    <w:rsid w:val="00B873DB"/>
    <w:rsid w:val="00B878B7"/>
    <w:rsid w:val="00B90190"/>
    <w:rsid w:val="00B90428"/>
    <w:rsid w:val="00B9148F"/>
    <w:rsid w:val="00B9182D"/>
    <w:rsid w:val="00B91B13"/>
    <w:rsid w:val="00B92111"/>
    <w:rsid w:val="00B93A44"/>
    <w:rsid w:val="00B93A79"/>
    <w:rsid w:val="00B93B9C"/>
    <w:rsid w:val="00B93EE8"/>
    <w:rsid w:val="00B940F3"/>
    <w:rsid w:val="00B9454D"/>
    <w:rsid w:val="00B95236"/>
    <w:rsid w:val="00B9570A"/>
    <w:rsid w:val="00BA033C"/>
    <w:rsid w:val="00BA03D1"/>
    <w:rsid w:val="00BA0DB5"/>
    <w:rsid w:val="00BA2654"/>
    <w:rsid w:val="00BA26C3"/>
    <w:rsid w:val="00BA2EAA"/>
    <w:rsid w:val="00BA326A"/>
    <w:rsid w:val="00BA39AC"/>
    <w:rsid w:val="00BA3B18"/>
    <w:rsid w:val="00BA3E0B"/>
    <w:rsid w:val="00BA453B"/>
    <w:rsid w:val="00BA4633"/>
    <w:rsid w:val="00BA56F3"/>
    <w:rsid w:val="00BA5BD3"/>
    <w:rsid w:val="00BA65AC"/>
    <w:rsid w:val="00BA6F81"/>
    <w:rsid w:val="00BA78D9"/>
    <w:rsid w:val="00BB0F10"/>
    <w:rsid w:val="00BB12CB"/>
    <w:rsid w:val="00BB1627"/>
    <w:rsid w:val="00BB18AC"/>
    <w:rsid w:val="00BB237C"/>
    <w:rsid w:val="00BB2708"/>
    <w:rsid w:val="00BB2CA1"/>
    <w:rsid w:val="00BB2D77"/>
    <w:rsid w:val="00BB429B"/>
    <w:rsid w:val="00BB46A4"/>
    <w:rsid w:val="00BB4EE3"/>
    <w:rsid w:val="00BB5D5B"/>
    <w:rsid w:val="00BB6320"/>
    <w:rsid w:val="00BB722A"/>
    <w:rsid w:val="00BC0125"/>
    <w:rsid w:val="00BC0582"/>
    <w:rsid w:val="00BC08AE"/>
    <w:rsid w:val="00BC14A8"/>
    <w:rsid w:val="00BC19AA"/>
    <w:rsid w:val="00BC284A"/>
    <w:rsid w:val="00BC2C1E"/>
    <w:rsid w:val="00BC2CD5"/>
    <w:rsid w:val="00BC314D"/>
    <w:rsid w:val="00BC4E03"/>
    <w:rsid w:val="00BC511B"/>
    <w:rsid w:val="00BC57DA"/>
    <w:rsid w:val="00BC5B68"/>
    <w:rsid w:val="00BC5BFB"/>
    <w:rsid w:val="00BC7166"/>
    <w:rsid w:val="00BC789B"/>
    <w:rsid w:val="00BD0072"/>
    <w:rsid w:val="00BD0969"/>
    <w:rsid w:val="00BD18E6"/>
    <w:rsid w:val="00BD1A30"/>
    <w:rsid w:val="00BD221D"/>
    <w:rsid w:val="00BD2459"/>
    <w:rsid w:val="00BD2BD3"/>
    <w:rsid w:val="00BD3BBA"/>
    <w:rsid w:val="00BD4042"/>
    <w:rsid w:val="00BD458A"/>
    <w:rsid w:val="00BD5294"/>
    <w:rsid w:val="00BD52CF"/>
    <w:rsid w:val="00BD762C"/>
    <w:rsid w:val="00BD765B"/>
    <w:rsid w:val="00BE0340"/>
    <w:rsid w:val="00BE1637"/>
    <w:rsid w:val="00BE192F"/>
    <w:rsid w:val="00BE1E3E"/>
    <w:rsid w:val="00BE23D0"/>
    <w:rsid w:val="00BE27A9"/>
    <w:rsid w:val="00BE2859"/>
    <w:rsid w:val="00BE4327"/>
    <w:rsid w:val="00BE4B96"/>
    <w:rsid w:val="00BE5483"/>
    <w:rsid w:val="00BE5821"/>
    <w:rsid w:val="00BE6FDF"/>
    <w:rsid w:val="00BE7920"/>
    <w:rsid w:val="00BE7EAB"/>
    <w:rsid w:val="00BF1358"/>
    <w:rsid w:val="00BF2EFE"/>
    <w:rsid w:val="00BF3530"/>
    <w:rsid w:val="00BF40DE"/>
    <w:rsid w:val="00BF493B"/>
    <w:rsid w:val="00BF53C7"/>
    <w:rsid w:val="00BF5823"/>
    <w:rsid w:val="00BF5829"/>
    <w:rsid w:val="00BF58FA"/>
    <w:rsid w:val="00BF5AD2"/>
    <w:rsid w:val="00BF6330"/>
    <w:rsid w:val="00BF69E9"/>
    <w:rsid w:val="00BF69F3"/>
    <w:rsid w:val="00BF6C14"/>
    <w:rsid w:val="00BF6C1E"/>
    <w:rsid w:val="00BF6D78"/>
    <w:rsid w:val="00BF716E"/>
    <w:rsid w:val="00C00037"/>
    <w:rsid w:val="00C0068B"/>
    <w:rsid w:val="00C00DEE"/>
    <w:rsid w:val="00C01771"/>
    <w:rsid w:val="00C01942"/>
    <w:rsid w:val="00C01A6D"/>
    <w:rsid w:val="00C01B33"/>
    <w:rsid w:val="00C0216B"/>
    <w:rsid w:val="00C028BF"/>
    <w:rsid w:val="00C03A55"/>
    <w:rsid w:val="00C043B1"/>
    <w:rsid w:val="00C0499D"/>
    <w:rsid w:val="00C05309"/>
    <w:rsid w:val="00C0660A"/>
    <w:rsid w:val="00C073EE"/>
    <w:rsid w:val="00C07B25"/>
    <w:rsid w:val="00C07C72"/>
    <w:rsid w:val="00C10222"/>
    <w:rsid w:val="00C105DD"/>
    <w:rsid w:val="00C10753"/>
    <w:rsid w:val="00C10870"/>
    <w:rsid w:val="00C113F3"/>
    <w:rsid w:val="00C11B4D"/>
    <w:rsid w:val="00C11C42"/>
    <w:rsid w:val="00C12260"/>
    <w:rsid w:val="00C12DB0"/>
    <w:rsid w:val="00C12E83"/>
    <w:rsid w:val="00C14474"/>
    <w:rsid w:val="00C144F9"/>
    <w:rsid w:val="00C1470B"/>
    <w:rsid w:val="00C14A70"/>
    <w:rsid w:val="00C1572C"/>
    <w:rsid w:val="00C1693C"/>
    <w:rsid w:val="00C16B67"/>
    <w:rsid w:val="00C1739A"/>
    <w:rsid w:val="00C1773C"/>
    <w:rsid w:val="00C178AE"/>
    <w:rsid w:val="00C17B35"/>
    <w:rsid w:val="00C17C30"/>
    <w:rsid w:val="00C21B98"/>
    <w:rsid w:val="00C21D6C"/>
    <w:rsid w:val="00C233B4"/>
    <w:rsid w:val="00C2354A"/>
    <w:rsid w:val="00C236AF"/>
    <w:rsid w:val="00C237E2"/>
    <w:rsid w:val="00C23845"/>
    <w:rsid w:val="00C2388F"/>
    <w:rsid w:val="00C23D4D"/>
    <w:rsid w:val="00C2423E"/>
    <w:rsid w:val="00C242C8"/>
    <w:rsid w:val="00C24685"/>
    <w:rsid w:val="00C24810"/>
    <w:rsid w:val="00C25E3C"/>
    <w:rsid w:val="00C26257"/>
    <w:rsid w:val="00C265D9"/>
    <w:rsid w:val="00C270E2"/>
    <w:rsid w:val="00C2751E"/>
    <w:rsid w:val="00C305A6"/>
    <w:rsid w:val="00C30DE8"/>
    <w:rsid w:val="00C30F34"/>
    <w:rsid w:val="00C31A3A"/>
    <w:rsid w:val="00C32A62"/>
    <w:rsid w:val="00C32ECF"/>
    <w:rsid w:val="00C340C0"/>
    <w:rsid w:val="00C3413A"/>
    <w:rsid w:val="00C3432A"/>
    <w:rsid w:val="00C34C66"/>
    <w:rsid w:val="00C35402"/>
    <w:rsid w:val="00C35BA6"/>
    <w:rsid w:val="00C35FD3"/>
    <w:rsid w:val="00C360D6"/>
    <w:rsid w:val="00C36502"/>
    <w:rsid w:val="00C374C0"/>
    <w:rsid w:val="00C374EE"/>
    <w:rsid w:val="00C37C4A"/>
    <w:rsid w:val="00C407F6"/>
    <w:rsid w:val="00C40989"/>
    <w:rsid w:val="00C41394"/>
    <w:rsid w:val="00C41861"/>
    <w:rsid w:val="00C41FAA"/>
    <w:rsid w:val="00C42688"/>
    <w:rsid w:val="00C42A25"/>
    <w:rsid w:val="00C42B92"/>
    <w:rsid w:val="00C434BF"/>
    <w:rsid w:val="00C4388C"/>
    <w:rsid w:val="00C44086"/>
    <w:rsid w:val="00C44683"/>
    <w:rsid w:val="00C44E4C"/>
    <w:rsid w:val="00C452D1"/>
    <w:rsid w:val="00C46B2E"/>
    <w:rsid w:val="00C47864"/>
    <w:rsid w:val="00C47E76"/>
    <w:rsid w:val="00C5035D"/>
    <w:rsid w:val="00C50C6C"/>
    <w:rsid w:val="00C51107"/>
    <w:rsid w:val="00C513F1"/>
    <w:rsid w:val="00C515C6"/>
    <w:rsid w:val="00C52567"/>
    <w:rsid w:val="00C53F26"/>
    <w:rsid w:val="00C54505"/>
    <w:rsid w:val="00C5465F"/>
    <w:rsid w:val="00C55E0C"/>
    <w:rsid w:val="00C56207"/>
    <w:rsid w:val="00C56D80"/>
    <w:rsid w:val="00C56E87"/>
    <w:rsid w:val="00C60946"/>
    <w:rsid w:val="00C60A28"/>
    <w:rsid w:val="00C61A33"/>
    <w:rsid w:val="00C61A34"/>
    <w:rsid w:val="00C62324"/>
    <w:rsid w:val="00C63725"/>
    <w:rsid w:val="00C637BC"/>
    <w:rsid w:val="00C64DB6"/>
    <w:rsid w:val="00C652D9"/>
    <w:rsid w:val="00C65767"/>
    <w:rsid w:val="00C6678F"/>
    <w:rsid w:val="00C66A78"/>
    <w:rsid w:val="00C67359"/>
    <w:rsid w:val="00C67552"/>
    <w:rsid w:val="00C67775"/>
    <w:rsid w:val="00C7066E"/>
    <w:rsid w:val="00C70ADA"/>
    <w:rsid w:val="00C71CE8"/>
    <w:rsid w:val="00C7231D"/>
    <w:rsid w:val="00C726CA"/>
    <w:rsid w:val="00C72A72"/>
    <w:rsid w:val="00C7306D"/>
    <w:rsid w:val="00C7318B"/>
    <w:rsid w:val="00C732A5"/>
    <w:rsid w:val="00C734B0"/>
    <w:rsid w:val="00C7365D"/>
    <w:rsid w:val="00C739F0"/>
    <w:rsid w:val="00C73BD1"/>
    <w:rsid w:val="00C73EAF"/>
    <w:rsid w:val="00C74BF8"/>
    <w:rsid w:val="00C75DD1"/>
    <w:rsid w:val="00C75FBE"/>
    <w:rsid w:val="00C76D26"/>
    <w:rsid w:val="00C76EC6"/>
    <w:rsid w:val="00C76FA1"/>
    <w:rsid w:val="00C770DA"/>
    <w:rsid w:val="00C776CD"/>
    <w:rsid w:val="00C77EA7"/>
    <w:rsid w:val="00C808C3"/>
    <w:rsid w:val="00C80911"/>
    <w:rsid w:val="00C810BE"/>
    <w:rsid w:val="00C820F4"/>
    <w:rsid w:val="00C82B4E"/>
    <w:rsid w:val="00C83633"/>
    <w:rsid w:val="00C843C6"/>
    <w:rsid w:val="00C847F7"/>
    <w:rsid w:val="00C84ADC"/>
    <w:rsid w:val="00C84C10"/>
    <w:rsid w:val="00C85B79"/>
    <w:rsid w:val="00C85E19"/>
    <w:rsid w:val="00C8645C"/>
    <w:rsid w:val="00C87104"/>
    <w:rsid w:val="00C8749E"/>
    <w:rsid w:val="00C876E9"/>
    <w:rsid w:val="00C87BF2"/>
    <w:rsid w:val="00C90120"/>
    <w:rsid w:val="00C90734"/>
    <w:rsid w:val="00C92053"/>
    <w:rsid w:val="00C923A2"/>
    <w:rsid w:val="00C92ADF"/>
    <w:rsid w:val="00C92FFD"/>
    <w:rsid w:val="00C95099"/>
    <w:rsid w:val="00C957BE"/>
    <w:rsid w:val="00C95B25"/>
    <w:rsid w:val="00C95F23"/>
    <w:rsid w:val="00C97515"/>
    <w:rsid w:val="00C97722"/>
    <w:rsid w:val="00CA0BE0"/>
    <w:rsid w:val="00CA1262"/>
    <w:rsid w:val="00CA1342"/>
    <w:rsid w:val="00CA14C1"/>
    <w:rsid w:val="00CA1839"/>
    <w:rsid w:val="00CA188A"/>
    <w:rsid w:val="00CA19ED"/>
    <w:rsid w:val="00CA1D23"/>
    <w:rsid w:val="00CA36C5"/>
    <w:rsid w:val="00CA3BDF"/>
    <w:rsid w:val="00CA44AE"/>
    <w:rsid w:val="00CA687B"/>
    <w:rsid w:val="00CB14D2"/>
    <w:rsid w:val="00CB14D3"/>
    <w:rsid w:val="00CB1D65"/>
    <w:rsid w:val="00CB231A"/>
    <w:rsid w:val="00CB24AF"/>
    <w:rsid w:val="00CB2B8E"/>
    <w:rsid w:val="00CB2D17"/>
    <w:rsid w:val="00CB2D5C"/>
    <w:rsid w:val="00CB3356"/>
    <w:rsid w:val="00CB3388"/>
    <w:rsid w:val="00CB3430"/>
    <w:rsid w:val="00CB3A89"/>
    <w:rsid w:val="00CB5548"/>
    <w:rsid w:val="00CB56AB"/>
    <w:rsid w:val="00CB5F13"/>
    <w:rsid w:val="00CB6825"/>
    <w:rsid w:val="00CB6BB4"/>
    <w:rsid w:val="00CB6EEA"/>
    <w:rsid w:val="00CB7149"/>
    <w:rsid w:val="00CB75C4"/>
    <w:rsid w:val="00CC0360"/>
    <w:rsid w:val="00CC124B"/>
    <w:rsid w:val="00CC1768"/>
    <w:rsid w:val="00CC1906"/>
    <w:rsid w:val="00CC1EE2"/>
    <w:rsid w:val="00CC1F15"/>
    <w:rsid w:val="00CC1FF2"/>
    <w:rsid w:val="00CC2001"/>
    <w:rsid w:val="00CC2A71"/>
    <w:rsid w:val="00CC2D8D"/>
    <w:rsid w:val="00CC392F"/>
    <w:rsid w:val="00CC401E"/>
    <w:rsid w:val="00CC44EC"/>
    <w:rsid w:val="00CC4575"/>
    <w:rsid w:val="00CC484E"/>
    <w:rsid w:val="00CC4A45"/>
    <w:rsid w:val="00CC4B4E"/>
    <w:rsid w:val="00CC4F9B"/>
    <w:rsid w:val="00CC54F3"/>
    <w:rsid w:val="00CC5DA6"/>
    <w:rsid w:val="00CC6FF0"/>
    <w:rsid w:val="00CC7331"/>
    <w:rsid w:val="00CC76F0"/>
    <w:rsid w:val="00CC7B79"/>
    <w:rsid w:val="00CC7C81"/>
    <w:rsid w:val="00CD0161"/>
    <w:rsid w:val="00CD0D91"/>
    <w:rsid w:val="00CD0F76"/>
    <w:rsid w:val="00CD1C9D"/>
    <w:rsid w:val="00CD25DD"/>
    <w:rsid w:val="00CD29D0"/>
    <w:rsid w:val="00CD34DD"/>
    <w:rsid w:val="00CD38BE"/>
    <w:rsid w:val="00CD3B8F"/>
    <w:rsid w:val="00CD4B1D"/>
    <w:rsid w:val="00CD5393"/>
    <w:rsid w:val="00CD5C17"/>
    <w:rsid w:val="00CD5E9A"/>
    <w:rsid w:val="00CD5FA2"/>
    <w:rsid w:val="00CD69FA"/>
    <w:rsid w:val="00CD6CD7"/>
    <w:rsid w:val="00CD773E"/>
    <w:rsid w:val="00CD7C4D"/>
    <w:rsid w:val="00CE0221"/>
    <w:rsid w:val="00CE04D9"/>
    <w:rsid w:val="00CE06DC"/>
    <w:rsid w:val="00CE0A08"/>
    <w:rsid w:val="00CE1286"/>
    <w:rsid w:val="00CE1F2A"/>
    <w:rsid w:val="00CE2B1D"/>
    <w:rsid w:val="00CE2E0E"/>
    <w:rsid w:val="00CE3248"/>
    <w:rsid w:val="00CE35AD"/>
    <w:rsid w:val="00CE3684"/>
    <w:rsid w:val="00CE4581"/>
    <w:rsid w:val="00CE613A"/>
    <w:rsid w:val="00CE743D"/>
    <w:rsid w:val="00CE7F27"/>
    <w:rsid w:val="00CF07FC"/>
    <w:rsid w:val="00CF0EB1"/>
    <w:rsid w:val="00CF1091"/>
    <w:rsid w:val="00CF1695"/>
    <w:rsid w:val="00CF2540"/>
    <w:rsid w:val="00CF3E84"/>
    <w:rsid w:val="00CF4709"/>
    <w:rsid w:val="00CF4786"/>
    <w:rsid w:val="00CF4A88"/>
    <w:rsid w:val="00CF4EE8"/>
    <w:rsid w:val="00CF545A"/>
    <w:rsid w:val="00CF5655"/>
    <w:rsid w:val="00CF5B65"/>
    <w:rsid w:val="00CF6053"/>
    <w:rsid w:val="00CF665A"/>
    <w:rsid w:val="00CF6932"/>
    <w:rsid w:val="00CF72C9"/>
    <w:rsid w:val="00D02CB2"/>
    <w:rsid w:val="00D035E3"/>
    <w:rsid w:val="00D035F3"/>
    <w:rsid w:val="00D03865"/>
    <w:rsid w:val="00D03C9C"/>
    <w:rsid w:val="00D0476F"/>
    <w:rsid w:val="00D047AF"/>
    <w:rsid w:val="00D05352"/>
    <w:rsid w:val="00D06260"/>
    <w:rsid w:val="00D07D3A"/>
    <w:rsid w:val="00D07F74"/>
    <w:rsid w:val="00D10E5F"/>
    <w:rsid w:val="00D10F93"/>
    <w:rsid w:val="00D10FA0"/>
    <w:rsid w:val="00D11249"/>
    <w:rsid w:val="00D12905"/>
    <w:rsid w:val="00D12A01"/>
    <w:rsid w:val="00D12C8A"/>
    <w:rsid w:val="00D139C2"/>
    <w:rsid w:val="00D13C4B"/>
    <w:rsid w:val="00D13CDB"/>
    <w:rsid w:val="00D14BC4"/>
    <w:rsid w:val="00D15340"/>
    <w:rsid w:val="00D156FA"/>
    <w:rsid w:val="00D157D1"/>
    <w:rsid w:val="00D158D0"/>
    <w:rsid w:val="00D15FF4"/>
    <w:rsid w:val="00D160E7"/>
    <w:rsid w:val="00D16D12"/>
    <w:rsid w:val="00D17D7D"/>
    <w:rsid w:val="00D206A4"/>
    <w:rsid w:val="00D20846"/>
    <w:rsid w:val="00D21AA8"/>
    <w:rsid w:val="00D21D89"/>
    <w:rsid w:val="00D22070"/>
    <w:rsid w:val="00D248C3"/>
    <w:rsid w:val="00D24A2D"/>
    <w:rsid w:val="00D24B71"/>
    <w:rsid w:val="00D2597B"/>
    <w:rsid w:val="00D25CEE"/>
    <w:rsid w:val="00D25E3F"/>
    <w:rsid w:val="00D26478"/>
    <w:rsid w:val="00D2753D"/>
    <w:rsid w:val="00D30CE3"/>
    <w:rsid w:val="00D31B98"/>
    <w:rsid w:val="00D31CD6"/>
    <w:rsid w:val="00D323C7"/>
    <w:rsid w:val="00D326A3"/>
    <w:rsid w:val="00D32A6A"/>
    <w:rsid w:val="00D330FD"/>
    <w:rsid w:val="00D3323E"/>
    <w:rsid w:val="00D337A3"/>
    <w:rsid w:val="00D33F39"/>
    <w:rsid w:val="00D344F0"/>
    <w:rsid w:val="00D34668"/>
    <w:rsid w:val="00D347C0"/>
    <w:rsid w:val="00D3502F"/>
    <w:rsid w:val="00D351E5"/>
    <w:rsid w:val="00D356DA"/>
    <w:rsid w:val="00D359D7"/>
    <w:rsid w:val="00D35E91"/>
    <w:rsid w:val="00D35F26"/>
    <w:rsid w:val="00D35FF1"/>
    <w:rsid w:val="00D36047"/>
    <w:rsid w:val="00D3604A"/>
    <w:rsid w:val="00D36234"/>
    <w:rsid w:val="00D36254"/>
    <w:rsid w:val="00D369A7"/>
    <w:rsid w:val="00D36A32"/>
    <w:rsid w:val="00D36B8B"/>
    <w:rsid w:val="00D37D90"/>
    <w:rsid w:val="00D400F3"/>
    <w:rsid w:val="00D40515"/>
    <w:rsid w:val="00D40CB9"/>
    <w:rsid w:val="00D41028"/>
    <w:rsid w:val="00D41344"/>
    <w:rsid w:val="00D41D40"/>
    <w:rsid w:val="00D4232F"/>
    <w:rsid w:val="00D423A4"/>
    <w:rsid w:val="00D42980"/>
    <w:rsid w:val="00D42C93"/>
    <w:rsid w:val="00D43907"/>
    <w:rsid w:val="00D43E60"/>
    <w:rsid w:val="00D43F68"/>
    <w:rsid w:val="00D449F3"/>
    <w:rsid w:val="00D46151"/>
    <w:rsid w:val="00D46507"/>
    <w:rsid w:val="00D474CE"/>
    <w:rsid w:val="00D5053D"/>
    <w:rsid w:val="00D50D30"/>
    <w:rsid w:val="00D51464"/>
    <w:rsid w:val="00D51608"/>
    <w:rsid w:val="00D518F3"/>
    <w:rsid w:val="00D51E7E"/>
    <w:rsid w:val="00D52B46"/>
    <w:rsid w:val="00D5321A"/>
    <w:rsid w:val="00D53C79"/>
    <w:rsid w:val="00D54657"/>
    <w:rsid w:val="00D548F0"/>
    <w:rsid w:val="00D554FF"/>
    <w:rsid w:val="00D55F97"/>
    <w:rsid w:val="00D5616F"/>
    <w:rsid w:val="00D5690F"/>
    <w:rsid w:val="00D570E8"/>
    <w:rsid w:val="00D57373"/>
    <w:rsid w:val="00D57DFD"/>
    <w:rsid w:val="00D605F8"/>
    <w:rsid w:val="00D61ABF"/>
    <w:rsid w:val="00D61C07"/>
    <w:rsid w:val="00D626ED"/>
    <w:rsid w:val="00D63419"/>
    <w:rsid w:val="00D636E7"/>
    <w:rsid w:val="00D63A31"/>
    <w:rsid w:val="00D63DBE"/>
    <w:rsid w:val="00D64040"/>
    <w:rsid w:val="00D64BC5"/>
    <w:rsid w:val="00D64E7F"/>
    <w:rsid w:val="00D6595E"/>
    <w:rsid w:val="00D65AFB"/>
    <w:rsid w:val="00D674C0"/>
    <w:rsid w:val="00D67573"/>
    <w:rsid w:val="00D706AA"/>
    <w:rsid w:val="00D70F90"/>
    <w:rsid w:val="00D71CFE"/>
    <w:rsid w:val="00D71F9A"/>
    <w:rsid w:val="00D7239D"/>
    <w:rsid w:val="00D73544"/>
    <w:rsid w:val="00D74AEF"/>
    <w:rsid w:val="00D74BD4"/>
    <w:rsid w:val="00D7682F"/>
    <w:rsid w:val="00D76EE7"/>
    <w:rsid w:val="00D7710E"/>
    <w:rsid w:val="00D77158"/>
    <w:rsid w:val="00D77CCF"/>
    <w:rsid w:val="00D80215"/>
    <w:rsid w:val="00D807FB"/>
    <w:rsid w:val="00D81313"/>
    <w:rsid w:val="00D82347"/>
    <w:rsid w:val="00D827AA"/>
    <w:rsid w:val="00D82A6D"/>
    <w:rsid w:val="00D82B99"/>
    <w:rsid w:val="00D8353B"/>
    <w:rsid w:val="00D835AD"/>
    <w:rsid w:val="00D85525"/>
    <w:rsid w:val="00D85F43"/>
    <w:rsid w:val="00D8643D"/>
    <w:rsid w:val="00D8647E"/>
    <w:rsid w:val="00D865D4"/>
    <w:rsid w:val="00D86996"/>
    <w:rsid w:val="00D874C9"/>
    <w:rsid w:val="00D87508"/>
    <w:rsid w:val="00D879E0"/>
    <w:rsid w:val="00D87E51"/>
    <w:rsid w:val="00D90029"/>
    <w:rsid w:val="00D90500"/>
    <w:rsid w:val="00D90796"/>
    <w:rsid w:val="00D90DE6"/>
    <w:rsid w:val="00D910C6"/>
    <w:rsid w:val="00D91585"/>
    <w:rsid w:val="00D91959"/>
    <w:rsid w:val="00D91D6F"/>
    <w:rsid w:val="00D921C5"/>
    <w:rsid w:val="00D927AB"/>
    <w:rsid w:val="00D92C89"/>
    <w:rsid w:val="00D93CA3"/>
    <w:rsid w:val="00D9400B"/>
    <w:rsid w:val="00D94D8A"/>
    <w:rsid w:val="00D950B6"/>
    <w:rsid w:val="00D952A7"/>
    <w:rsid w:val="00D95926"/>
    <w:rsid w:val="00D96DCD"/>
    <w:rsid w:val="00D97915"/>
    <w:rsid w:val="00D979E5"/>
    <w:rsid w:val="00D97AD7"/>
    <w:rsid w:val="00D97D8E"/>
    <w:rsid w:val="00DA018A"/>
    <w:rsid w:val="00DA0282"/>
    <w:rsid w:val="00DA0A3F"/>
    <w:rsid w:val="00DA0B6B"/>
    <w:rsid w:val="00DA1F6D"/>
    <w:rsid w:val="00DA26BB"/>
    <w:rsid w:val="00DA2B06"/>
    <w:rsid w:val="00DA2C73"/>
    <w:rsid w:val="00DA2FE3"/>
    <w:rsid w:val="00DA3305"/>
    <w:rsid w:val="00DA396A"/>
    <w:rsid w:val="00DA4639"/>
    <w:rsid w:val="00DA5697"/>
    <w:rsid w:val="00DA5BA1"/>
    <w:rsid w:val="00DA63B1"/>
    <w:rsid w:val="00DA6534"/>
    <w:rsid w:val="00DA6F79"/>
    <w:rsid w:val="00DA7852"/>
    <w:rsid w:val="00DA7E1B"/>
    <w:rsid w:val="00DB003B"/>
    <w:rsid w:val="00DB038B"/>
    <w:rsid w:val="00DB0836"/>
    <w:rsid w:val="00DB0A93"/>
    <w:rsid w:val="00DB1512"/>
    <w:rsid w:val="00DB1E2E"/>
    <w:rsid w:val="00DB2EDE"/>
    <w:rsid w:val="00DB340F"/>
    <w:rsid w:val="00DB36D2"/>
    <w:rsid w:val="00DB39B4"/>
    <w:rsid w:val="00DB3DD4"/>
    <w:rsid w:val="00DB411C"/>
    <w:rsid w:val="00DB46FA"/>
    <w:rsid w:val="00DB582E"/>
    <w:rsid w:val="00DB60E1"/>
    <w:rsid w:val="00DB6A1F"/>
    <w:rsid w:val="00DB7CEF"/>
    <w:rsid w:val="00DC007E"/>
    <w:rsid w:val="00DC08C7"/>
    <w:rsid w:val="00DC09D4"/>
    <w:rsid w:val="00DC20C2"/>
    <w:rsid w:val="00DC23A8"/>
    <w:rsid w:val="00DC2F74"/>
    <w:rsid w:val="00DC4635"/>
    <w:rsid w:val="00DC5939"/>
    <w:rsid w:val="00DC7484"/>
    <w:rsid w:val="00DC7ADA"/>
    <w:rsid w:val="00DC7B79"/>
    <w:rsid w:val="00DC7F9D"/>
    <w:rsid w:val="00DD0441"/>
    <w:rsid w:val="00DD0CB3"/>
    <w:rsid w:val="00DD1153"/>
    <w:rsid w:val="00DD1901"/>
    <w:rsid w:val="00DD1BCF"/>
    <w:rsid w:val="00DD1C87"/>
    <w:rsid w:val="00DD2117"/>
    <w:rsid w:val="00DD23DA"/>
    <w:rsid w:val="00DD29D6"/>
    <w:rsid w:val="00DD2D59"/>
    <w:rsid w:val="00DD3B56"/>
    <w:rsid w:val="00DD4980"/>
    <w:rsid w:val="00DD4C01"/>
    <w:rsid w:val="00DD520E"/>
    <w:rsid w:val="00DD596C"/>
    <w:rsid w:val="00DD5DA9"/>
    <w:rsid w:val="00DD6748"/>
    <w:rsid w:val="00DD67A9"/>
    <w:rsid w:val="00DD6EA1"/>
    <w:rsid w:val="00DE0114"/>
    <w:rsid w:val="00DE0A7F"/>
    <w:rsid w:val="00DE1118"/>
    <w:rsid w:val="00DE153D"/>
    <w:rsid w:val="00DE1C4B"/>
    <w:rsid w:val="00DE21E5"/>
    <w:rsid w:val="00DE2319"/>
    <w:rsid w:val="00DE261D"/>
    <w:rsid w:val="00DE3030"/>
    <w:rsid w:val="00DE356D"/>
    <w:rsid w:val="00DE3893"/>
    <w:rsid w:val="00DE3D53"/>
    <w:rsid w:val="00DE4D04"/>
    <w:rsid w:val="00DE4E81"/>
    <w:rsid w:val="00DE5E52"/>
    <w:rsid w:val="00DE6045"/>
    <w:rsid w:val="00DE7019"/>
    <w:rsid w:val="00DE74C9"/>
    <w:rsid w:val="00DE7BF5"/>
    <w:rsid w:val="00DF0606"/>
    <w:rsid w:val="00DF0BC3"/>
    <w:rsid w:val="00DF1E9D"/>
    <w:rsid w:val="00DF209A"/>
    <w:rsid w:val="00DF2323"/>
    <w:rsid w:val="00DF2ABB"/>
    <w:rsid w:val="00DF2B35"/>
    <w:rsid w:val="00DF2B45"/>
    <w:rsid w:val="00DF2DF4"/>
    <w:rsid w:val="00DF3075"/>
    <w:rsid w:val="00DF3DE6"/>
    <w:rsid w:val="00DF4A95"/>
    <w:rsid w:val="00DF5F2F"/>
    <w:rsid w:val="00DF6338"/>
    <w:rsid w:val="00DF6457"/>
    <w:rsid w:val="00DF64F9"/>
    <w:rsid w:val="00DF6739"/>
    <w:rsid w:val="00DF6A2D"/>
    <w:rsid w:val="00DF6B16"/>
    <w:rsid w:val="00DF6D84"/>
    <w:rsid w:val="00DF77ED"/>
    <w:rsid w:val="00DF7D1A"/>
    <w:rsid w:val="00E002DF"/>
    <w:rsid w:val="00E0040D"/>
    <w:rsid w:val="00E00437"/>
    <w:rsid w:val="00E007FA"/>
    <w:rsid w:val="00E00E13"/>
    <w:rsid w:val="00E01142"/>
    <w:rsid w:val="00E0121C"/>
    <w:rsid w:val="00E019B8"/>
    <w:rsid w:val="00E01B9B"/>
    <w:rsid w:val="00E01C7F"/>
    <w:rsid w:val="00E02680"/>
    <w:rsid w:val="00E034DA"/>
    <w:rsid w:val="00E03517"/>
    <w:rsid w:val="00E03678"/>
    <w:rsid w:val="00E04034"/>
    <w:rsid w:val="00E0434D"/>
    <w:rsid w:val="00E0472C"/>
    <w:rsid w:val="00E04F80"/>
    <w:rsid w:val="00E05022"/>
    <w:rsid w:val="00E05958"/>
    <w:rsid w:val="00E0638D"/>
    <w:rsid w:val="00E06C4D"/>
    <w:rsid w:val="00E07411"/>
    <w:rsid w:val="00E10791"/>
    <w:rsid w:val="00E10849"/>
    <w:rsid w:val="00E10D8E"/>
    <w:rsid w:val="00E10F4B"/>
    <w:rsid w:val="00E125E4"/>
    <w:rsid w:val="00E12DBB"/>
    <w:rsid w:val="00E12EBE"/>
    <w:rsid w:val="00E1319E"/>
    <w:rsid w:val="00E14217"/>
    <w:rsid w:val="00E148A1"/>
    <w:rsid w:val="00E14962"/>
    <w:rsid w:val="00E14DEF"/>
    <w:rsid w:val="00E15072"/>
    <w:rsid w:val="00E15121"/>
    <w:rsid w:val="00E162C0"/>
    <w:rsid w:val="00E1761D"/>
    <w:rsid w:val="00E17B7E"/>
    <w:rsid w:val="00E200A7"/>
    <w:rsid w:val="00E20663"/>
    <w:rsid w:val="00E206CB"/>
    <w:rsid w:val="00E21823"/>
    <w:rsid w:val="00E21903"/>
    <w:rsid w:val="00E2279A"/>
    <w:rsid w:val="00E22AB9"/>
    <w:rsid w:val="00E23735"/>
    <w:rsid w:val="00E237C0"/>
    <w:rsid w:val="00E23A50"/>
    <w:rsid w:val="00E2457A"/>
    <w:rsid w:val="00E24AD7"/>
    <w:rsid w:val="00E2501B"/>
    <w:rsid w:val="00E25212"/>
    <w:rsid w:val="00E2586F"/>
    <w:rsid w:val="00E25DA2"/>
    <w:rsid w:val="00E25DA7"/>
    <w:rsid w:val="00E26935"/>
    <w:rsid w:val="00E26D6E"/>
    <w:rsid w:val="00E27F81"/>
    <w:rsid w:val="00E3141D"/>
    <w:rsid w:val="00E31BDF"/>
    <w:rsid w:val="00E32CD4"/>
    <w:rsid w:val="00E32F7A"/>
    <w:rsid w:val="00E33242"/>
    <w:rsid w:val="00E33331"/>
    <w:rsid w:val="00E33C0A"/>
    <w:rsid w:val="00E34201"/>
    <w:rsid w:val="00E34911"/>
    <w:rsid w:val="00E34F12"/>
    <w:rsid w:val="00E36008"/>
    <w:rsid w:val="00E36193"/>
    <w:rsid w:val="00E36F9C"/>
    <w:rsid w:val="00E37266"/>
    <w:rsid w:val="00E3765E"/>
    <w:rsid w:val="00E404D6"/>
    <w:rsid w:val="00E41578"/>
    <w:rsid w:val="00E4360E"/>
    <w:rsid w:val="00E4454F"/>
    <w:rsid w:val="00E449BC"/>
    <w:rsid w:val="00E45060"/>
    <w:rsid w:val="00E455D6"/>
    <w:rsid w:val="00E45F10"/>
    <w:rsid w:val="00E46093"/>
    <w:rsid w:val="00E4639D"/>
    <w:rsid w:val="00E469FB"/>
    <w:rsid w:val="00E47044"/>
    <w:rsid w:val="00E47D4A"/>
    <w:rsid w:val="00E47E52"/>
    <w:rsid w:val="00E50161"/>
    <w:rsid w:val="00E503FD"/>
    <w:rsid w:val="00E50801"/>
    <w:rsid w:val="00E5132D"/>
    <w:rsid w:val="00E51558"/>
    <w:rsid w:val="00E51EE7"/>
    <w:rsid w:val="00E51F0C"/>
    <w:rsid w:val="00E52060"/>
    <w:rsid w:val="00E522EE"/>
    <w:rsid w:val="00E5232A"/>
    <w:rsid w:val="00E527C2"/>
    <w:rsid w:val="00E53545"/>
    <w:rsid w:val="00E53B08"/>
    <w:rsid w:val="00E53EBD"/>
    <w:rsid w:val="00E54658"/>
    <w:rsid w:val="00E55446"/>
    <w:rsid w:val="00E55495"/>
    <w:rsid w:val="00E5587F"/>
    <w:rsid w:val="00E5606D"/>
    <w:rsid w:val="00E56321"/>
    <w:rsid w:val="00E5661B"/>
    <w:rsid w:val="00E56AF1"/>
    <w:rsid w:val="00E56C6D"/>
    <w:rsid w:val="00E56FEF"/>
    <w:rsid w:val="00E5799A"/>
    <w:rsid w:val="00E57AD8"/>
    <w:rsid w:val="00E57D25"/>
    <w:rsid w:val="00E57FC6"/>
    <w:rsid w:val="00E60828"/>
    <w:rsid w:val="00E61CA0"/>
    <w:rsid w:val="00E61CC4"/>
    <w:rsid w:val="00E6244A"/>
    <w:rsid w:val="00E62693"/>
    <w:rsid w:val="00E640FD"/>
    <w:rsid w:val="00E64314"/>
    <w:rsid w:val="00E6449C"/>
    <w:rsid w:val="00E64733"/>
    <w:rsid w:val="00E64F23"/>
    <w:rsid w:val="00E665CB"/>
    <w:rsid w:val="00E6699B"/>
    <w:rsid w:val="00E66C35"/>
    <w:rsid w:val="00E67237"/>
    <w:rsid w:val="00E678EC"/>
    <w:rsid w:val="00E67AD0"/>
    <w:rsid w:val="00E67B6C"/>
    <w:rsid w:val="00E70868"/>
    <w:rsid w:val="00E7099A"/>
    <w:rsid w:val="00E70BB0"/>
    <w:rsid w:val="00E71C97"/>
    <w:rsid w:val="00E71CAE"/>
    <w:rsid w:val="00E71E43"/>
    <w:rsid w:val="00E72570"/>
    <w:rsid w:val="00E72956"/>
    <w:rsid w:val="00E742D3"/>
    <w:rsid w:val="00E74519"/>
    <w:rsid w:val="00E74DFF"/>
    <w:rsid w:val="00E74EA9"/>
    <w:rsid w:val="00E75CDF"/>
    <w:rsid w:val="00E76925"/>
    <w:rsid w:val="00E7754C"/>
    <w:rsid w:val="00E81330"/>
    <w:rsid w:val="00E820BA"/>
    <w:rsid w:val="00E82CA4"/>
    <w:rsid w:val="00E834E5"/>
    <w:rsid w:val="00E8354D"/>
    <w:rsid w:val="00E844E3"/>
    <w:rsid w:val="00E84C5D"/>
    <w:rsid w:val="00E84DD3"/>
    <w:rsid w:val="00E8534F"/>
    <w:rsid w:val="00E853CC"/>
    <w:rsid w:val="00E8600A"/>
    <w:rsid w:val="00E8655B"/>
    <w:rsid w:val="00E867BD"/>
    <w:rsid w:val="00E87964"/>
    <w:rsid w:val="00E902D7"/>
    <w:rsid w:val="00E90D8F"/>
    <w:rsid w:val="00E9129B"/>
    <w:rsid w:val="00E914FA"/>
    <w:rsid w:val="00E9253F"/>
    <w:rsid w:val="00E92ADC"/>
    <w:rsid w:val="00E93638"/>
    <w:rsid w:val="00E93FFF"/>
    <w:rsid w:val="00E969ED"/>
    <w:rsid w:val="00E96D7A"/>
    <w:rsid w:val="00EA0556"/>
    <w:rsid w:val="00EA06AA"/>
    <w:rsid w:val="00EA1E13"/>
    <w:rsid w:val="00EA2B5D"/>
    <w:rsid w:val="00EA30B2"/>
    <w:rsid w:val="00EA34F3"/>
    <w:rsid w:val="00EA38BF"/>
    <w:rsid w:val="00EA3CB2"/>
    <w:rsid w:val="00EA3DBC"/>
    <w:rsid w:val="00EA412F"/>
    <w:rsid w:val="00EA4A9E"/>
    <w:rsid w:val="00EA57F2"/>
    <w:rsid w:val="00EA5A7D"/>
    <w:rsid w:val="00EA5B59"/>
    <w:rsid w:val="00EA5CF3"/>
    <w:rsid w:val="00EA5D65"/>
    <w:rsid w:val="00EA6A7F"/>
    <w:rsid w:val="00EA6AFC"/>
    <w:rsid w:val="00EA6D9C"/>
    <w:rsid w:val="00EA73CB"/>
    <w:rsid w:val="00EB0E93"/>
    <w:rsid w:val="00EB1F99"/>
    <w:rsid w:val="00EB1FCB"/>
    <w:rsid w:val="00EB203D"/>
    <w:rsid w:val="00EB2A43"/>
    <w:rsid w:val="00EB2D7E"/>
    <w:rsid w:val="00EB3191"/>
    <w:rsid w:val="00EB3241"/>
    <w:rsid w:val="00EB3735"/>
    <w:rsid w:val="00EB3C50"/>
    <w:rsid w:val="00EB3FFF"/>
    <w:rsid w:val="00EB45E8"/>
    <w:rsid w:val="00EB4BBD"/>
    <w:rsid w:val="00EB4EA5"/>
    <w:rsid w:val="00EB5443"/>
    <w:rsid w:val="00EB56F6"/>
    <w:rsid w:val="00EB5770"/>
    <w:rsid w:val="00EB6332"/>
    <w:rsid w:val="00EB65DE"/>
    <w:rsid w:val="00EB687E"/>
    <w:rsid w:val="00EB6DDD"/>
    <w:rsid w:val="00EB70E9"/>
    <w:rsid w:val="00EB7E5A"/>
    <w:rsid w:val="00EC01E1"/>
    <w:rsid w:val="00EC099F"/>
    <w:rsid w:val="00EC0DA6"/>
    <w:rsid w:val="00EC0F90"/>
    <w:rsid w:val="00EC1417"/>
    <w:rsid w:val="00EC1E00"/>
    <w:rsid w:val="00EC3273"/>
    <w:rsid w:val="00EC3AD3"/>
    <w:rsid w:val="00EC469D"/>
    <w:rsid w:val="00EC499A"/>
    <w:rsid w:val="00EC54B1"/>
    <w:rsid w:val="00EC594E"/>
    <w:rsid w:val="00EC66D4"/>
    <w:rsid w:val="00EC683E"/>
    <w:rsid w:val="00EC6D4C"/>
    <w:rsid w:val="00EC6D77"/>
    <w:rsid w:val="00EC6E90"/>
    <w:rsid w:val="00EC71C8"/>
    <w:rsid w:val="00ED00A3"/>
    <w:rsid w:val="00ED0192"/>
    <w:rsid w:val="00ED04AE"/>
    <w:rsid w:val="00ED1669"/>
    <w:rsid w:val="00ED1759"/>
    <w:rsid w:val="00ED1936"/>
    <w:rsid w:val="00ED1A4E"/>
    <w:rsid w:val="00ED23C2"/>
    <w:rsid w:val="00ED29BC"/>
    <w:rsid w:val="00ED2F70"/>
    <w:rsid w:val="00ED3250"/>
    <w:rsid w:val="00ED49B9"/>
    <w:rsid w:val="00ED6BAC"/>
    <w:rsid w:val="00ED7097"/>
    <w:rsid w:val="00EE004C"/>
    <w:rsid w:val="00EE0591"/>
    <w:rsid w:val="00EE0873"/>
    <w:rsid w:val="00EE0F96"/>
    <w:rsid w:val="00EE160F"/>
    <w:rsid w:val="00EE1FE0"/>
    <w:rsid w:val="00EE475B"/>
    <w:rsid w:val="00EE4A69"/>
    <w:rsid w:val="00EE6220"/>
    <w:rsid w:val="00EE661D"/>
    <w:rsid w:val="00EE6C66"/>
    <w:rsid w:val="00EE7342"/>
    <w:rsid w:val="00EE7949"/>
    <w:rsid w:val="00EE7A31"/>
    <w:rsid w:val="00EF0ED3"/>
    <w:rsid w:val="00EF1426"/>
    <w:rsid w:val="00EF172E"/>
    <w:rsid w:val="00EF18A6"/>
    <w:rsid w:val="00EF285B"/>
    <w:rsid w:val="00EF3110"/>
    <w:rsid w:val="00EF384A"/>
    <w:rsid w:val="00EF4547"/>
    <w:rsid w:val="00EF499B"/>
    <w:rsid w:val="00EF553D"/>
    <w:rsid w:val="00EF5A03"/>
    <w:rsid w:val="00EF6332"/>
    <w:rsid w:val="00EF67E7"/>
    <w:rsid w:val="00EF68B5"/>
    <w:rsid w:val="00EF68F7"/>
    <w:rsid w:val="00EF6AC3"/>
    <w:rsid w:val="00EF6D1A"/>
    <w:rsid w:val="00F00707"/>
    <w:rsid w:val="00F00805"/>
    <w:rsid w:val="00F011C0"/>
    <w:rsid w:val="00F0156B"/>
    <w:rsid w:val="00F019D1"/>
    <w:rsid w:val="00F01A5F"/>
    <w:rsid w:val="00F01F90"/>
    <w:rsid w:val="00F021D7"/>
    <w:rsid w:val="00F02673"/>
    <w:rsid w:val="00F035AB"/>
    <w:rsid w:val="00F043EF"/>
    <w:rsid w:val="00F04877"/>
    <w:rsid w:val="00F051CD"/>
    <w:rsid w:val="00F054F7"/>
    <w:rsid w:val="00F070FA"/>
    <w:rsid w:val="00F07806"/>
    <w:rsid w:val="00F1132C"/>
    <w:rsid w:val="00F114A7"/>
    <w:rsid w:val="00F11836"/>
    <w:rsid w:val="00F13936"/>
    <w:rsid w:val="00F14494"/>
    <w:rsid w:val="00F15525"/>
    <w:rsid w:val="00F1582C"/>
    <w:rsid w:val="00F15EA0"/>
    <w:rsid w:val="00F15F4F"/>
    <w:rsid w:val="00F164DC"/>
    <w:rsid w:val="00F17055"/>
    <w:rsid w:val="00F206AE"/>
    <w:rsid w:val="00F20875"/>
    <w:rsid w:val="00F20FA9"/>
    <w:rsid w:val="00F2147F"/>
    <w:rsid w:val="00F218AF"/>
    <w:rsid w:val="00F21A0D"/>
    <w:rsid w:val="00F21F99"/>
    <w:rsid w:val="00F22AC8"/>
    <w:rsid w:val="00F22DB4"/>
    <w:rsid w:val="00F2367E"/>
    <w:rsid w:val="00F23ACE"/>
    <w:rsid w:val="00F254B9"/>
    <w:rsid w:val="00F25AD1"/>
    <w:rsid w:val="00F26305"/>
    <w:rsid w:val="00F26406"/>
    <w:rsid w:val="00F266B5"/>
    <w:rsid w:val="00F26799"/>
    <w:rsid w:val="00F272B5"/>
    <w:rsid w:val="00F27353"/>
    <w:rsid w:val="00F3069A"/>
    <w:rsid w:val="00F30E50"/>
    <w:rsid w:val="00F30EA1"/>
    <w:rsid w:val="00F3131E"/>
    <w:rsid w:val="00F31359"/>
    <w:rsid w:val="00F31B33"/>
    <w:rsid w:val="00F31E67"/>
    <w:rsid w:val="00F325CF"/>
    <w:rsid w:val="00F32D85"/>
    <w:rsid w:val="00F33BDA"/>
    <w:rsid w:val="00F354ED"/>
    <w:rsid w:val="00F35F44"/>
    <w:rsid w:val="00F35F5B"/>
    <w:rsid w:val="00F364DA"/>
    <w:rsid w:val="00F3726F"/>
    <w:rsid w:val="00F3797C"/>
    <w:rsid w:val="00F40054"/>
    <w:rsid w:val="00F4065D"/>
    <w:rsid w:val="00F40C78"/>
    <w:rsid w:val="00F40D53"/>
    <w:rsid w:val="00F4101F"/>
    <w:rsid w:val="00F42D16"/>
    <w:rsid w:val="00F42E9F"/>
    <w:rsid w:val="00F42F7A"/>
    <w:rsid w:val="00F42FA4"/>
    <w:rsid w:val="00F43045"/>
    <w:rsid w:val="00F43FA1"/>
    <w:rsid w:val="00F444B9"/>
    <w:rsid w:val="00F44734"/>
    <w:rsid w:val="00F44AFD"/>
    <w:rsid w:val="00F44CC9"/>
    <w:rsid w:val="00F472F6"/>
    <w:rsid w:val="00F4740F"/>
    <w:rsid w:val="00F4791F"/>
    <w:rsid w:val="00F51A4B"/>
    <w:rsid w:val="00F51AF9"/>
    <w:rsid w:val="00F51F78"/>
    <w:rsid w:val="00F52437"/>
    <w:rsid w:val="00F52BB5"/>
    <w:rsid w:val="00F532CF"/>
    <w:rsid w:val="00F53938"/>
    <w:rsid w:val="00F53955"/>
    <w:rsid w:val="00F53A95"/>
    <w:rsid w:val="00F5453B"/>
    <w:rsid w:val="00F54636"/>
    <w:rsid w:val="00F54DC9"/>
    <w:rsid w:val="00F558E3"/>
    <w:rsid w:val="00F55C16"/>
    <w:rsid w:val="00F55EF5"/>
    <w:rsid w:val="00F56089"/>
    <w:rsid w:val="00F57722"/>
    <w:rsid w:val="00F57985"/>
    <w:rsid w:val="00F579A0"/>
    <w:rsid w:val="00F57D91"/>
    <w:rsid w:val="00F60411"/>
    <w:rsid w:val="00F62B08"/>
    <w:rsid w:val="00F62EB3"/>
    <w:rsid w:val="00F6348D"/>
    <w:rsid w:val="00F63F2D"/>
    <w:rsid w:val="00F643EC"/>
    <w:rsid w:val="00F6513D"/>
    <w:rsid w:val="00F65900"/>
    <w:rsid w:val="00F65C15"/>
    <w:rsid w:val="00F667E1"/>
    <w:rsid w:val="00F677DB"/>
    <w:rsid w:val="00F7088E"/>
    <w:rsid w:val="00F70A59"/>
    <w:rsid w:val="00F7135A"/>
    <w:rsid w:val="00F7224B"/>
    <w:rsid w:val="00F7412A"/>
    <w:rsid w:val="00F74881"/>
    <w:rsid w:val="00F74988"/>
    <w:rsid w:val="00F77BF4"/>
    <w:rsid w:val="00F800B9"/>
    <w:rsid w:val="00F804AE"/>
    <w:rsid w:val="00F81598"/>
    <w:rsid w:val="00F81956"/>
    <w:rsid w:val="00F81DDB"/>
    <w:rsid w:val="00F83D5D"/>
    <w:rsid w:val="00F84263"/>
    <w:rsid w:val="00F84D4E"/>
    <w:rsid w:val="00F8543E"/>
    <w:rsid w:val="00F85EBC"/>
    <w:rsid w:val="00F861D8"/>
    <w:rsid w:val="00F86A6A"/>
    <w:rsid w:val="00F86DD3"/>
    <w:rsid w:val="00F86DEA"/>
    <w:rsid w:val="00F875A3"/>
    <w:rsid w:val="00F90072"/>
    <w:rsid w:val="00F918F2"/>
    <w:rsid w:val="00F920C3"/>
    <w:rsid w:val="00F92277"/>
    <w:rsid w:val="00F925EE"/>
    <w:rsid w:val="00F92C35"/>
    <w:rsid w:val="00F9385E"/>
    <w:rsid w:val="00F939D1"/>
    <w:rsid w:val="00F939D6"/>
    <w:rsid w:val="00F94697"/>
    <w:rsid w:val="00F9469E"/>
    <w:rsid w:val="00F948CE"/>
    <w:rsid w:val="00F94B50"/>
    <w:rsid w:val="00F94C3E"/>
    <w:rsid w:val="00F95C4E"/>
    <w:rsid w:val="00F95DE6"/>
    <w:rsid w:val="00F95F45"/>
    <w:rsid w:val="00F96C21"/>
    <w:rsid w:val="00F96F80"/>
    <w:rsid w:val="00F97F68"/>
    <w:rsid w:val="00FA096A"/>
    <w:rsid w:val="00FA0B06"/>
    <w:rsid w:val="00FA1CCF"/>
    <w:rsid w:val="00FA1F4B"/>
    <w:rsid w:val="00FA289E"/>
    <w:rsid w:val="00FA4538"/>
    <w:rsid w:val="00FA5696"/>
    <w:rsid w:val="00FA5F2B"/>
    <w:rsid w:val="00FA624A"/>
    <w:rsid w:val="00FA6621"/>
    <w:rsid w:val="00FA67A0"/>
    <w:rsid w:val="00FA6A3B"/>
    <w:rsid w:val="00FA7705"/>
    <w:rsid w:val="00FB0770"/>
    <w:rsid w:val="00FB167C"/>
    <w:rsid w:val="00FB18AF"/>
    <w:rsid w:val="00FB1B67"/>
    <w:rsid w:val="00FB2112"/>
    <w:rsid w:val="00FB282D"/>
    <w:rsid w:val="00FB3089"/>
    <w:rsid w:val="00FB4D06"/>
    <w:rsid w:val="00FB5672"/>
    <w:rsid w:val="00FB5C63"/>
    <w:rsid w:val="00FB5E77"/>
    <w:rsid w:val="00FB6603"/>
    <w:rsid w:val="00FB67B4"/>
    <w:rsid w:val="00FB68D7"/>
    <w:rsid w:val="00FB70EA"/>
    <w:rsid w:val="00FB74B3"/>
    <w:rsid w:val="00FB74BA"/>
    <w:rsid w:val="00FB7D48"/>
    <w:rsid w:val="00FC0287"/>
    <w:rsid w:val="00FC08E7"/>
    <w:rsid w:val="00FC0A88"/>
    <w:rsid w:val="00FC0B3E"/>
    <w:rsid w:val="00FC16A0"/>
    <w:rsid w:val="00FC21CD"/>
    <w:rsid w:val="00FC2743"/>
    <w:rsid w:val="00FC2798"/>
    <w:rsid w:val="00FC2F28"/>
    <w:rsid w:val="00FC3146"/>
    <w:rsid w:val="00FC36FD"/>
    <w:rsid w:val="00FC3827"/>
    <w:rsid w:val="00FC3BB5"/>
    <w:rsid w:val="00FC3C2E"/>
    <w:rsid w:val="00FC3DAC"/>
    <w:rsid w:val="00FC4142"/>
    <w:rsid w:val="00FC4B29"/>
    <w:rsid w:val="00FC5739"/>
    <w:rsid w:val="00FC5B36"/>
    <w:rsid w:val="00FC63DE"/>
    <w:rsid w:val="00FC6845"/>
    <w:rsid w:val="00FC6C41"/>
    <w:rsid w:val="00FC6DDD"/>
    <w:rsid w:val="00FC7C3C"/>
    <w:rsid w:val="00FD035D"/>
    <w:rsid w:val="00FD0654"/>
    <w:rsid w:val="00FD06C0"/>
    <w:rsid w:val="00FD0CDE"/>
    <w:rsid w:val="00FD14F1"/>
    <w:rsid w:val="00FD2E7E"/>
    <w:rsid w:val="00FD3351"/>
    <w:rsid w:val="00FD3AD1"/>
    <w:rsid w:val="00FD410A"/>
    <w:rsid w:val="00FD42A4"/>
    <w:rsid w:val="00FD487F"/>
    <w:rsid w:val="00FD5F1C"/>
    <w:rsid w:val="00FD67DF"/>
    <w:rsid w:val="00FD7120"/>
    <w:rsid w:val="00FD7575"/>
    <w:rsid w:val="00FD7CB8"/>
    <w:rsid w:val="00FD7EB9"/>
    <w:rsid w:val="00FE0443"/>
    <w:rsid w:val="00FE0BE5"/>
    <w:rsid w:val="00FE0D34"/>
    <w:rsid w:val="00FE1A96"/>
    <w:rsid w:val="00FE1AD6"/>
    <w:rsid w:val="00FE1CC1"/>
    <w:rsid w:val="00FE1D5F"/>
    <w:rsid w:val="00FE220F"/>
    <w:rsid w:val="00FE22B0"/>
    <w:rsid w:val="00FE28B7"/>
    <w:rsid w:val="00FE36E2"/>
    <w:rsid w:val="00FE4621"/>
    <w:rsid w:val="00FE488D"/>
    <w:rsid w:val="00FE5444"/>
    <w:rsid w:val="00FE5482"/>
    <w:rsid w:val="00FE62F6"/>
    <w:rsid w:val="00FE6937"/>
    <w:rsid w:val="00FE7621"/>
    <w:rsid w:val="00FE7A99"/>
    <w:rsid w:val="00FF08DD"/>
    <w:rsid w:val="00FF0C37"/>
    <w:rsid w:val="00FF0DE6"/>
    <w:rsid w:val="00FF1E5B"/>
    <w:rsid w:val="00FF2338"/>
    <w:rsid w:val="00FF4075"/>
    <w:rsid w:val="00FF4474"/>
    <w:rsid w:val="00FF49DF"/>
    <w:rsid w:val="00FF4F05"/>
    <w:rsid w:val="00FF5281"/>
    <w:rsid w:val="00FF5368"/>
    <w:rsid w:val="00FF54E6"/>
    <w:rsid w:val="00FF5FCC"/>
    <w:rsid w:val="00FF64C6"/>
    <w:rsid w:val="00FF6B2F"/>
    <w:rsid w:val="00FF794B"/>
    <w:rsid w:val="00FF7BD8"/>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BD666"/>
  <w15:docId w15:val="{D96F3B70-C5A9-416E-8647-20B42EF38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3203"/>
  </w:style>
  <w:style w:type="paragraph" w:styleId="Ttulo1">
    <w:name w:val="heading 1"/>
    <w:basedOn w:val="Normal"/>
    <w:next w:val="Normal"/>
    <w:link w:val="Ttulo1Char"/>
    <w:uiPriority w:val="9"/>
    <w:qFormat/>
    <w:rsid w:val="009D320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unhideWhenUsed/>
    <w:qFormat/>
    <w:rsid w:val="009D320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har"/>
    <w:uiPriority w:val="9"/>
    <w:unhideWhenUsed/>
    <w:qFormat/>
    <w:rsid w:val="009D3203"/>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har"/>
    <w:uiPriority w:val="9"/>
    <w:unhideWhenUsed/>
    <w:qFormat/>
    <w:rsid w:val="009D3203"/>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har"/>
    <w:uiPriority w:val="9"/>
    <w:unhideWhenUsed/>
    <w:qFormat/>
    <w:rsid w:val="009D3203"/>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har"/>
    <w:uiPriority w:val="9"/>
    <w:unhideWhenUsed/>
    <w:qFormat/>
    <w:rsid w:val="009D3203"/>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har"/>
    <w:uiPriority w:val="9"/>
    <w:unhideWhenUsed/>
    <w:qFormat/>
    <w:rsid w:val="009D3203"/>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har"/>
    <w:uiPriority w:val="9"/>
    <w:unhideWhenUsed/>
    <w:qFormat/>
    <w:rsid w:val="009D3203"/>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har"/>
    <w:uiPriority w:val="9"/>
    <w:unhideWhenUsed/>
    <w:qFormat/>
    <w:rsid w:val="009D3203"/>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9D3203"/>
    <w:rPr>
      <w:rFonts w:asciiTheme="majorHAnsi" w:eastAsiaTheme="majorEastAsia" w:hAnsiTheme="majorHAnsi" w:cstheme="majorBidi"/>
      <w:b/>
      <w:bCs/>
      <w:color w:val="365F91" w:themeColor="accent1" w:themeShade="BF"/>
      <w:sz w:val="28"/>
      <w:szCs w:val="28"/>
    </w:rPr>
  </w:style>
  <w:style w:type="character" w:customStyle="1" w:styleId="Ttulo2Char">
    <w:name w:val="Título 2 Char"/>
    <w:basedOn w:val="Fontepargpadro"/>
    <w:link w:val="Ttulo2"/>
    <w:uiPriority w:val="9"/>
    <w:rsid w:val="009D3203"/>
    <w:rPr>
      <w:rFonts w:asciiTheme="majorHAnsi" w:eastAsiaTheme="majorEastAsia" w:hAnsiTheme="majorHAnsi" w:cstheme="majorBidi"/>
      <w:b/>
      <w:bCs/>
      <w:color w:val="4F81BD" w:themeColor="accent1"/>
      <w:sz w:val="26"/>
      <w:szCs w:val="26"/>
    </w:rPr>
  </w:style>
  <w:style w:type="character" w:customStyle="1" w:styleId="Ttulo3Char">
    <w:name w:val="Título 3 Char"/>
    <w:basedOn w:val="Fontepargpadro"/>
    <w:link w:val="Ttulo3"/>
    <w:uiPriority w:val="9"/>
    <w:rsid w:val="009D3203"/>
    <w:rPr>
      <w:rFonts w:asciiTheme="majorHAnsi" w:eastAsiaTheme="majorEastAsia" w:hAnsiTheme="majorHAnsi" w:cstheme="majorBidi"/>
      <w:b/>
      <w:bCs/>
      <w:color w:val="4F81BD" w:themeColor="accent1"/>
    </w:rPr>
  </w:style>
  <w:style w:type="character" w:customStyle="1" w:styleId="Ttulo4Char">
    <w:name w:val="Título 4 Char"/>
    <w:basedOn w:val="Fontepargpadro"/>
    <w:link w:val="Ttulo4"/>
    <w:uiPriority w:val="9"/>
    <w:rsid w:val="009D3203"/>
    <w:rPr>
      <w:rFonts w:asciiTheme="majorHAnsi" w:eastAsiaTheme="majorEastAsia" w:hAnsiTheme="majorHAnsi" w:cstheme="majorBidi"/>
      <w:b/>
      <w:bCs/>
      <w:i/>
      <w:iCs/>
      <w:color w:val="4F81BD" w:themeColor="accent1"/>
    </w:rPr>
  </w:style>
  <w:style w:type="character" w:customStyle="1" w:styleId="Ttulo5Char">
    <w:name w:val="Título 5 Char"/>
    <w:basedOn w:val="Fontepargpadro"/>
    <w:link w:val="Ttulo5"/>
    <w:uiPriority w:val="9"/>
    <w:rsid w:val="009D3203"/>
    <w:rPr>
      <w:rFonts w:asciiTheme="majorHAnsi" w:eastAsiaTheme="majorEastAsia" w:hAnsiTheme="majorHAnsi" w:cstheme="majorBidi"/>
      <w:color w:val="243F60" w:themeColor="accent1" w:themeShade="7F"/>
    </w:rPr>
  </w:style>
  <w:style w:type="character" w:customStyle="1" w:styleId="Ttulo6Char">
    <w:name w:val="Título 6 Char"/>
    <w:basedOn w:val="Fontepargpadro"/>
    <w:link w:val="Ttulo6"/>
    <w:uiPriority w:val="9"/>
    <w:rsid w:val="009D3203"/>
    <w:rPr>
      <w:rFonts w:asciiTheme="majorHAnsi" w:eastAsiaTheme="majorEastAsia" w:hAnsiTheme="majorHAnsi" w:cstheme="majorBidi"/>
      <w:i/>
      <w:iCs/>
      <w:color w:val="243F60" w:themeColor="accent1" w:themeShade="7F"/>
    </w:rPr>
  </w:style>
  <w:style w:type="character" w:customStyle="1" w:styleId="Ttulo7Char">
    <w:name w:val="Título 7 Char"/>
    <w:basedOn w:val="Fontepargpadro"/>
    <w:link w:val="Ttulo7"/>
    <w:uiPriority w:val="9"/>
    <w:rsid w:val="009D3203"/>
    <w:rPr>
      <w:rFonts w:asciiTheme="majorHAnsi" w:eastAsiaTheme="majorEastAsia" w:hAnsiTheme="majorHAnsi" w:cstheme="majorBidi"/>
      <w:i/>
      <w:iCs/>
      <w:color w:val="404040" w:themeColor="text1" w:themeTint="BF"/>
    </w:rPr>
  </w:style>
  <w:style w:type="character" w:customStyle="1" w:styleId="Ttulo8Char">
    <w:name w:val="Título 8 Char"/>
    <w:basedOn w:val="Fontepargpadro"/>
    <w:link w:val="Ttulo8"/>
    <w:uiPriority w:val="9"/>
    <w:rsid w:val="009D3203"/>
    <w:rPr>
      <w:rFonts w:asciiTheme="majorHAnsi" w:eastAsiaTheme="majorEastAsia" w:hAnsiTheme="majorHAnsi" w:cstheme="majorBidi"/>
      <w:color w:val="404040" w:themeColor="text1" w:themeTint="BF"/>
      <w:sz w:val="20"/>
      <w:szCs w:val="20"/>
    </w:rPr>
  </w:style>
  <w:style w:type="character" w:customStyle="1" w:styleId="Ttulo9Char">
    <w:name w:val="Título 9 Char"/>
    <w:basedOn w:val="Fontepargpadro"/>
    <w:link w:val="Ttulo9"/>
    <w:uiPriority w:val="9"/>
    <w:rsid w:val="009D3203"/>
    <w:rPr>
      <w:rFonts w:asciiTheme="majorHAnsi" w:eastAsiaTheme="majorEastAsia" w:hAnsiTheme="majorHAnsi" w:cstheme="majorBidi"/>
      <w:i/>
      <w:iCs/>
      <w:color w:val="404040" w:themeColor="text1" w:themeTint="BF"/>
      <w:sz w:val="20"/>
      <w:szCs w:val="20"/>
    </w:rPr>
  </w:style>
  <w:style w:type="paragraph" w:styleId="Ttulo">
    <w:name w:val="Title"/>
    <w:basedOn w:val="Normal"/>
    <w:next w:val="Normal"/>
    <w:link w:val="TtuloChar"/>
    <w:uiPriority w:val="10"/>
    <w:qFormat/>
    <w:rsid w:val="009D320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uiPriority w:val="10"/>
    <w:rsid w:val="009D3203"/>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har"/>
    <w:uiPriority w:val="11"/>
    <w:qFormat/>
    <w:rsid w:val="009D3203"/>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har">
    <w:name w:val="Subtítulo Char"/>
    <w:basedOn w:val="Fontepargpadro"/>
    <w:link w:val="Subttulo"/>
    <w:uiPriority w:val="11"/>
    <w:rsid w:val="009D3203"/>
    <w:rPr>
      <w:rFonts w:asciiTheme="majorHAnsi" w:eastAsiaTheme="majorEastAsia" w:hAnsiTheme="majorHAnsi" w:cstheme="majorBidi"/>
      <w:i/>
      <w:iCs/>
      <w:color w:val="4F81BD" w:themeColor="accent1"/>
      <w:spacing w:val="15"/>
      <w:sz w:val="24"/>
      <w:szCs w:val="24"/>
    </w:rPr>
  </w:style>
  <w:style w:type="character" w:styleId="nfaseSutil">
    <w:name w:val="Subtle Emphasis"/>
    <w:basedOn w:val="Fontepargpadro"/>
    <w:uiPriority w:val="19"/>
    <w:qFormat/>
    <w:rsid w:val="009D3203"/>
    <w:rPr>
      <w:i/>
      <w:iCs/>
      <w:color w:val="808080" w:themeColor="text1" w:themeTint="7F"/>
    </w:rPr>
  </w:style>
  <w:style w:type="character" w:styleId="nfase">
    <w:name w:val="Emphasis"/>
    <w:basedOn w:val="Fontepargpadro"/>
    <w:uiPriority w:val="20"/>
    <w:qFormat/>
    <w:rsid w:val="009D3203"/>
    <w:rPr>
      <w:i/>
      <w:iCs/>
    </w:rPr>
  </w:style>
  <w:style w:type="character" w:styleId="nfaseIntensa">
    <w:name w:val="Intense Emphasis"/>
    <w:basedOn w:val="Fontepargpadro"/>
    <w:uiPriority w:val="21"/>
    <w:qFormat/>
    <w:rsid w:val="009D3203"/>
    <w:rPr>
      <w:b/>
      <w:bCs/>
      <w:i/>
      <w:iCs/>
      <w:color w:val="4F81BD" w:themeColor="accent1"/>
    </w:rPr>
  </w:style>
  <w:style w:type="character" w:styleId="Forte">
    <w:name w:val="Strong"/>
    <w:basedOn w:val="Fontepargpadro"/>
    <w:uiPriority w:val="22"/>
    <w:qFormat/>
    <w:rsid w:val="009D3203"/>
    <w:rPr>
      <w:b/>
      <w:bCs/>
    </w:rPr>
  </w:style>
  <w:style w:type="paragraph" w:styleId="Citao">
    <w:name w:val="Quote"/>
    <w:basedOn w:val="Normal"/>
    <w:next w:val="Normal"/>
    <w:link w:val="CitaoChar"/>
    <w:uiPriority w:val="29"/>
    <w:qFormat/>
    <w:rsid w:val="009D3203"/>
    <w:rPr>
      <w:i/>
      <w:iCs/>
      <w:color w:val="000000" w:themeColor="text1"/>
    </w:rPr>
  </w:style>
  <w:style w:type="character" w:customStyle="1" w:styleId="CitaoChar">
    <w:name w:val="Citação Char"/>
    <w:basedOn w:val="Fontepargpadro"/>
    <w:link w:val="Citao"/>
    <w:uiPriority w:val="29"/>
    <w:rsid w:val="009D3203"/>
    <w:rPr>
      <w:i/>
      <w:iCs/>
      <w:color w:val="000000" w:themeColor="text1"/>
    </w:rPr>
  </w:style>
  <w:style w:type="paragraph" w:styleId="CitaoIntensa">
    <w:name w:val="Intense Quote"/>
    <w:basedOn w:val="Normal"/>
    <w:next w:val="Normal"/>
    <w:link w:val="CitaoIntensaChar"/>
    <w:uiPriority w:val="30"/>
    <w:qFormat/>
    <w:rsid w:val="009D3203"/>
    <w:pPr>
      <w:pBdr>
        <w:bottom w:val="single" w:sz="4" w:space="4" w:color="4F81BD" w:themeColor="accent1"/>
      </w:pBdr>
      <w:spacing w:before="200" w:after="280"/>
      <w:ind w:left="936" w:right="936"/>
    </w:pPr>
    <w:rPr>
      <w:b/>
      <w:bCs/>
      <w:i/>
      <w:iCs/>
      <w:color w:val="4F81BD" w:themeColor="accent1"/>
    </w:rPr>
  </w:style>
  <w:style w:type="character" w:customStyle="1" w:styleId="CitaoIntensaChar">
    <w:name w:val="Citação Intensa Char"/>
    <w:basedOn w:val="Fontepargpadro"/>
    <w:link w:val="CitaoIntensa"/>
    <w:uiPriority w:val="30"/>
    <w:rsid w:val="009D3203"/>
    <w:rPr>
      <w:b/>
      <w:bCs/>
      <w:i/>
      <w:iCs/>
      <w:color w:val="4F81BD" w:themeColor="accent1"/>
    </w:rPr>
  </w:style>
  <w:style w:type="character" w:styleId="RefernciaSutil">
    <w:name w:val="Subtle Reference"/>
    <w:basedOn w:val="Fontepargpadro"/>
    <w:uiPriority w:val="31"/>
    <w:qFormat/>
    <w:rsid w:val="009D3203"/>
    <w:rPr>
      <w:smallCaps/>
      <w:color w:val="C0504D" w:themeColor="accent2"/>
      <w:u w:val="single"/>
    </w:rPr>
  </w:style>
  <w:style w:type="character" w:styleId="RefernciaIntensa">
    <w:name w:val="Intense Reference"/>
    <w:basedOn w:val="Fontepargpadro"/>
    <w:uiPriority w:val="32"/>
    <w:qFormat/>
    <w:rsid w:val="009D3203"/>
    <w:rPr>
      <w:b/>
      <w:bCs/>
      <w:smallCaps/>
      <w:color w:val="C0504D" w:themeColor="accent2"/>
      <w:spacing w:val="5"/>
      <w:u w:val="single"/>
    </w:rPr>
  </w:style>
  <w:style w:type="character" w:styleId="TtulodoLivro">
    <w:name w:val="Book Title"/>
    <w:basedOn w:val="Fontepargpadro"/>
    <w:uiPriority w:val="33"/>
    <w:qFormat/>
    <w:rsid w:val="009D3203"/>
    <w:rPr>
      <w:b/>
      <w:bCs/>
      <w:smallCaps/>
      <w:spacing w:val="5"/>
    </w:rPr>
  </w:style>
  <w:style w:type="paragraph" w:styleId="PargrafodaLista">
    <w:name w:val="List Paragraph"/>
    <w:basedOn w:val="Normal"/>
    <w:uiPriority w:val="34"/>
    <w:qFormat/>
    <w:rsid w:val="009D3203"/>
    <w:pPr>
      <w:ind w:left="720"/>
      <w:contextualSpacing/>
    </w:pPr>
  </w:style>
  <w:style w:type="character" w:styleId="Hyperlink">
    <w:name w:val="Hyperlink"/>
    <w:basedOn w:val="Fontepargpadro"/>
    <w:uiPriority w:val="99"/>
    <w:unhideWhenUsed/>
    <w:rsid w:val="009D3203"/>
    <w:rPr>
      <w:color w:val="0000FF" w:themeColor="hyperlink"/>
      <w:u w:val="single"/>
    </w:rPr>
  </w:style>
  <w:style w:type="character" w:styleId="HiperlinkVisitado">
    <w:name w:val="FollowedHyperlink"/>
    <w:basedOn w:val="Fontepargpadro"/>
    <w:uiPriority w:val="99"/>
    <w:unhideWhenUsed/>
    <w:rsid w:val="009D3203"/>
    <w:rPr>
      <w:color w:val="800080" w:themeColor="followedHyperlink"/>
      <w:u w:val="single"/>
    </w:rPr>
  </w:style>
  <w:style w:type="paragraph" w:styleId="Cabealho">
    <w:name w:val="header"/>
    <w:basedOn w:val="Normal"/>
    <w:link w:val="CabealhoChar"/>
    <w:uiPriority w:val="99"/>
    <w:unhideWhenUsed/>
    <w:rsid w:val="004D128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D1289"/>
  </w:style>
  <w:style w:type="paragraph" w:styleId="Rodap">
    <w:name w:val="footer"/>
    <w:basedOn w:val="Normal"/>
    <w:link w:val="RodapChar"/>
    <w:uiPriority w:val="99"/>
    <w:unhideWhenUsed/>
    <w:rsid w:val="004D1289"/>
    <w:pPr>
      <w:tabs>
        <w:tab w:val="center" w:pos="4252"/>
        <w:tab w:val="right" w:pos="8504"/>
      </w:tabs>
      <w:spacing w:after="0" w:line="240" w:lineRule="auto"/>
    </w:pPr>
  </w:style>
  <w:style w:type="character" w:customStyle="1" w:styleId="RodapChar">
    <w:name w:val="Rodapé Char"/>
    <w:basedOn w:val="Fontepargpadro"/>
    <w:link w:val="Rodap"/>
    <w:uiPriority w:val="99"/>
    <w:rsid w:val="004D1289"/>
  </w:style>
  <w:style w:type="paragraph" w:styleId="Textodebalo">
    <w:name w:val="Balloon Text"/>
    <w:basedOn w:val="Normal"/>
    <w:link w:val="TextodebaloChar"/>
    <w:uiPriority w:val="99"/>
    <w:semiHidden/>
    <w:unhideWhenUsed/>
    <w:rsid w:val="00292ACD"/>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92ACD"/>
    <w:rPr>
      <w:rFonts w:ascii="Tahoma" w:hAnsi="Tahoma" w:cs="Tahoma"/>
      <w:sz w:val="16"/>
      <w:szCs w:val="16"/>
    </w:rPr>
  </w:style>
  <w:style w:type="character" w:styleId="Refdecomentrio">
    <w:name w:val="annotation reference"/>
    <w:basedOn w:val="Fontepargpadro"/>
    <w:uiPriority w:val="99"/>
    <w:semiHidden/>
    <w:unhideWhenUsed/>
    <w:rsid w:val="00E51F0C"/>
    <w:rPr>
      <w:sz w:val="16"/>
      <w:szCs w:val="16"/>
    </w:rPr>
  </w:style>
  <w:style w:type="paragraph" w:styleId="Textodecomentrio">
    <w:name w:val="annotation text"/>
    <w:basedOn w:val="Normal"/>
    <w:link w:val="TextodecomentrioChar"/>
    <w:uiPriority w:val="99"/>
    <w:semiHidden/>
    <w:unhideWhenUsed/>
    <w:rsid w:val="00E51F0C"/>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E51F0C"/>
    <w:rPr>
      <w:sz w:val="20"/>
      <w:szCs w:val="20"/>
    </w:rPr>
  </w:style>
  <w:style w:type="paragraph" w:styleId="Assuntodocomentrio">
    <w:name w:val="annotation subject"/>
    <w:basedOn w:val="Textodecomentrio"/>
    <w:next w:val="Textodecomentrio"/>
    <w:link w:val="AssuntodocomentrioChar"/>
    <w:uiPriority w:val="99"/>
    <w:semiHidden/>
    <w:unhideWhenUsed/>
    <w:rsid w:val="00E51F0C"/>
    <w:rPr>
      <w:b/>
      <w:bCs/>
    </w:rPr>
  </w:style>
  <w:style w:type="character" w:customStyle="1" w:styleId="AssuntodocomentrioChar">
    <w:name w:val="Assunto do comentário Char"/>
    <w:basedOn w:val="TextodecomentrioChar"/>
    <w:link w:val="Assuntodocomentrio"/>
    <w:uiPriority w:val="99"/>
    <w:semiHidden/>
    <w:rsid w:val="00E51F0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1046\Word%202010%20loo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Word 2010 look</Template>
  <TotalTime>7</TotalTime>
  <Pages>1</Pages>
  <Words>742</Words>
  <Characters>4010</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Usuário do Windows</dc:creator>
  <cp:keywords/>
  <dc:description/>
  <cp:lastModifiedBy>Conta da Microsoft</cp:lastModifiedBy>
  <cp:revision>3</cp:revision>
  <dcterms:created xsi:type="dcterms:W3CDTF">2023-05-22T12:56:00Z</dcterms:created>
  <dcterms:modified xsi:type="dcterms:W3CDTF">2023-05-22T12:56:00Z</dcterms:modified>
</cp:coreProperties>
</file>