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3DD2A7"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cstheme="minorHAnsi"/>
          <w:noProof/>
          <w:sz w:val="28"/>
          <w:szCs w:val="28"/>
          <w:lang w:eastAsia="pt-BR"/>
        </w:rPr>
        <w:drawing>
          <wp:inline distT="0" distB="0" distL="0" distR="0" wp14:anchorId="3E587469" wp14:editId="6276C0BA">
            <wp:extent cx="984250" cy="1091508"/>
            <wp:effectExtent l="19050" t="0" r="6350" b="0"/>
            <wp:docPr id="1" name="Imagem 0" descr="ent_bras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_brasao.jpg"/>
                    <pic:cNvPicPr/>
                  </pic:nvPicPr>
                  <pic:blipFill>
                    <a:blip r:embed="rId6"/>
                    <a:stretch>
                      <a:fillRect/>
                    </a:stretch>
                  </pic:blipFill>
                  <pic:spPr>
                    <a:xfrm>
                      <a:off x="0" y="0"/>
                      <a:ext cx="984250" cy="1092200"/>
                    </a:xfrm>
                    <a:prstGeom prst="rect">
                      <a:avLst/>
                    </a:prstGeom>
                  </pic:spPr>
                </pic:pic>
              </a:graphicData>
            </a:graphic>
          </wp:inline>
        </w:drawing>
      </w:r>
      <w:bookmarkStart w:id="0" w:name="_GoBack"/>
      <w:bookmarkEnd w:id="0"/>
    </w:p>
    <w:p w14:paraId="3DC74196"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eastAsia="Times New Roman" w:cstheme="minorHAnsi"/>
          <w:sz w:val="26"/>
          <w:szCs w:val="26"/>
          <w:lang w:eastAsia="pt-BR"/>
        </w:rPr>
        <w:t>Estado da Bahia</w:t>
      </w:r>
    </w:p>
    <w:p w14:paraId="202BE725" w14:textId="77777777" w:rsidR="00292ACD" w:rsidRPr="00503E46" w:rsidRDefault="00292ACD" w:rsidP="00A7256F">
      <w:pPr>
        <w:spacing w:after="0" w:line="240" w:lineRule="auto"/>
        <w:jc w:val="center"/>
        <w:rPr>
          <w:rFonts w:cstheme="minorHAnsi"/>
          <w:sz w:val="28"/>
          <w:szCs w:val="28"/>
        </w:rPr>
      </w:pPr>
      <w:r w:rsidRPr="00503E46">
        <w:rPr>
          <w:rFonts w:eastAsia="Times New Roman" w:cstheme="minorHAnsi"/>
          <w:sz w:val="26"/>
          <w:szCs w:val="26"/>
          <w:lang w:eastAsia="pt-BR"/>
        </w:rPr>
        <w:t>CÂMARA MUNICIPAL DE SERRINHA</w:t>
      </w:r>
    </w:p>
    <w:p w14:paraId="4F4F2D23" w14:textId="77777777" w:rsidR="008C3671" w:rsidRPr="00503E46" w:rsidRDefault="008C3671" w:rsidP="00A7256F">
      <w:pPr>
        <w:spacing w:after="0"/>
        <w:rPr>
          <w:rFonts w:cstheme="minorHAnsi"/>
          <w:sz w:val="28"/>
          <w:szCs w:val="28"/>
        </w:rPr>
      </w:pPr>
    </w:p>
    <w:p w14:paraId="2B83887C" w14:textId="77777777" w:rsidR="00D0476F" w:rsidRPr="00503E46" w:rsidRDefault="00D0476F" w:rsidP="00D0476F">
      <w:pPr>
        <w:spacing w:after="0"/>
        <w:rPr>
          <w:rFonts w:cstheme="minorHAnsi"/>
          <w:sz w:val="28"/>
          <w:szCs w:val="28"/>
        </w:rPr>
      </w:pPr>
    </w:p>
    <w:p w14:paraId="7017BEAE" w14:textId="5069F7D9" w:rsidR="001A3B65" w:rsidRPr="00503E46" w:rsidRDefault="002775CD" w:rsidP="005D5631">
      <w:pPr>
        <w:jc w:val="center"/>
        <w:rPr>
          <w:rFonts w:cstheme="minorHAnsi"/>
          <w:sz w:val="24"/>
          <w:szCs w:val="24"/>
        </w:rPr>
      </w:pPr>
      <w:r>
        <w:rPr>
          <w:rFonts w:cstheme="minorHAnsi"/>
          <w:sz w:val="24"/>
          <w:szCs w:val="24"/>
        </w:rPr>
        <w:t xml:space="preserve">ATA DA </w:t>
      </w:r>
      <w:r w:rsidR="001D726D">
        <w:rPr>
          <w:rFonts w:cstheme="minorHAnsi"/>
          <w:sz w:val="24"/>
          <w:szCs w:val="24"/>
        </w:rPr>
        <w:t>20</w:t>
      </w:r>
      <w:r w:rsidR="008C167E">
        <w:rPr>
          <w:rFonts w:cstheme="minorHAnsi"/>
          <w:sz w:val="24"/>
          <w:szCs w:val="24"/>
        </w:rPr>
        <w:t xml:space="preserve">ª </w:t>
      </w:r>
      <w:r w:rsidR="005B4795" w:rsidRPr="00503E46">
        <w:rPr>
          <w:rFonts w:cstheme="minorHAnsi"/>
          <w:sz w:val="24"/>
          <w:szCs w:val="24"/>
        </w:rPr>
        <w:t xml:space="preserve">SESSÃO </w:t>
      </w:r>
      <w:r w:rsidR="008C167E">
        <w:rPr>
          <w:rFonts w:cstheme="minorHAnsi"/>
          <w:sz w:val="24"/>
          <w:szCs w:val="24"/>
        </w:rPr>
        <w:t>ORDINÁRIA</w:t>
      </w:r>
      <w:r w:rsidR="005B4795" w:rsidRPr="00503E46">
        <w:rPr>
          <w:rFonts w:cstheme="minorHAnsi"/>
          <w:sz w:val="24"/>
          <w:szCs w:val="24"/>
        </w:rPr>
        <w:t xml:space="preserve"> DO</w:t>
      </w:r>
      <w:r w:rsidR="00292ACD" w:rsidRPr="00503E46">
        <w:rPr>
          <w:rFonts w:cstheme="minorHAnsi"/>
          <w:sz w:val="24"/>
          <w:szCs w:val="24"/>
        </w:rPr>
        <w:t xml:space="preserve"> </w:t>
      </w:r>
      <w:r w:rsidR="00C84ADC">
        <w:rPr>
          <w:rFonts w:cstheme="minorHAnsi"/>
          <w:sz w:val="24"/>
          <w:szCs w:val="24"/>
        </w:rPr>
        <w:t>1</w:t>
      </w:r>
      <w:r w:rsidR="004505A6">
        <w:rPr>
          <w:rFonts w:cstheme="minorHAnsi"/>
          <w:sz w:val="24"/>
          <w:szCs w:val="24"/>
        </w:rPr>
        <w:t>º</w:t>
      </w:r>
      <w:r>
        <w:rPr>
          <w:rFonts w:cstheme="minorHAnsi"/>
          <w:sz w:val="24"/>
          <w:szCs w:val="24"/>
        </w:rPr>
        <w:t xml:space="preserve"> PERÍODO LEGISLATIVO </w:t>
      </w:r>
      <w:r w:rsidR="008C167E">
        <w:rPr>
          <w:rFonts w:cstheme="minorHAnsi"/>
          <w:sz w:val="24"/>
          <w:szCs w:val="24"/>
        </w:rPr>
        <w:t>DA CÂMARA MUNICIPAL DE SERRINHA, ESTADO DA BAHIA.</w:t>
      </w:r>
    </w:p>
    <w:p w14:paraId="59FB1DE8" w14:textId="77777777" w:rsidR="004D1289" w:rsidRPr="00503E46" w:rsidRDefault="004D1289" w:rsidP="0070253A">
      <w:pPr>
        <w:jc w:val="both"/>
        <w:rPr>
          <w:rFonts w:cstheme="minorHAnsi"/>
        </w:rPr>
      </w:pPr>
    </w:p>
    <w:p w14:paraId="19BD1D44" w14:textId="212DD065" w:rsidR="00F26305" w:rsidRPr="00694522" w:rsidRDefault="00B24CA6" w:rsidP="00B24CA6">
      <w:pPr>
        <w:tabs>
          <w:tab w:val="left" w:pos="8364"/>
        </w:tabs>
        <w:spacing w:line="360" w:lineRule="auto"/>
        <w:ind w:left="708"/>
        <w:jc w:val="both"/>
        <w:rPr>
          <w:rFonts w:cstheme="minorHAnsi"/>
          <w:sz w:val="24"/>
          <w:szCs w:val="24"/>
        </w:rPr>
      </w:pPr>
      <w:r>
        <w:rPr>
          <w:rFonts w:cstheme="minorHAnsi"/>
          <w:sz w:val="24"/>
          <w:szCs w:val="24"/>
        </w:rPr>
        <w:t>Aos onze</w:t>
      </w:r>
      <w:r w:rsidR="00CB3356">
        <w:rPr>
          <w:rFonts w:cstheme="minorHAnsi"/>
          <w:sz w:val="24"/>
          <w:szCs w:val="24"/>
        </w:rPr>
        <w:t xml:space="preserve"> </w:t>
      </w:r>
      <w:r w:rsidR="003B78DC">
        <w:rPr>
          <w:rFonts w:cstheme="minorHAnsi"/>
          <w:sz w:val="24"/>
          <w:szCs w:val="24"/>
        </w:rPr>
        <w:t>dia</w:t>
      </w:r>
      <w:r w:rsidR="00843AE8">
        <w:rPr>
          <w:rFonts w:cstheme="minorHAnsi"/>
          <w:sz w:val="24"/>
          <w:szCs w:val="24"/>
        </w:rPr>
        <w:t>s</w:t>
      </w:r>
      <w:r w:rsidR="003B78DC">
        <w:rPr>
          <w:rFonts w:cstheme="minorHAnsi"/>
          <w:sz w:val="24"/>
          <w:szCs w:val="24"/>
        </w:rPr>
        <w:t xml:space="preserve"> </w:t>
      </w:r>
      <w:r w:rsidR="005D5631" w:rsidRPr="00503E46">
        <w:rPr>
          <w:rFonts w:cstheme="minorHAnsi"/>
          <w:sz w:val="24"/>
          <w:szCs w:val="24"/>
        </w:rPr>
        <w:t>do mês de</w:t>
      </w:r>
      <w:r w:rsidR="00CB3430">
        <w:rPr>
          <w:rFonts w:cstheme="minorHAnsi"/>
          <w:sz w:val="24"/>
          <w:szCs w:val="24"/>
        </w:rPr>
        <w:t xml:space="preserve"> maio</w:t>
      </w:r>
      <w:r w:rsidR="009275D9" w:rsidRPr="00503E46">
        <w:rPr>
          <w:rFonts w:cstheme="minorHAnsi"/>
          <w:sz w:val="24"/>
          <w:szCs w:val="24"/>
        </w:rPr>
        <w:t xml:space="preserve"> de </w:t>
      </w:r>
      <w:r w:rsidR="00E449BC">
        <w:rPr>
          <w:rFonts w:cstheme="minorHAnsi"/>
          <w:sz w:val="24"/>
          <w:szCs w:val="24"/>
        </w:rPr>
        <w:t xml:space="preserve">dois mil e </w:t>
      </w:r>
      <w:r w:rsidR="002D5337">
        <w:rPr>
          <w:rFonts w:cstheme="minorHAnsi"/>
          <w:sz w:val="24"/>
          <w:szCs w:val="24"/>
        </w:rPr>
        <w:t>vinte</w:t>
      </w:r>
      <w:r w:rsidR="00D43F68">
        <w:rPr>
          <w:rFonts w:cstheme="minorHAnsi"/>
          <w:sz w:val="24"/>
          <w:szCs w:val="24"/>
        </w:rPr>
        <w:t xml:space="preserve"> e três</w:t>
      </w:r>
      <w:r w:rsidR="00535B00">
        <w:rPr>
          <w:rFonts w:cstheme="minorHAnsi"/>
          <w:sz w:val="24"/>
          <w:szCs w:val="24"/>
        </w:rPr>
        <w:t>,</w:t>
      </w:r>
      <w:r w:rsidR="004505A6">
        <w:rPr>
          <w:rFonts w:cstheme="minorHAnsi"/>
          <w:sz w:val="24"/>
          <w:szCs w:val="24"/>
        </w:rPr>
        <w:t xml:space="preserve"> </w:t>
      </w:r>
      <w:r w:rsidR="00535B00" w:rsidRPr="00535B00">
        <w:rPr>
          <w:rFonts w:cstheme="minorHAnsi"/>
          <w:sz w:val="24"/>
          <w:szCs w:val="24"/>
        </w:rPr>
        <w:t>às</w:t>
      </w:r>
      <w:r w:rsidR="001D726D">
        <w:rPr>
          <w:rFonts w:cstheme="minorHAnsi"/>
          <w:sz w:val="24"/>
          <w:szCs w:val="24"/>
        </w:rPr>
        <w:t xml:space="preserve"> dezoito</w:t>
      </w:r>
      <w:r w:rsidR="009162AD">
        <w:rPr>
          <w:rFonts w:cstheme="minorHAnsi"/>
          <w:sz w:val="24"/>
          <w:szCs w:val="24"/>
        </w:rPr>
        <w:t xml:space="preserve"> </w:t>
      </w:r>
      <w:r w:rsidR="004505A6">
        <w:rPr>
          <w:rFonts w:cstheme="minorHAnsi"/>
          <w:sz w:val="24"/>
          <w:szCs w:val="24"/>
        </w:rPr>
        <w:t>horas</w:t>
      </w:r>
      <w:r w:rsidR="006F562A">
        <w:rPr>
          <w:rFonts w:cstheme="minorHAnsi"/>
          <w:sz w:val="24"/>
          <w:szCs w:val="24"/>
        </w:rPr>
        <w:t xml:space="preserve"> </w:t>
      </w:r>
      <w:r w:rsidR="007306CA">
        <w:rPr>
          <w:rFonts w:cstheme="minorHAnsi"/>
          <w:sz w:val="24"/>
          <w:szCs w:val="24"/>
        </w:rPr>
        <w:t>na s</w:t>
      </w:r>
      <w:r w:rsidR="0072521C">
        <w:rPr>
          <w:rFonts w:cstheme="minorHAnsi"/>
          <w:sz w:val="24"/>
          <w:szCs w:val="24"/>
        </w:rPr>
        <w:t>ede da Câmara Municipal</w:t>
      </w:r>
      <w:r w:rsidR="006F562A">
        <w:rPr>
          <w:rFonts w:cstheme="minorHAnsi"/>
          <w:sz w:val="24"/>
          <w:szCs w:val="24"/>
        </w:rPr>
        <w:t xml:space="preserve"> </w:t>
      </w:r>
      <w:r w:rsidR="005D5631" w:rsidRPr="00503E46">
        <w:rPr>
          <w:rFonts w:cstheme="minorHAnsi"/>
          <w:sz w:val="24"/>
          <w:szCs w:val="24"/>
        </w:rPr>
        <w:t>de Serrin</w:t>
      </w:r>
      <w:r w:rsidR="002D5337">
        <w:rPr>
          <w:rFonts w:cstheme="minorHAnsi"/>
          <w:sz w:val="24"/>
          <w:szCs w:val="24"/>
        </w:rPr>
        <w:t>ha, Estado da Bahia, realizou-se</w:t>
      </w:r>
      <w:r w:rsidR="005D5631" w:rsidRPr="00503E46">
        <w:rPr>
          <w:rFonts w:cstheme="minorHAnsi"/>
          <w:sz w:val="24"/>
          <w:szCs w:val="24"/>
        </w:rPr>
        <w:t xml:space="preserve"> es</w:t>
      </w:r>
      <w:r w:rsidR="006760A7">
        <w:rPr>
          <w:rFonts w:cstheme="minorHAnsi"/>
          <w:sz w:val="24"/>
          <w:szCs w:val="24"/>
        </w:rPr>
        <w:t>ta Sessão sob a presidência do V</w:t>
      </w:r>
      <w:r w:rsidR="005D5631" w:rsidRPr="00503E46">
        <w:rPr>
          <w:rFonts w:cstheme="minorHAnsi"/>
          <w:sz w:val="24"/>
          <w:szCs w:val="24"/>
        </w:rPr>
        <w:t>er</w:t>
      </w:r>
      <w:r w:rsidR="005D5631" w:rsidRPr="0092038C">
        <w:rPr>
          <w:rFonts w:cstheme="minorHAnsi"/>
          <w:sz w:val="24"/>
          <w:szCs w:val="24"/>
        </w:rPr>
        <w:t xml:space="preserve">eador </w:t>
      </w:r>
      <w:r w:rsidR="00D43F68" w:rsidRPr="0092038C">
        <w:rPr>
          <w:rFonts w:cstheme="minorHAnsi"/>
          <w:sz w:val="24"/>
          <w:szCs w:val="24"/>
        </w:rPr>
        <w:t>José Reis da Silva</w:t>
      </w:r>
      <w:r w:rsidR="009367B3" w:rsidRPr="0092038C">
        <w:rPr>
          <w:rFonts w:cstheme="minorHAnsi"/>
          <w:sz w:val="24"/>
          <w:szCs w:val="24"/>
        </w:rPr>
        <w:t xml:space="preserve"> </w:t>
      </w:r>
      <w:r w:rsidR="005D5631" w:rsidRPr="0092038C">
        <w:rPr>
          <w:rFonts w:cstheme="minorHAnsi"/>
          <w:sz w:val="24"/>
          <w:szCs w:val="24"/>
        </w:rPr>
        <w:t>e com a p</w:t>
      </w:r>
      <w:r w:rsidR="003D37D3" w:rsidRPr="0092038C">
        <w:rPr>
          <w:rFonts w:cstheme="minorHAnsi"/>
          <w:sz w:val="24"/>
          <w:szCs w:val="24"/>
        </w:rPr>
        <w:t>resença dos seguintes</w:t>
      </w:r>
      <w:r w:rsidR="00F3131E" w:rsidRPr="0092038C">
        <w:rPr>
          <w:rFonts w:cstheme="minorHAnsi"/>
          <w:sz w:val="24"/>
          <w:szCs w:val="24"/>
        </w:rPr>
        <w:t xml:space="preserve"> vereadores</w:t>
      </w:r>
      <w:r w:rsidR="005D5631" w:rsidRPr="0092038C">
        <w:rPr>
          <w:rFonts w:cstheme="minorHAnsi"/>
          <w:sz w:val="24"/>
          <w:szCs w:val="24"/>
        </w:rPr>
        <w:t>:</w:t>
      </w:r>
      <w:r w:rsidR="00573F3D" w:rsidRPr="0092038C">
        <w:rPr>
          <w:rFonts w:cstheme="minorHAnsi"/>
          <w:sz w:val="24"/>
          <w:szCs w:val="24"/>
        </w:rPr>
        <w:t xml:space="preserve"> </w:t>
      </w:r>
      <w:r w:rsidR="00D43F68" w:rsidRPr="0092038C">
        <w:rPr>
          <w:rFonts w:cstheme="minorHAnsi"/>
          <w:sz w:val="24"/>
          <w:szCs w:val="24"/>
        </w:rPr>
        <w:t xml:space="preserve">Thiago Pastor Pimentel; Magneide Maria de Oliveira; Alexandro dos Reis Menezes; Odenilton Cardoso de Araújo; Alexandre Lima Araújo </w:t>
      </w:r>
      <w:r w:rsidR="0092038C" w:rsidRPr="0092038C">
        <w:rPr>
          <w:rFonts w:cstheme="minorHAnsi"/>
          <w:sz w:val="24"/>
          <w:szCs w:val="24"/>
        </w:rPr>
        <w:t>Júnior</w:t>
      </w:r>
      <w:r w:rsidR="00D43F68" w:rsidRPr="0092038C">
        <w:rPr>
          <w:rFonts w:cstheme="minorHAnsi"/>
          <w:sz w:val="24"/>
          <w:szCs w:val="24"/>
        </w:rPr>
        <w:t xml:space="preserve">; Edvaldo Leite de Souza; Edylene Lopes Ferreira; Ícaro dos Santos Oliveira; João Maickon Lemos de Araújo; José Marcondes de Oliveira  Santos; Laedson Santos Santiago; Lucas Maciel de Oliveira; Radson Rogério Pires da Silva; Reginaldo Damasceno Santana; Reginaldo de Oliveira Mota; Rosineide da Silva Lima Souza. </w:t>
      </w:r>
      <w:r w:rsidR="005E121A" w:rsidRPr="0092038C">
        <w:rPr>
          <w:rFonts w:cstheme="minorHAnsi"/>
          <w:sz w:val="24"/>
          <w:szCs w:val="24"/>
        </w:rPr>
        <w:t>O Sr. Presidente</w:t>
      </w:r>
      <w:r w:rsidR="003E7F5D" w:rsidRPr="0092038C">
        <w:rPr>
          <w:rFonts w:cstheme="minorHAnsi"/>
          <w:sz w:val="24"/>
          <w:szCs w:val="24"/>
        </w:rPr>
        <w:t xml:space="preserve"> declarou aberta a Sessão</w:t>
      </w:r>
      <w:r w:rsidR="005E3997" w:rsidRPr="0092038C">
        <w:rPr>
          <w:rFonts w:cstheme="minorHAnsi"/>
          <w:sz w:val="24"/>
          <w:szCs w:val="24"/>
        </w:rPr>
        <w:t>.</w:t>
      </w:r>
      <w:r w:rsidR="006B5E3C" w:rsidRPr="0092038C">
        <w:rPr>
          <w:rFonts w:cstheme="minorHAnsi"/>
          <w:sz w:val="24"/>
          <w:szCs w:val="24"/>
        </w:rPr>
        <w:t xml:space="preserve"> </w:t>
      </w:r>
      <w:r w:rsidR="005E121A" w:rsidRPr="0092038C">
        <w:rPr>
          <w:rFonts w:cstheme="minorHAnsi"/>
          <w:sz w:val="24"/>
          <w:szCs w:val="24"/>
        </w:rPr>
        <w:t>No Pequeno Expediente, foram apresent</w:t>
      </w:r>
      <w:r w:rsidR="009C7734" w:rsidRPr="0092038C">
        <w:rPr>
          <w:rFonts w:cstheme="minorHAnsi"/>
          <w:sz w:val="24"/>
          <w:szCs w:val="24"/>
        </w:rPr>
        <w:t xml:space="preserve">adas correspondências diversas: </w:t>
      </w:r>
      <w:r w:rsidR="001D726D" w:rsidRPr="0092038C">
        <w:rPr>
          <w:rFonts w:cstheme="minorHAnsi"/>
          <w:sz w:val="24"/>
          <w:szCs w:val="24"/>
        </w:rPr>
        <w:t>Projeto de Lei do Legislativo nº 018/2023 gerando a Lei nº 1.359/2023; Projeto de Lei do Legislativo nº 019/2023 gerando a Lei nº 1.360/2023; Projeto de Lei do Legislativo nº 022/2023 gerando a Lei nº 1.361/2023; Parecer da Comissão de Constituição, Justiça e Redação favorável às Indicações nº 117, 118, 119, 120/2023; Indicações nº 125, 126, 127, 128, 129, 130/2023; Projeto de Lei do Legislativo nº 032/2023. Passando para o Grande Expediente, usaram da palavra os Edis: o Vereador Radson Rogério Pires, que saudou a todos, deu boas-vindas aos técnicos em enfermagem, disse que esta Casa jamais deixará de ajudar esta classe, agradeceu ao Secretário Silvaney pelo serviço de iluminação pública em comunidades rurais, também falou do melhoramento das estradas, falou sobre evento de futebol pedindo apoio da gestão; o Vereador Lucas Maciel saudou a todos, parabenizou os técnicos em enfermagem pela conquista</w:t>
      </w:r>
      <w:r w:rsidR="004939C5" w:rsidRPr="0092038C">
        <w:rPr>
          <w:rFonts w:cstheme="minorHAnsi"/>
          <w:sz w:val="24"/>
          <w:szCs w:val="24"/>
        </w:rPr>
        <w:t xml:space="preserve"> e a necessidade da valorização, falou de reunião com o Procurador do Município onde buscou melhorias para os servidores da cidade citando várias classes, falou sobre o incentivo do Deputado Daniel Almeida para o esporte; a </w:t>
      </w:r>
      <w:r w:rsidR="004939C5" w:rsidRPr="0092038C">
        <w:rPr>
          <w:rFonts w:cstheme="minorHAnsi"/>
          <w:sz w:val="24"/>
          <w:szCs w:val="24"/>
        </w:rPr>
        <w:lastRenderedPageBreak/>
        <w:t xml:space="preserve">Vereadora Rosineide Lima saudou a todos, parabenizou a Vereadora Magneide Maria pela passagem do seu dia, falou sobre a campanha do Maio Amarelo de conscientização no trânsito e a importância da mesma, parabenizou o Secretário Alexandre </w:t>
      </w:r>
      <w:r w:rsidR="0092038C" w:rsidRPr="0092038C">
        <w:rPr>
          <w:rFonts w:cstheme="minorHAnsi"/>
          <w:sz w:val="24"/>
          <w:szCs w:val="24"/>
        </w:rPr>
        <w:t>Tahim</w:t>
      </w:r>
      <w:r w:rsidR="004939C5" w:rsidRPr="0092038C">
        <w:rPr>
          <w:rFonts w:cstheme="minorHAnsi"/>
          <w:sz w:val="24"/>
          <w:szCs w:val="24"/>
        </w:rPr>
        <w:t xml:space="preserve"> pelo mutirão oftalmológico que irá acontecer em nossa terra, agradeceu o Secretário Silvaney por atender pedidos e ajudar a população, pediu atenção na comunidade de Mutirão; a Vereadora Edylene Ferreira saudou a todos, falou sobre Maio Laranja de combate à exploração de crianças e adolescentes, parabenizou os professores do CAPENE, parabenizou o Deputado Gika Lopes pela linda festa de vaquejada, onde lembra do início da vaquejada nesta terra por seu pai Ernesto Ferreira, pediu apoio para o CAPENE ter sua sede própria, parabenizou todas as mães pela passagem do seu dia; o Vereador Alexandro Menezes saudou a todos, falou sobre a importância do Dia do Idoso, citou a importância da Bíblia permanecer nas bibliotecas de nosso país, colocou sua opinião sobre fato de furto de leite em supermercado </w:t>
      </w:r>
      <w:r w:rsidR="00E125E4" w:rsidRPr="0092038C">
        <w:rPr>
          <w:rFonts w:cstheme="minorHAnsi"/>
          <w:sz w:val="24"/>
          <w:szCs w:val="24"/>
        </w:rPr>
        <w:t xml:space="preserve">para alimentar crianças, também falou </w:t>
      </w:r>
      <w:r w:rsidR="0092038C" w:rsidRPr="0092038C">
        <w:rPr>
          <w:rFonts w:cstheme="minorHAnsi"/>
          <w:sz w:val="24"/>
          <w:szCs w:val="24"/>
        </w:rPr>
        <w:t xml:space="preserve">sobre honestidade </w:t>
      </w:r>
      <w:r w:rsidR="00E125E4" w:rsidRPr="0092038C">
        <w:rPr>
          <w:rFonts w:cstheme="minorHAnsi"/>
          <w:sz w:val="24"/>
          <w:szCs w:val="24"/>
        </w:rPr>
        <w:t xml:space="preserve">de baiano ao encontrar carteira com dinheiro e devolver ao dono, parabenizou as mães pela passagem do seu dia; o Vereador Thiago Pastor saudou a todos, agradeceu a gestão por ajudar as comunidades rurais com apoio na agricultura, agradeceu a Primeira Dama pelo convite para sopão em comunidades carentes, pediu apoio do parlamento com relação as agências bancárias pedindo que se tenha respeito com a população; o Vereador Odenilton Cardoso saudou a todos, parabenizou todas as mães pela passagem do seu dia, falou sobre o Dia do Idoso, citou casos de acolhimento em nossa cidade e o desrespeito para com os mesmos, falou da necessidade da sede própria do CAPENE e a doação da gestão de espaço lembrando que escolas do município que se encontram fechadas e que pode doar ao CAPENE, pediu melhorias na pavimentação de Tanque Grande e Bela Vista, bem como outras comunidade, solicitou que a gestão </w:t>
      </w:r>
      <w:r w:rsidR="00DB7CEF" w:rsidRPr="0092038C">
        <w:rPr>
          <w:rFonts w:cstheme="minorHAnsi"/>
          <w:sz w:val="24"/>
          <w:szCs w:val="24"/>
        </w:rPr>
        <w:t xml:space="preserve">disponibilize oficinas, lazer e cultura para alunos em nossa cidade; o Vereador Reginaldo Damasceno Santana saudou a todos, parabenizou os trabalhos desenvolvidos no CAPENE, falou sobre </w:t>
      </w:r>
      <w:r w:rsidR="0092038C" w:rsidRPr="0092038C">
        <w:rPr>
          <w:rFonts w:cstheme="minorHAnsi"/>
          <w:sz w:val="24"/>
          <w:szCs w:val="24"/>
        </w:rPr>
        <w:t>cronograma</w:t>
      </w:r>
      <w:r w:rsidR="00DB7CEF" w:rsidRPr="0092038C">
        <w:rPr>
          <w:rFonts w:cstheme="minorHAnsi"/>
          <w:sz w:val="24"/>
          <w:szCs w:val="24"/>
        </w:rPr>
        <w:t xml:space="preserve"> das máquinas, falou sobre projeto de sua autoria que contempla o trânsito, onde citou evento do trânsito próximo dia 22 do corrente. Na Ordem do Dia, foram colocados em Discussão e Votação: Projeto de Lei do Legislativo nº 018/2023 com a Lei 1.359/2023 aprovad</w:t>
      </w:r>
      <w:r w:rsidR="006B6C73" w:rsidRPr="0092038C">
        <w:rPr>
          <w:rFonts w:cstheme="minorHAnsi"/>
          <w:sz w:val="24"/>
          <w:szCs w:val="24"/>
        </w:rPr>
        <w:t xml:space="preserve">o por unanimidade; Projeto de Lei do Legislativo nº 019/2023 com a Lei 1.360/2023 aprovado por unanimidade; Projeto de Lei do legislativo nº 022/2023 com a Lei 1.361/2023; Parecer da Comissão de Constituição, Justiça e Redação favorável às Indicações nº 117, 118, 119, 120/2023. Em tempo: constar </w:t>
      </w:r>
      <w:r w:rsidR="006B6C73" w:rsidRPr="0092038C">
        <w:rPr>
          <w:rFonts w:cstheme="minorHAnsi"/>
          <w:sz w:val="24"/>
          <w:szCs w:val="24"/>
        </w:rPr>
        <w:lastRenderedPageBreak/>
        <w:t>à fala da Vereadora Edylene Ferreira que o dia 16 de novembro Dia do Vaqueiro. Por fim, os trabalhos foram encerrados e para constar eu, Carla Firmo</w:t>
      </w:r>
      <w:r w:rsidR="0092038C">
        <w:rPr>
          <w:rFonts w:cstheme="minorHAnsi"/>
          <w:sz w:val="24"/>
          <w:szCs w:val="24"/>
        </w:rPr>
        <w:t xml:space="preserve"> Assessora Especial da mesa Diretora</w:t>
      </w:r>
      <w:r w:rsidR="006B6C73">
        <w:rPr>
          <w:rFonts w:cstheme="minorHAnsi"/>
          <w:sz w:val="24"/>
          <w:szCs w:val="24"/>
        </w:rPr>
        <w:t>, lavrei esta ata, que depois de lida e aprovada será assinada na Sala das Sessões em 11 de maio de 2023.</w:t>
      </w:r>
    </w:p>
    <w:sectPr w:rsidR="00F26305" w:rsidRPr="00694522" w:rsidSect="00A7256F">
      <w:pgSz w:w="11906" w:h="16838"/>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DE1B70" w14:textId="77777777" w:rsidR="005563C3" w:rsidRDefault="005563C3" w:rsidP="004D1289">
      <w:pPr>
        <w:spacing w:after="0" w:line="240" w:lineRule="auto"/>
      </w:pPr>
      <w:r>
        <w:separator/>
      </w:r>
    </w:p>
  </w:endnote>
  <w:endnote w:type="continuationSeparator" w:id="0">
    <w:p w14:paraId="082EFAA0" w14:textId="77777777" w:rsidR="005563C3" w:rsidRDefault="005563C3" w:rsidP="004D1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B92468" w14:textId="77777777" w:rsidR="005563C3" w:rsidRDefault="005563C3" w:rsidP="004D1289">
      <w:pPr>
        <w:spacing w:after="0" w:line="240" w:lineRule="auto"/>
      </w:pPr>
      <w:r>
        <w:separator/>
      </w:r>
    </w:p>
  </w:footnote>
  <w:footnote w:type="continuationSeparator" w:id="0">
    <w:p w14:paraId="0B1EEA6C" w14:textId="77777777" w:rsidR="005563C3" w:rsidRDefault="005563C3" w:rsidP="004D12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289"/>
    <w:rsid w:val="0000016C"/>
    <w:rsid w:val="00001582"/>
    <w:rsid w:val="00001C73"/>
    <w:rsid w:val="00001C92"/>
    <w:rsid w:val="00001ED1"/>
    <w:rsid w:val="00001FC4"/>
    <w:rsid w:val="000026C8"/>
    <w:rsid w:val="0000330A"/>
    <w:rsid w:val="00003312"/>
    <w:rsid w:val="0000339E"/>
    <w:rsid w:val="00003496"/>
    <w:rsid w:val="000034F8"/>
    <w:rsid w:val="00003814"/>
    <w:rsid w:val="00003D44"/>
    <w:rsid w:val="000053B2"/>
    <w:rsid w:val="00005690"/>
    <w:rsid w:val="00005DDB"/>
    <w:rsid w:val="00005F7A"/>
    <w:rsid w:val="00006143"/>
    <w:rsid w:val="00006656"/>
    <w:rsid w:val="00006CD7"/>
    <w:rsid w:val="000113C1"/>
    <w:rsid w:val="000134EE"/>
    <w:rsid w:val="00013BFF"/>
    <w:rsid w:val="00014215"/>
    <w:rsid w:val="000142DE"/>
    <w:rsid w:val="00014318"/>
    <w:rsid w:val="00014570"/>
    <w:rsid w:val="0001498C"/>
    <w:rsid w:val="00014D3E"/>
    <w:rsid w:val="000159E8"/>
    <w:rsid w:val="00015C3A"/>
    <w:rsid w:val="00015FBE"/>
    <w:rsid w:val="00015FE2"/>
    <w:rsid w:val="00016E11"/>
    <w:rsid w:val="0001786D"/>
    <w:rsid w:val="00020236"/>
    <w:rsid w:val="00020DD9"/>
    <w:rsid w:val="000210DF"/>
    <w:rsid w:val="000214A7"/>
    <w:rsid w:val="0002224E"/>
    <w:rsid w:val="000222A2"/>
    <w:rsid w:val="000222D9"/>
    <w:rsid w:val="000223DB"/>
    <w:rsid w:val="00023158"/>
    <w:rsid w:val="000231F9"/>
    <w:rsid w:val="0002326D"/>
    <w:rsid w:val="000238E6"/>
    <w:rsid w:val="00024862"/>
    <w:rsid w:val="000257DE"/>
    <w:rsid w:val="00026B9C"/>
    <w:rsid w:val="00026BF8"/>
    <w:rsid w:val="00026F35"/>
    <w:rsid w:val="00027D08"/>
    <w:rsid w:val="00027D7C"/>
    <w:rsid w:val="00030A77"/>
    <w:rsid w:val="00030CEB"/>
    <w:rsid w:val="0003106F"/>
    <w:rsid w:val="00031BED"/>
    <w:rsid w:val="00031C10"/>
    <w:rsid w:val="0003221C"/>
    <w:rsid w:val="000324FD"/>
    <w:rsid w:val="0003291C"/>
    <w:rsid w:val="00032959"/>
    <w:rsid w:val="000333E1"/>
    <w:rsid w:val="00033496"/>
    <w:rsid w:val="00033CD6"/>
    <w:rsid w:val="00033D09"/>
    <w:rsid w:val="00034276"/>
    <w:rsid w:val="000342F0"/>
    <w:rsid w:val="000342FD"/>
    <w:rsid w:val="000348EA"/>
    <w:rsid w:val="00034F45"/>
    <w:rsid w:val="00035393"/>
    <w:rsid w:val="00035B93"/>
    <w:rsid w:val="00036723"/>
    <w:rsid w:val="00037593"/>
    <w:rsid w:val="000402C1"/>
    <w:rsid w:val="000406A9"/>
    <w:rsid w:val="000406DC"/>
    <w:rsid w:val="0004085A"/>
    <w:rsid w:val="0004177E"/>
    <w:rsid w:val="00041B6F"/>
    <w:rsid w:val="00042039"/>
    <w:rsid w:val="00042A11"/>
    <w:rsid w:val="00042DCE"/>
    <w:rsid w:val="00044575"/>
    <w:rsid w:val="00045C38"/>
    <w:rsid w:val="0004605F"/>
    <w:rsid w:val="000462F1"/>
    <w:rsid w:val="0004648E"/>
    <w:rsid w:val="000464EF"/>
    <w:rsid w:val="00046DB4"/>
    <w:rsid w:val="00047AD8"/>
    <w:rsid w:val="00050176"/>
    <w:rsid w:val="000505B5"/>
    <w:rsid w:val="00050A16"/>
    <w:rsid w:val="00050B58"/>
    <w:rsid w:val="00050E11"/>
    <w:rsid w:val="00051042"/>
    <w:rsid w:val="0005153F"/>
    <w:rsid w:val="00051A9D"/>
    <w:rsid w:val="00051C3C"/>
    <w:rsid w:val="00051EED"/>
    <w:rsid w:val="00052526"/>
    <w:rsid w:val="00052DC6"/>
    <w:rsid w:val="00052E53"/>
    <w:rsid w:val="0005329D"/>
    <w:rsid w:val="000533A2"/>
    <w:rsid w:val="00054043"/>
    <w:rsid w:val="0005493C"/>
    <w:rsid w:val="0005497A"/>
    <w:rsid w:val="00054D13"/>
    <w:rsid w:val="00054E55"/>
    <w:rsid w:val="0005587E"/>
    <w:rsid w:val="00055D62"/>
    <w:rsid w:val="000568DC"/>
    <w:rsid w:val="000572F9"/>
    <w:rsid w:val="00057E16"/>
    <w:rsid w:val="0006013E"/>
    <w:rsid w:val="00060DC0"/>
    <w:rsid w:val="00061481"/>
    <w:rsid w:val="00061DFE"/>
    <w:rsid w:val="00062876"/>
    <w:rsid w:val="00062B2F"/>
    <w:rsid w:val="00063307"/>
    <w:rsid w:val="00063BC8"/>
    <w:rsid w:val="00063E09"/>
    <w:rsid w:val="00063E54"/>
    <w:rsid w:val="00063F63"/>
    <w:rsid w:val="00066133"/>
    <w:rsid w:val="000668DD"/>
    <w:rsid w:val="00066B3C"/>
    <w:rsid w:val="00067AD4"/>
    <w:rsid w:val="00067BF1"/>
    <w:rsid w:val="00070D26"/>
    <w:rsid w:val="00070FB2"/>
    <w:rsid w:val="000716CA"/>
    <w:rsid w:val="00071718"/>
    <w:rsid w:val="00072322"/>
    <w:rsid w:val="000727AC"/>
    <w:rsid w:val="0007372F"/>
    <w:rsid w:val="00073D88"/>
    <w:rsid w:val="00074051"/>
    <w:rsid w:val="00074B52"/>
    <w:rsid w:val="00074F46"/>
    <w:rsid w:val="0007581D"/>
    <w:rsid w:val="000759AB"/>
    <w:rsid w:val="000770C6"/>
    <w:rsid w:val="00080444"/>
    <w:rsid w:val="00081736"/>
    <w:rsid w:val="00081888"/>
    <w:rsid w:val="00081CBD"/>
    <w:rsid w:val="000821EC"/>
    <w:rsid w:val="000828D3"/>
    <w:rsid w:val="000830CD"/>
    <w:rsid w:val="000831C7"/>
    <w:rsid w:val="00083247"/>
    <w:rsid w:val="0008340E"/>
    <w:rsid w:val="00083755"/>
    <w:rsid w:val="000839BF"/>
    <w:rsid w:val="000839C9"/>
    <w:rsid w:val="0008406C"/>
    <w:rsid w:val="00084715"/>
    <w:rsid w:val="00084B41"/>
    <w:rsid w:val="00084CE5"/>
    <w:rsid w:val="00084E94"/>
    <w:rsid w:val="00086104"/>
    <w:rsid w:val="00086A31"/>
    <w:rsid w:val="000871FE"/>
    <w:rsid w:val="0008769D"/>
    <w:rsid w:val="0008797C"/>
    <w:rsid w:val="00092E42"/>
    <w:rsid w:val="0009381D"/>
    <w:rsid w:val="00093CE9"/>
    <w:rsid w:val="00094457"/>
    <w:rsid w:val="00094843"/>
    <w:rsid w:val="000949BF"/>
    <w:rsid w:val="0009511F"/>
    <w:rsid w:val="00095370"/>
    <w:rsid w:val="000961F6"/>
    <w:rsid w:val="00096334"/>
    <w:rsid w:val="0009651A"/>
    <w:rsid w:val="00097459"/>
    <w:rsid w:val="000A09BC"/>
    <w:rsid w:val="000A1479"/>
    <w:rsid w:val="000A1699"/>
    <w:rsid w:val="000A2742"/>
    <w:rsid w:val="000A2FFF"/>
    <w:rsid w:val="000A38D9"/>
    <w:rsid w:val="000A5CB6"/>
    <w:rsid w:val="000A5D03"/>
    <w:rsid w:val="000A5E7B"/>
    <w:rsid w:val="000A621A"/>
    <w:rsid w:val="000A76C6"/>
    <w:rsid w:val="000A782A"/>
    <w:rsid w:val="000A7F53"/>
    <w:rsid w:val="000B0760"/>
    <w:rsid w:val="000B0B5F"/>
    <w:rsid w:val="000B1C94"/>
    <w:rsid w:val="000B2D30"/>
    <w:rsid w:val="000B2D79"/>
    <w:rsid w:val="000B3999"/>
    <w:rsid w:val="000B3AB2"/>
    <w:rsid w:val="000B3AF1"/>
    <w:rsid w:val="000B4145"/>
    <w:rsid w:val="000B41A4"/>
    <w:rsid w:val="000B5051"/>
    <w:rsid w:val="000B5595"/>
    <w:rsid w:val="000B55A8"/>
    <w:rsid w:val="000B5F36"/>
    <w:rsid w:val="000B6039"/>
    <w:rsid w:val="000B61A8"/>
    <w:rsid w:val="000B642A"/>
    <w:rsid w:val="000B720C"/>
    <w:rsid w:val="000B7261"/>
    <w:rsid w:val="000B78EE"/>
    <w:rsid w:val="000B7F8F"/>
    <w:rsid w:val="000C03DC"/>
    <w:rsid w:val="000C1089"/>
    <w:rsid w:val="000C193F"/>
    <w:rsid w:val="000C1947"/>
    <w:rsid w:val="000C3960"/>
    <w:rsid w:val="000C4195"/>
    <w:rsid w:val="000C50C5"/>
    <w:rsid w:val="000C6AA0"/>
    <w:rsid w:val="000C76A1"/>
    <w:rsid w:val="000C777C"/>
    <w:rsid w:val="000D0017"/>
    <w:rsid w:val="000D0023"/>
    <w:rsid w:val="000D084E"/>
    <w:rsid w:val="000D0C98"/>
    <w:rsid w:val="000D0F0F"/>
    <w:rsid w:val="000D2047"/>
    <w:rsid w:val="000D234C"/>
    <w:rsid w:val="000D2A0F"/>
    <w:rsid w:val="000D3517"/>
    <w:rsid w:val="000D36D6"/>
    <w:rsid w:val="000D3C3E"/>
    <w:rsid w:val="000D4197"/>
    <w:rsid w:val="000D4390"/>
    <w:rsid w:val="000D45DF"/>
    <w:rsid w:val="000D4C9A"/>
    <w:rsid w:val="000D4EFB"/>
    <w:rsid w:val="000D5210"/>
    <w:rsid w:val="000D5D78"/>
    <w:rsid w:val="000D5F52"/>
    <w:rsid w:val="000D5FAE"/>
    <w:rsid w:val="000D6059"/>
    <w:rsid w:val="000D621B"/>
    <w:rsid w:val="000D62AE"/>
    <w:rsid w:val="000D6523"/>
    <w:rsid w:val="000D75DC"/>
    <w:rsid w:val="000D7B71"/>
    <w:rsid w:val="000E00C1"/>
    <w:rsid w:val="000E053A"/>
    <w:rsid w:val="000E0BB1"/>
    <w:rsid w:val="000E0F29"/>
    <w:rsid w:val="000E1380"/>
    <w:rsid w:val="000E219F"/>
    <w:rsid w:val="000E370A"/>
    <w:rsid w:val="000E407B"/>
    <w:rsid w:val="000E40E9"/>
    <w:rsid w:val="000E41DC"/>
    <w:rsid w:val="000E4293"/>
    <w:rsid w:val="000E5033"/>
    <w:rsid w:val="000E5962"/>
    <w:rsid w:val="000E7090"/>
    <w:rsid w:val="000E72EB"/>
    <w:rsid w:val="000E7595"/>
    <w:rsid w:val="000E77CC"/>
    <w:rsid w:val="000F0737"/>
    <w:rsid w:val="000F098A"/>
    <w:rsid w:val="000F1A2E"/>
    <w:rsid w:val="000F1C21"/>
    <w:rsid w:val="000F2988"/>
    <w:rsid w:val="000F2B11"/>
    <w:rsid w:val="000F2D9B"/>
    <w:rsid w:val="000F3426"/>
    <w:rsid w:val="000F3B00"/>
    <w:rsid w:val="000F436C"/>
    <w:rsid w:val="000F4675"/>
    <w:rsid w:val="000F49B8"/>
    <w:rsid w:val="000F5918"/>
    <w:rsid w:val="000F5AAA"/>
    <w:rsid w:val="000F76CF"/>
    <w:rsid w:val="000F7ACE"/>
    <w:rsid w:val="001007AE"/>
    <w:rsid w:val="00100EF4"/>
    <w:rsid w:val="00100FCE"/>
    <w:rsid w:val="001011F8"/>
    <w:rsid w:val="001015E0"/>
    <w:rsid w:val="00101724"/>
    <w:rsid w:val="00103081"/>
    <w:rsid w:val="00103169"/>
    <w:rsid w:val="00103FE5"/>
    <w:rsid w:val="00104D74"/>
    <w:rsid w:val="00104F08"/>
    <w:rsid w:val="00105613"/>
    <w:rsid w:val="001062C7"/>
    <w:rsid w:val="00106418"/>
    <w:rsid w:val="00106CA4"/>
    <w:rsid w:val="00112D59"/>
    <w:rsid w:val="00113291"/>
    <w:rsid w:val="00113389"/>
    <w:rsid w:val="00113AA8"/>
    <w:rsid w:val="0011457B"/>
    <w:rsid w:val="00114C6C"/>
    <w:rsid w:val="00114ECF"/>
    <w:rsid w:val="0011511D"/>
    <w:rsid w:val="00116511"/>
    <w:rsid w:val="0011728D"/>
    <w:rsid w:val="0011766E"/>
    <w:rsid w:val="00120A80"/>
    <w:rsid w:val="00120CF5"/>
    <w:rsid w:val="001211DB"/>
    <w:rsid w:val="0012127B"/>
    <w:rsid w:val="0012136C"/>
    <w:rsid w:val="00121B77"/>
    <w:rsid w:val="001221E1"/>
    <w:rsid w:val="001225AD"/>
    <w:rsid w:val="00122704"/>
    <w:rsid w:val="001232E5"/>
    <w:rsid w:val="0012345A"/>
    <w:rsid w:val="00123FB2"/>
    <w:rsid w:val="00125898"/>
    <w:rsid w:val="00126A78"/>
    <w:rsid w:val="00127588"/>
    <w:rsid w:val="001275A0"/>
    <w:rsid w:val="001275EC"/>
    <w:rsid w:val="00131138"/>
    <w:rsid w:val="00131247"/>
    <w:rsid w:val="00132712"/>
    <w:rsid w:val="00132725"/>
    <w:rsid w:val="001338A2"/>
    <w:rsid w:val="0013406A"/>
    <w:rsid w:val="001341DF"/>
    <w:rsid w:val="00135223"/>
    <w:rsid w:val="00135408"/>
    <w:rsid w:val="00135C70"/>
    <w:rsid w:val="00136088"/>
    <w:rsid w:val="001360BD"/>
    <w:rsid w:val="0013676A"/>
    <w:rsid w:val="00137067"/>
    <w:rsid w:val="00137319"/>
    <w:rsid w:val="00137950"/>
    <w:rsid w:val="00137AED"/>
    <w:rsid w:val="00140152"/>
    <w:rsid w:val="00140430"/>
    <w:rsid w:val="00140789"/>
    <w:rsid w:val="0014083D"/>
    <w:rsid w:val="00140AAF"/>
    <w:rsid w:val="001423F5"/>
    <w:rsid w:val="001428C2"/>
    <w:rsid w:val="00142C48"/>
    <w:rsid w:val="00143B05"/>
    <w:rsid w:val="00144045"/>
    <w:rsid w:val="001448BB"/>
    <w:rsid w:val="001451E1"/>
    <w:rsid w:val="001457A9"/>
    <w:rsid w:val="00146E20"/>
    <w:rsid w:val="00147061"/>
    <w:rsid w:val="00147E18"/>
    <w:rsid w:val="001504CE"/>
    <w:rsid w:val="00150A50"/>
    <w:rsid w:val="00150A85"/>
    <w:rsid w:val="00150FB8"/>
    <w:rsid w:val="00151080"/>
    <w:rsid w:val="00151DED"/>
    <w:rsid w:val="001538E2"/>
    <w:rsid w:val="00153A31"/>
    <w:rsid w:val="00153B16"/>
    <w:rsid w:val="00153D75"/>
    <w:rsid w:val="00153DF2"/>
    <w:rsid w:val="001547A1"/>
    <w:rsid w:val="00154DA8"/>
    <w:rsid w:val="00155034"/>
    <w:rsid w:val="001557FD"/>
    <w:rsid w:val="00155B88"/>
    <w:rsid w:val="00155F72"/>
    <w:rsid w:val="0015767C"/>
    <w:rsid w:val="0015782A"/>
    <w:rsid w:val="00157C23"/>
    <w:rsid w:val="00157DEA"/>
    <w:rsid w:val="00160049"/>
    <w:rsid w:val="001603D8"/>
    <w:rsid w:val="00161B44"/>
    <w:rsid w:val="00161F0F"/>
    <w:rsid w:val="00162739"/>
    <w:rsid w:val="00162C0E"/>
    <w:rsid w:val="00162FD2"/>
    <w:rsid w:val="00164CBB"/>
    <w:rsid w:val="00165525"/>
    <w:rsid w:val="00165C70"/>
    <w:rsid w:val="0016673D"/>
    <w:rsid w:val="00166DC8"/>
    <w:rsid w:val="00167702"/>
    <w:rsid w:val="0016783F"/>
    <w:rsid w:val="00170878"/>
    <w:rsid w:val="00170C25"/>
    <w:rsid w:val="00170D3B"/>
    <w:rsid w:val="00170E9B"/>
    <w:rsid w:val="00170F41"/>
    <w:rsid w:val="00171F02"/>
    <w:rsid w:val="00172C50"/>
    <w:rsid w:val="00173156"/>
    <w:rsid w:val="00173DAD"/>
    <w:rsid w:val="001740DD"/>
    <w:rsid w:val="00174EDB"/>
    <w:rsid w:val="00175EC2"/>
    <w:rsid w:val="0017629A"/>
    <w:rsid w:val="00176667"/>
    <w:rsid w:val="00176DEF"/>
    <w:rsid w:val="00176EDD"/>
    <w:rsid w:val="0017715C"/>
    <w:rsid w:val="0017792B"/>
    <w:rsid w:val="001779E2"/>
    <w:rsid w:val="00177B6F"/>
    <w:rsid w:val="00177C63"/>
    <w:rsid w:val="00180A48"/>
    <w:rsid w:val="00180BB5"/>
    <w:rsid w:val="00181145"/>
    <w:rsid w:val="001816DB"/>
    <w:rsid w:val="00181CA2"/>
    <w:rsid w:val="00182DEE"/>
    <w:rsid w:val="0018367D"/>
    <w:rsid w:val="0018369C"/>
    <w:rsid w:val="0018411D"/>
    <w:rsid w:val="0018576B"/>
    <w:rsid w:val="0018654C"/>
    <w:rsid w:val="00186E1D"/>
    <w:rsid w:val="001872DD"/>
    <w:rsid w:val="00187AAB"/>
    <w:rsid w:val="00187F69"/>
    <w:rsid w:val="00190C2C"/>
    <w:rsid w:val="00191146"/>
    <w:rsid w:val="00191DD2"/>
    <w:rsid w:val="001921F6"/>
    <w:rsid w:val="001925BB"/>
    <w:rsid w:val="001933B9"/>
    <w:rsid w:val="0019393F"/>
    <w:rsid w:val="00193DCD"/>
    <w:rsid w:val="00194824"/>
    <w:rsid w:val="00196127"/>
    <w:rsid w:val="00196913"/>
    <w:rsid w:val="00197C7A"/>
    <w:rsid w:val="00197D2B"/>
    <w:rsid w:val="001A0235"/>
    <w:rsid w:val="001A03F8"/>
    <w:rsid w:val="001A0789"/>
    <w:rsid w:val="001A1282"/>
    <w:rsid w:val="001A1C1F"/>
    <w:rsid w:val="001A1EEF"/>
    <w:rsid w:val="001A229F"/>
    <w:rsid w:val="001A2586"/>
    <w:rsid w:val="001A2DC6"/>
    <w:rsid w:val="001A30C9"/>
    <w:rsid w:val="001A33D1"/>
    <w:rsid w:val="001A3741"/>
    <w:rsid w:val="001A3815"/>
    <w:rsid w:val="001A3B65"/>
    <w:rsid w:val="001A3F2C"/>
    <w:rsid w:val="001A48ED"/>
    <w:rsid w:val="001A54F3"/>
    <w:rsid w:val="001A5D65"/>
    <w:rsid w:val="001A6CC9"/>
    <w:rsid w:val="001A72DF"/>
    <w:rsid w:val="001A755D"/>
    <w:rsid w:val="001A757C"/>
    <w:rsid w:val="001A75A4"/>
    <w:rsid w:val="001A79AB"/>
    <w:rsid w:val="001B0D4D"/>
    <w:rsid w:val="001B10A0"/>
    <w:rsid w:val="001B1466"/>
    <w:rsid w:val="001B189B"/>
    <w:rsid w:val="001B1C74"/>
    <w:rsid w:val="001B1E73"/>
    <w:rsid w:val="001B2B4F"/>
    <w:rsid w:val="001B362E"/>
    <w:rsid w:val="001B3728"/>
    <w:rsid w:val="001B379C"/>
    <w:rsid w:val="001B52E4"/>
    <w:rsid w:val="001B58C5"/>
    <w:rsid w:val="001B60F2"/>
    <w:rsid w:val="001B6111"/>
    <w:rsid w:val="001B6896"/>
    <w:rsid w:val="001B69B5"/>
    <w:rsid w:val="001C0874"/>
    <w:rsid w:val="001C133F"/>
    <w:rsid w:val="001C1427"/>
    <w:rsid w:val="001C1725"/>
    <w:rsid w:val="001C292D"/>
    <w:rsid w:val="001C2A80"/>
    <w:rsid w:val="001C3496"/>
    <w:rsid w:val="001C4866"/>
    <w:rsid w:val="001C4A01"/>
    <w:rsid w:val="001C4BFE"/>
    <w:rsid w:val="001C4CF2"/>
    <w:rsid w:val="001C4D31"/>
    <w:rsid w:val="001C50FD"/>
    <w:rsid w:val="001C55FA"/>
    <w:rsid w:val="001C5663"/>
    <w:rsid w:val="001C58DD"/>
    <w:rsid w:val="001C6521"/>
    <w:rsid w:val="001C68CB"/>
    <w:rsid w:val="001C6915"/>
    <w:rsid w:val="001C6E8B"/>
    <w:rsid w:val="001C707F"/>
    <w:rsid w:val="001C7733"/>
    <w:rsid w:val="001C7A3A"/>
    <w:rsid w:val="001C7ACA"/>
    <w:rsid w:val="001C7FB9"/>
    <w:rsid w:val="001D05DB"/>
    <w:rsid w:val="001D0F55"/>
    <w:rsid w:val="001D13AF"/>
    <w:rsid w:val="001D23BB"/>
    <w:rsid w:val="001D2A47"/>
    <w:rsid w:val="001D2C05"/>
    <w:rsid w:val="001D336D"/>
    <w:rsid w:val="001D398F"/>
    <w:rsid w:val="001D3AB3"/>
    <w:rsid w:val="001D3C95"/>
    <w:rsid w:val="001D44D2"/>
    <w:rsid w:val="001D4672"/>
    <w:rsid w:val="001D4ADC"/>
    <w:rsid w:val="001D4B32"/>
    <w:rsid w:val="001D4CA1"/>
    <w:rsid w:val="001D5313"/>
    <w:rsid w:val="001D5CB6"/>
    <w:rsid w:val="001D5E28"/>
    <w:rsid w:val="001D69CC"/>
    <w:rsid w:val="001D726D"/>
    <w:rsid w:val="001D7499"/>
    <w:rsid w:val="001D76E1"/>
    <w:rsid w:val="001D7D4E"/>
    <w:rsid w:val="001E01EF"/>
    <w:rsid w:val="001E025D"/>
    <w:rsid w:val="001E0CF0"/>
    <w:rsid w:val="001E173E"/>
    <w:rsid w:val="001E24C0"/>
    <w:rsid w:val="001E28BA"/>
    <w:rsid w:val="001E2B5F"/>
    <w:rsid w:val="001E32D2"/>
    <w:rsid w:val="001E3911"/>
    <w:rsid w:val="001E3AB5"/>
    <w:rsid w:val="001E3DCC"/>
    <w:rsid w:val="001E3E29"/>
    <w:rsid w:val="001E45B6"/>
    <w:rsid w:val="001E4A34"/>
    <w:rsid w:val="001E4CF4"/>
    <w:rsid w:val="001E4EE7"/>
    <w:rsid w:val="001E5A39"/>
    <w:rsid w:val="001E5CAA"/>
    <w:rsid w:val="001E6788"/>
    <w:rsid w:val="001E67B7"/>
    <w:rsid w:val="001E69E8"/>
    <w:rsid w:val="001E6B5F"/>
    <w:rsid w:val="001E72E0"/>
    <w:rsid w:val="001E7410"/>
    <w:rsid w:val="001E74BB"/>
    <w:rsid w:val="001E7887"/>
    <w:rsid w:val="001E7D9A"/>
    <w:rsid w:val="001F0484"/>
    <w:rsid w:val="001F086C"/>
    <w:rsid w:val="001F0ECF"/>
    <w:rsid w:val="001F12F0"/>
    <w:rsid w:val="001F1A73"/>
    <w:rsid w:val="001F1E01"/>
    <w:rsid w:val="001F2B1E"/>
    <w:rsid w:val="001F5E83"/>
    <w:rsid w:val="001F6917"/>
    <w:rsid w:val="001F6E68"/>
    <w:rsid w:val="001F7761"/>
    <w:rsid w:val="001F7AFE"/>
    <w:rsid w:val="001F7B25"/>
    <w:rsid w:val="001F7CD6"/>
    <w:rsid w:val="0020172B"/>
    <w:rsid w:val="002018F1"/>
    <w:rsid w:val="00201AC4"/>
    <w:rsid w:val="0020230A"/>
    <w:rsid w:val="00202533"/>
    <w:rsid w:val="002032AC"/>
    <w:rsid w:val="002037E4"/>
    <w:rsid w:val="002037E9"/>
    <w:rsid w:val="002045EE"/>
    <w:rsid w:val="00204DF8"/>
    <w:rsid w:val="0020522E"/>
    <w:rsid w:val="002054EC"/>
    <w:rsid w:val="002057D5"/>
    <w:rsid w:val="002058D6"/>
    <w:rsid w:val="0020789B"/>
    <w:rsid w:val="00207D6B"/>
    <w:rsid w:val="00207EAE"/>
    <w:rsid w:val="00207FD4"/>
    <w:rsid w:val="002103D4"/>
    <w:rsid w:val="00210665"/>
    <w:rsid w:val="00210A6A"/>
    <w:rsid w:val="00211FAD"/>
    <w:rsid w:val="00212181"/>
    <w:rsid w:val="00212580"/>
    <w:rsid w:val="00213639"/>
    <w:rsid w:val="00214632"/>
    <w:rsid w:val="00214753"/>
    <w:rsid w:val="0021534D"/>
    <w:rsid w:val="002153E2"/>
    <w:rsid w:val="00215A52"/>
    <w:rsid w:val="00215D11"/>
    <w:rsid w:val="00216ABB"/>
    <w:rsid w:val="00216DD8"/>
    <w:rsid w:val="00217451"/>
    <w:rsid w:val="002219F7"/>
    <w:rsid w:val="00222B71"/>
    <w:rsid w:val="00222F3E"/>
    <w:rsid w:val="0022345B"/>
    <w:rsid w:val="00223D2F"/>
    <w:rsid w:val="002247AB"/>
    <w:rsid w:val="00225159"/>
    <w:rsid w:val="00226823"/>
    <w:rsid w:val="00227A1F"/>
    <w:rsid w:val="00230167"/>
    <w:rsid w:val="00230A31"/>
    <w:rsid w:val="00231065"/>
    <w:rsid w:val="002311E3"/>
    <w:rsid w:val="00231509"/>
    <w:rsid w:val="00231EE8"/>
    <w:rsid w:val="00231FA2"/>
    <w:rsid w:val="002322C5"/>
    <w:rsid w:val="00232866"/>
    <w:rsid w:val="00234D04"/>
    <w:rsid w:val="00234D8E"/>
    <w:rsid w:val="00235523"/>
    <w:rsid w:val="002368E0"/>
    <w:rsid w:val="002371E9"/>
    <w:rsid w:val="00237D2A"/>
    <w:rsid w:val="00237FBB"/>
    <w:rsid w:val="002405F4"/>
    <w:rsid w:val="00240B46"/>
    <w:rsid w:val="00240D64"/>
    <w:rsid w:val="00240F27"/>
    <w:rsid w:val="00241C03"/>
    <w:rsid w:val="00241D41"/>
    <w:rsid w:val="002422A6"/>
    <w:rsid w:val="002422BA"/>
    <w:rsid w:val="00242A98"/>
    <w:rsid w:val="002432AB"/>
    <w:rsid w:val="00244082"/>
    <w:rsid w:val="0024427F"/>
    <w:rsid w:val="00244B82"/>
    <w:rsid w:val="00244BD2"/>
    <w:rsid w:val="00244E29"/>
    <w:rsid w:val="002454DE"/>
    <w:rsid w:val="00246730"/>
    <w:rsid w:val="0024683F"/>
    <w:rsid w:val="00246907"/>
    <w:rsid w:val="00247E1E"/>
    <w:rsid w:val="0025029E"/>
    <w:rsid w:val="00251173"/>
    <w:rsid w:val="00251B35"/>
    <w:rsid w:val="002523C8"/>
    <w:rsid w:val="002526A0"/>
    <w:rsid w:val="002526C7"/>
    <w:rsid w:val="002527E5"/>
    <w:rsid w:val="00252A5C"/>
    <w:rsid w:val="00252D8A"/>
    <w:rsid w:val="00253753"/>
    <w:rsid w:val="00255329"/>
    <w:rsid w:val="00255511"/>
    <w:rsid w:val="002559E1"/>
    <w:rsid w:val="002560F1"/>
    <w:rsid w:val="00256350"/>
    <w:rsid w:val="00257549"/>
    <w:rsid w:val="0026059C"/>
    <w:rsid w:val="00260FA7"/>
    <w:rsid w:val="00261C13"/>
    <w:rsid w:val="00261D84"/>
    <w:rsid w:val="00262381"/>
    <w:rsid w:val="00262BD5"/>
    <w:rsid w:val="00263487"/>
    <w:rsid w:val="002634B7"/>
    <w:rsid w:val="00263E08"/>
    <w:rsid w:val="00264AE9"/>
    <w:rsid w:val="002662E9"/>
    <w:rsid w:val="00266503"/>
    <w:rsid w:val="002665DB"/>
    <w:rsid w:val="00266714"/>
    <w:rsid w:val="00266DFB"/>
    <w:rsid w:val="00267095"/>
    <w:rsid w:val="0026718E"/>
    <w:rsid w:val="002675F8"/>
    <w:rsid w:val="00267848"/>
    <w:rsid w:val="0026784C"/>
    <w:rsid w:val="00267B57"/>
    <w:rsid w:val="00267DF1"/>
    <w:rsid w:val="00267FAC"/>
    <w:rsid w:val="002701F3"/>
    <w:rsid w:val="0027091C"/>
    <w:rsid w:val="002713FE"/>
    <w:rsid w:val="00271CA5"/>
    <w:rsid w:val="00271DE1"/>
    <w:rsid w:val="00272ACA"/>
    <w:rsid w:val="0027329E"/>
    <w:rsid w:val="00273C58"/>
    <w:rsid w:val="00273F42"/>
    <w:rsid w:val="0027502B"/>
    <w:rsid w:val="002755FF"/>
    <w:rsid w:val="00275E09"/>
    <w:rsid w:val="002765CE"/>
    <w:rsid w:val="002775CD"/>
    <w:rsid w:val="00277D99"/>
    <w:rsid w:val="00277EB9"/>
    <w:rsid w:val="00281100"/>
    <w:rsid w:val="002812C4"/>
    <w:rsid w:val="00281EA1"/>
    <w:rsid w:val="0028236C"/>
    <w:rsid w:val="00282417"/>
    <w:rsid w:val="00282F30"/>
    <w:rsid w:val="002832A5"/>
    <w:rsid w:val="00283D10"/>
    <w:rsid w:val="00285424"/>
    <w:rsid w:val="00286430"/>
    <w:rsid w:val="0028714A"/>
    <w:rsid w:val="00287284"/>
    <w:rsid w:val="00287589"/>
    <w:rsid w:val="002875D5"/>
    <w:rsid w:val="0028761B"/>
    <w:rsid w:val="00287AB3"/>
    <w:rsid w:val="002910BA"/>
    <w:rsid w:val="0029177A"/>
    <w:rsid w:val="00291F26"/>
    <w:rsid w:val="002920AF"/>
    <w:rsid w:val="00292158"/>
    <w:rsid w:val="00292372"/>
    <w:rsid w:val="002924D3"/>
    <w:rsid w:val="00292ACD"/>
    <w:rsid w:val="002930FC"/>
    <w:rsid w:val="00293399"/>
    <w:rsid w:val="0029362D"/>
    <w:rsid w:val="002941F6"/>
    <w:rsid w:val="002948A3"/>
    <w:rsid w:val="002949B4"/>
    <w:rsid w:val="00295249"/>
    <w:rsid w:val="002953CE"/>
    <w:rsid w:val="00295C80"/>
    <w:rsid w:val="00295EAD"/>
    <w:rsid w:val="0029633F"/>
    <w:rsid w:val="00296762"/>
    <w:rsid w:val="00296B78"/>
    <w:rsid w:val="00297077"/>
    <w:rsid w:val="002970E5"/>
    <w:rsid w:val="00297247"/>
    <w:rsid w:val="002A01C1"/>
    <w:rsid w:val="002A0495"/>
    <w:rsid w:val="002A0C73"/>
    <w:rsid w:val="002A12F7"/>
    <w:rsid w:val="002A26D2"/>
    <w:rsid w:val="002A2EB3"/>
    <w:rsid w:val="002A3935"/>
    <w:rsid w:val="002A3A98"/>
    <w:rsid w:val="002A3F9E"/>
    <w:rsid w:val="002A4600"/>
    <w:rsid w:val="002A46EB"/>
    <w:rsid w:val="002A4CF5"/>
    <w:rsid w:val="002A528D"/>
    <w:rsid w:val="002A5313"/>
    <w:rsid w:val="002A6677"/>
    <w:rsid w:val="002A6E57"/>
    <w:rsid w:val="002A72C6"/>
    <w:rsid w:val="002A76F1"/>
    <w:rsid w:val="002A78DE"/>
    <w:rsid w:val="002B027E"/>
    <w:rsid w:val="002B2022"/>
    <w:rsid w:val="002B2098"/>
    <w:rsid w:val="002B209A"/>
    <w:rsid w:val="002B29E9"/>
    <w:rsid w:val="002B393A"/>
    <w:rsid w:val="002B4711"/>
    <w:rsid w:val="002B5ADB"/>
    <w:rsid w:val="002B5AEC"/>
    <w:rsid w:val="002B74B9"/>
    <w:rsid w:val="002B79E6"/>
    <w:rsid w:val="002B7E9E"/>
    <w:rsid w:val="002B7F10"/>
    <w:rsid w:val="002C0428"/>
    <w:rsid w:val="002C16C1"/>
    <w:rsid w:val="002C209D"/>
    <w:rsid w:val="002C222B"/>
    <w:rsid w:val="002C27F4"/>
    <w:rsid w:val="002C29F3"/>
    <w:rsid w:val="002C2DB9"/>
    <w:rsid w:val="002C3616"/>
    <w:rsid w:val="002C36EA"/>
    <w:rsid w:val="002C3A8B"/>
    <w:rsid w:val="002C3ACD"/>
    <w:rsid w:val="002C3E71"/>
    <w:rsid w:val="002C3EDD"/>
    <w:rsid w:val="002C4DBB"/>
    <w:rsid w:val="002C4E2E"/>
    <w:rsid w:val="002C50C1"/>
    <w:rsid w:val="002D0643"/>
    <w:rsid w:val="002D17F9"/>
    <w:rsid w:val="002D2AB3"/>
    <w:rsid w:val="002D2DC8"/>
    <w:rsid w:val="002D2EFE"/>
    <w:rsid w:val="002D35A4"/>
    <w:rsid w:val="002D3998"/>
    <w:rsid w:val="002D4E16"/>
    <w:rsid w:val="002D5337"/>
    <w:rsid w:val="002D54B8"/>
    <w:rsid w:val="002D56EF"/>
    <w:rsid w:val="002D5B1A"/>
    <w:rsid w:val="002D63BE"/>
    <w:rsid w:val="002D655F"/>
    <w:rsid w:val="002E0DD2"/>
    <w:rsid w:val="002E1C87"/>
    <w:rsid w:val="002E27D7"/>
    <w:rsid w:val="002E320A"/>
    <w:rsid w:val="002E372E"/>
    <w:rsid w:val="002E3E2B"/>
    <w:rsid w:val="002E3F01"/>
    <w:rsid w:val="002E5050"/>
    <w:rsid w:val="002E5379"/>
    <w:rsid w:val="002E6CB8"/>
    <w:rsid w:val="002F003C"/>
    <w:rsid w:val="002F0327"/>
    <w:rsid w:val="002F1AF0"/>
    <w:rsid w:val="002F1B66"/>
    <w:rsid w:val="002F2470"/>
    <w:rsid w:val="002F27CA"/>
    <w:rsid w:val="002F2D13"/>
    <w:rsid w:val="002F3057"/>
    <w:rsid w:val="002F328A"/>
    <w:rsid w:val="002F3664"/>
    <w:rsid w:val="002F3D8B"/>
    <w:rsid w:val="002F4798"/>
    <w:rsid w:val="002F575A"/>
    <w:rsid w:val="002F58B9"/>
    <w:rsid w:val="002F5BBE"/>
    <w:rsid w:val="002F6501"/>
    <w:rsid w:val="002F6A2C"/>
    <w:rsid w:val="002F6B34"/>
    <w:rsid w:val="002F74E8"/>
    <w:rsid w:val="002F7A4A"/>
    <w:rsid w:val="0030097A"/>
    <w:rsid w:val="00301C11"/>
    <w:rsid w:val="003025EB"/>
    <w:rsid w:val="00302821"/>
    <w:rsid w:val="00302A5F"/>
    <w:rsid w:val="00302AAA"/>
    <w:rsid w:val="003037F9"/>
    <w:rsid w:val="00304955"/>
    <w:rsid w:val="00305169"/>
    <w:rsid w:val="00305800"/>
    <w:rsid w:val="0030595C"/>
    <w:rsid w:val="00306396"/>
    <w:rsid w:val="00306FEC"/>
    <w:rsid w:val="00307B2D"/>
    <w:rsid w:val="00310018"/>
    <w:rsid w:val="00310099"/>
    <w:rsid w:val="00310435"/>
    <w:rsid w:val="00310A0C"/>
    <w:rsid w:val="00310A82"/>
    <w:rsid w:val="00311546"/>
    <w:rsid w:val="0031157F"/>
    <w:rsid w:val="003115AB"/>
    <w:rsid w:val="0031160D"/>
    <w:rsid w:val="003125F0"/>
    <w:rsid w:val="00312990"/>
    <w:rsid w:val="00312A3A"/>
    <w:rsid w:val="00312D8B"/>
    <w:rsid w:val="0031305B"/>
    <w:rsid w:val="00313157"/>
    <w:rsid w:val="00313C67"/>
    <w:rsid w:val="00313D84"/>
    <w:rsid w:val="003146E2"/>
    <w:rsid w:val="00314D0F"/>
    <w:rsid w:val="00316021"/>
    <w:rsid w:val="003163A0"/>
    <w:rsid w:val="003164E0"/>
    <w:rsid w:val="00316603"/>
    <w:rsid w:val="00317392"/>
    <w:rsid w:val="00317E36"/>
    <w:rsid w:val="00321573"/>
    <w:rsid w:val="0032161A"/>
    <w:rsid w:val="00321EE1"/>
    <w:rsid w:val="00323633"/>
    <w:rsid w:val="003244C0"/>
    <w:rsid w:val="00324509"/>
    <w:rsid w:val="0032462A"/>
    <w:rsid w:val="00324C5E"/>
    <w:rsid w:val="00324ED8"/>
    <w:rsid w:val="003255F5"/>
    <w:rsid w:val="00325800"/>
    <w:rsid w:val="00325E42"/>
    <w:rsid w:val="00326443"/>
    <w:rsid w:val="0032662E"/>
    <w:rsid w:val="00326BED"/>
    <w:rsid w:val="003274D8"/>
    <w:rsid w:val="00330188"/>
    <w:rsid w:val="0033077E"/>
    <w:rsid w:val="0033086C"/>
    <w:rsid w:val="00330A7C"/>
    <w:rsid w:val="00331853"/>
    <w:rsid w:val="00331CF9"/>
    <w:rsid w:val="00331DAD"/>
    <w:rsid w:val="00332016"/>
    <w:rsid w:val="003323AB"/>
    <w:rsid w:val="00332B39"/>
    <w:rsid w:val="003331A8"/>
    <w:rsid w:val="0033398D"/>
    <w:rsid w:val="003339DA"/>
    <w:rsid w:val="003340DB"/>
    <w:rsid w:val="0033486E"/>
    <w:rsid w:val="00335523"/>
    <w:rsid w:val="00335CB5"/>
    <w:rsid w:val="003365DB"/>
    <w:rsid w:val="00337D69"/>
    <w:rsid w:val="0034031D"/>
    <w:rsid w:val="0034042E"/>
    <w:rsid w:val="00340745"/>
    <w:rsid w:val="00340CDC"/>
    <w:rsid w:val="00340F10"/>
    <w:rsid w:val="00341523"/>
    <w:rsid w:val="00342544"/>
    <w:rsid w:val="00343030"/>
    <w:rsid w:val="003449CA"/>
    <w:rsid w:val="00344A0C"/>
    <w:rsid w:val="00344B5E"/>
    <w:rsid w:val="00344F40"/>
    <w:rsid w:val="00344FC8"/>
    <w:rsid w:val="0034507C"/>
    <w:rsid w:val="00345CA8"/>
    <w:rsid w:val="00346398"/>
    <w:rsid w:val="00346797"/>
    <w:rsid w:val="0034768A"/>
    <w:rsid w:val="00350481"/>
    <w:rsid w:val="0035103C"/>
    <w:rsid w:val="0035119B"/>
    <w:rsid w:val="003519E1"/>
    <w:rsid w:val="003523E2"/>
    <w:rsid w:val="0035258D"/>
    <w:rsid w:val="00352B3B"/>
    <w:rsid w:val="003530B6"/>
    <w:rsid w:val="003542E5"/>
    <w:rsid w:val="003545DD"/>
    <w:rsid w:val="0035487F"/>
    <w:rsid w:val="00354950"/>
    <w:rsid w:val="00355228"/>
    <w:rsid w:val="003555D1"/>
    <w:rsid w:val="00355640"/>
    <w:rsid w:val="003557AE"/>
    <w:rsid w:val="00355CF0"/>
    <w:rsid w:val="00357472"/>
    <w:rsid w:val="003579B9"/>
    <w:rsid w:val="003607D7"/>
    <w:rsid w:val="00360D26"/>
    <w:rsid w:val="00360F4A"/>
    <w:rsid w:val="0036102C"/>
    <w:rsid w:val="003612C4"/>
    <w:rsid w:val="0036146C"/>
    <w:rsid w:val="003623EA"/>
    <w:rsid w:val="00362E2C"/>
    <w:rsid w:val="00363A09"/>
    <w:rsid w:val="0036422F"/>
    <w:rsid w:val="003661B7"/>
    <w:rsid w:val="00366535"/>
    <w:rsid w:val="0036724A"/>
    <w:rsid w:val="00370547"/>
    <w:rsid w:val="00370668"/>
    <w:rsid w:val="00371081"/>
    <w:rsid w:val="003717C3"/>
    <w:rsid w:val="003725AE"/>
    <w:rsid w:val="003726DF"/>
    <w:rsid w:val="0037335A"/>
    <w:rsid w:val="003733E2"/>
    <w:rsid w:val="00373750"/>
    <w:rsid w:val="003746ED"/>
    <w:rsid w:val="003749F3"/>
    <w:rsid w:val="00374DB3"/>
    <w:rsid w:val="00375BA0"/>
    <w:rsid w:val="003772BC"/>
    <w:rsid w:val="003774B0"/>
    <w:rsid w:val="003778BC"/>
    <w:rsid w:val="00380827"/>
    <w:rsid w:val="003809C9"/>
    <w:rsid w:val="00380A96"/>
    <w:rsid w:val="00380ECE"/>
    <w:rsid w:val="00381F3C"/>
    <w:rsid w:val="00382F08"/>
    <w:rsid w:val="00383022"/>
    <w:rsid w:val="003838A6"/>
    <w:rsid w:val="00383E64"/>
    <w:rsid w:val="00384118"/>
    <w:rsid w:val="003842ED"/>
    <w:rsid w:val="00384D66"/>
    <w:rsid w:val="003854A6"/>
    <w:rsid w:val="0038587B"/>
    <w:rsid w:val="00385BC7"/>
    <w:rsid w:val="00386F35"/>
    <w:rsid w:val="00386F71"/>
    <w:rsid w:val="003870CA"/>
    <w:rsid w:val="00387E3F"/>
    <w:rsid w:val="00390363"/>
    <w:rsid w:val="00391076"/>
    <w:rsid w:val="00391AC4"/>
    <w:rsid w:val="003936F0"/>
    <w:rsid w:val="00393BF4"/>
    <w:rsid w:val="00393F67"/>
    <w:rsid w:val="00394DC9"/>
    <w:rsid w:val="0039576F"/>
    <w:rsid w:val="00395BAD"/>
    <w:rsid w:val="003962B6"/>
    <w:rsid w:val="003968D7"/>
    <w:rsid w:val="003A032E"/>
    <w:rsid w:val="003A0445"/>
    <w:rsid w:val="003A078C"/>
    <w:rsid w:val="003A0CF7"/>
    <w:rsid w:val="003A11D4"/>
    <w:rsid w:val="003A25CC"/>
    <w:rsid w:val="003A3370"/>
    <w:rsid w:val="003A338F"/>
    <w:rsid w:val="003A3D63"/>
    <w:rsid w:val="003A4580"/>
    <w:rsid w:val="003A5BAC"/>
    <w:rsid w:val="003A5C27"/>
    <w:rsid w:val="003A5DE0"/>
    <w:rsid w:val="003A687B"/>
    <w:rsid w:val="003A70B9"/>
    <w:rsid w:val="003A71AA"/>
    <w:rsid w:val="003A7857"/>
    <w:rsid w:val="003A78E5"/>
    <w:rsid w:val="003B06C6"/>
    <w:rsid w:val="003B254A"/>
    <w:rsid w:val="003B2C8F"/>
    <w:rsid w:val="003B30D5"/>
    <w:rsid w:val="003B3C04"/>
    <w:rsid w:val="003B3DCE"/>
    <w:rsid w:val="003B3E71"/>
    <w:rsid w:val="003B4326"/>
    <w:rsid w:val="003B455A"/>
    <w:rsid w:val="003B4C0E"/>
    <w:rsid w:val="003B4DE2"/>
    <w:rsid w:val="003B4FA3"/>
    <w:rsid w:val="003B5022"/>
    <w:rsid w:val="003B5AF8"/>
    <w:rsid w:val="003B6309"/>
    <w:rsid w:val="003B64C3"/>
    <w:rsid w:val="003B665C"/>
    <w:rsid w:val="003B6A5B"/>
    <w:rsid w:val="003B7541"/>
    <w:rsid w:val="003B7644"/>
    <w:rsid w:val="003B78DC"/>
    <w:rsid w:val="003C0457"/>
    <w:rsid w:val="003C0671"/>
    <w:rsid w:val="003C0890"/>
    <w:rsid w:val="003C0E03"/>
    <w:rsid w:val="003C19EE"/>
    <w:rsid w:val="003C244B"/>
    <w:rsid w:val="003C2B03"/>
    <w:rsid w:val="003C2C86"/>
    <w:rsid w:val="003C2DDE"/>
    <w:rsid w:val="003C2E29"/>
    <w:rsid w:val="003C3153"/>
    <w:rsid w:val="003C4567"/>
    <w:rsid w:val="003C4F2E"/>
    <w:rsid w:val="003C57B7"/>
    <w:rsid w:val="003C5A3D"/>
    <w:rsid w:val="003C5C83"/>
    <w:rsid w:val="003C5CAB"/>
    <w:rsid w:val="003C5E34"/>
    <w:rsid w:val="003C60C7"/>
    <w:rsid w:val="003C69EE"/>
    <w:rsid w:val="003C6A94"/>
    <w:rsid w:val="003C6C67"/>
    <w:rsid w:val="003C6DF3"/>
    <w:rsid w:val="003C7775"/>
    <w:rsid w:val="003C7EFC"/>
    <w:rsid w:val="003C7F6A"/>
    <w:rsid w:val="003D040E"/>
    <w:rsid w:val="003D1F8D"/>
    <w:rsid w:val="003D2BF5"/>
    <w:rsid w:val="003D37D3"/>
    <w:rsid w:val="003D3FB9"/>
    <w:rsid w:val="003D45B0"/>
    <w:rsid w:val="003D538A"/>
    <w:rsid w:val="003D5724"/>
    <w:rsid w:val="003D5808"/>
    <w:rsid w:val="003D5B38"/>
    <w:rsid w:val="003D654A"/>
    <w:rsid w:val="003D66CA"/>
    <w:rsid w:val="003D6DA7"/>
    <w:rsid w:val="003E000D"/>
    <w:rsid w:val="003E0049"/>
    <w:rsid w:val="003E0112"/>
    <w:rsid w:val="003E0A09"/>
    <w:rsid w:val="003E0A9D"/>
    <w:rsid w:val="003E0F58"/>
    <w:rsid w:val="003E0F77"/>
    <w:rsid w:val="003E2438"/>
    <w:rsid w:val="003E270E"/>
    <w:rsid w:val="003E2BC7"/>
    <w:rsid w:val="003E2C45"/>
    <w:rsid w:val="003E329A"/>
    <w:rsid w:val="003E330B"/>
    <w:rsid w:val="003E3A82"/>
    <w:rsid w:val="003E3E50"/>
    <w:rsid w:val="003E3EDD"/>
    <w:rsid w:val="003E53D8"/>
    <w:rsid w:val="003E54A2"/>
    <w:rsid w:val="003E5B6F"/>
    <w:rsid w:val="003E729E"/>
    <w:rsid w:val="003E7F4E"/>
    <w:rsid w:val="003E7F5D"/>
    <w:rsid w:val="003F04C9"/>
    <w:rsid w:val="003F16F7"/>
    <w:rsid w:val="003F1F8C"/>
    <w:rsid w:val="003F2748"/>
    <w:rsid w:val="003F2C11"/>
    <w:rsid w:val="003F3962"/>
    <w:rsid w:val="003F3E4B"/>
    <w:rsid w:val="003F43AA"/>
    <w:rsid w:val="003F4796"/>
    <w:rsid w:val="003F4DD4"/>
    <w:rsid w:val="003F5C98"/>
    <w:rsid w:val="003F6193"/>
    <w:rsid w:val="003F6480"/>
    <w:rsid w:val="003F7E38"/>
    <w:rsid w:val="004004E6"/>
    <w:rsid w:val="00400881"/>
    <w:rsid w:val="00400B82"/>
    <w:rsid w:val="004013D7"/>
    <w:rsid w:val="00403314"/>
    <w:rsid w:val="004040D0"/>
    <w:rsid w:val="00404286"/>
    <w:rsid w:val="00404298"/>
    <w:rsid w:val="004042BC"/>
    <w:rsid w:val="00405010"/>
    <w:rsid w:val="004055F0"/>
    <w:rsid w:val="004060E6"/>
    <w:rsid w:val="00407D49"/>
    <w:rsid w:val="00410163"/>
    <w:rsid w:val="004110C4"/>
    <w:rsid w:val="00411806"/>
    <w:rsid w:val="00412807"/>
    <w:rsid w:val="00412F21"/>
    <w:rsid w:val="00414460"/>
    <w:rsid w:val="00415B36"/>
    <w:rsid w:val="00415DD4"/>
    <w:rsid w:val="00416127"/>
    <w:rsid w:val="00416885"/>
    <w:rsid w:val="004172FE"/>
    <w:rsid w:val="0041741D"/>
    <w:rsid w:val="0041747D"/>
    <w:rsid w:val="00417AAC"/>
    <w:rsid w:val="00417AEE"/>
    <w:rsid w:val="00417CD8"/>
    <w:rsid w:val="00420119"/>
    <w:rsid w:val="004205D1"/>
    <w:rsid w:val="004216D6"/>
    <w:rsid w:val="004225EF"/>
    <w:rsid w:val="00423812"/>
    <w:rsid w:val="004243A0"/>
    <w:rsid w:val="00424553"/>
    <w:rsid w:val="00424586"/>
    <w:rsid w:val="00424599"/>
    <w:rsid w:val="00424E3C"/>
    <w:rsid w:val="004258E0"/>
    <w:rsid w:val="00425E89"/>
    <w:rsid w:val="00426622"/>
    <w:rsid w:val="004307C3"/>
    <w:rsid w:val="004308E5"/>
    <w:rsid w:val="00431DFC"/>
    <w:rsid w:val="00431E43"/>
    <w:rsid w:val="0043257A"/>
    <w:rsid w:val="00434087"/>
    <w:rsid w:val="00434167"/>
    <w:rsid w:val="004344DA"/>
    <w:rsid w:val="00434ABD"/>
    <w:rsid w:val="00434B97"/>
    <w:rsid w:val="00435088"/>
    <w:rsid w:val="004358BE"/>
    <w:rsid w:val="00435ABF"/>
    <w:rsid w:val="00436403"/>
    <w:rsid w:val="004366DB"/>
    <w:rsid w:val="00436BDE"/>
    <w:rsid w:val="004371EC"/>
    <w:rsid w:val="00437706"/>
    <w:rsid w:val="00437BD6"/>
    <w:rsid w:val="0044061D"/>
    <w:rsid w:val="004419D1"/>
    <w:rsid w:val="00441EBD"/>
    <w:rsid w:val="004422AB"/>
    <w:rsid w:val="00443DF1"/>
    <w:rsid w:val="00444507"/>
    <w:rsid w:val="00444E06"/>
    <w:rsid w:val="00445740"/>
    <w:rsid w:val="00445B20"/>
    <w:rsid w:val="00446024"/>
    <w:rsid w:val="00446E55"/>
    <w:rsid w:val="004471BA"/>
    <w:rsid w:val="00447399"/>
    <w:rsid w:val="00447818"/>
    <w:rsid w:val="00447D3E"/>
    <w:rsid w:val="004504DC"/>
    <w:rsid w:val="004505A6"/>
    <w:rsid w:val="00450C1D"/>
    <w:rsid w:val="00451130"/>
    <w:rsid w:val="004524D5"/>
    <w:rsid w:val="00452A7E"/>
    <w:rsid w:val="00452B7A"/>
    <w:rsid w:val="004532E6"/>
    <w:rsid w:val="00453C2A"/>
    <w:rsid w:val="004542B1"/>
    <w:rsid w:val="00455386"/>
    <w:rsid w:val="00455D3B"/>
    <w:rsid w:val="0045640A"/>
    <w:rsid w:val="004564AC"/>
    <w:rsid w:val="00457184"/>
    <w:rsid w:val="0045752E"/>
    <w:rsid w:val="00457B66"/>
    <w:rsid w:val="0046051E"/>
    <w:rsid w:val="00461624"/>
    <w:rsid w:val="004616C2"/>
    <w:rsid w:val="00461CA5"/>
    <w:rsid w:val="0046246E"/>
    <w:rsid w:val="004625D0"/>
    <w:rsid w:val="00463974"/>
    <w:rsid w:val="00464E64"/>
    <w:rsid w:val="00464E74"/>
    <w:rsid w:val="0046588C"/>
    <w:rsid w:val="00465E10"/>
    <w:rsid w:val="004671D4"/>
    <w:rsid w:val="00467529"/>
    <w:rsid w:val="0047047E"/>
    <w:rsid w:val="00470D47"/>
    <w:rsid w:val="00471544"/>
    <w:rsid w:val="0047161D"/>
    <w:rsid w:val="00472976"/>
    <w:rsid w:val="004735CD"/>
    <w:rsid w:val="00473E66"/>
    <w:rsid w:val="004746CC"/>
    <w:rsid w:val="004747F6"/>
    <w:rsid w:val="0047500F"/>
    <w:rsid w:val="004756F8"/>
    <w:rsid w:val="00475CD4"/>
    <w:rsid w:val="004763BF"/>
    <w:rsid w:val="00476C8F"/>
    <w:rsid w:val="00476CAE"/>
    <w:rsid w:val="00476D08"/>
    <w:rsid w:val="0047754B"/>
    <w:rsid w:val="004777BF"/>
    <w:rsid w:val="00477A2C"/>
    <w:rsid w:val="00477E94"/>
    <w:rsid w:val="00477EA7"/>
    <w:rsid w:val="004800D6"/>
    <w:rsid w:val="0048056E"/>
    <w:rsid w:val="00480DE1"/>
    <w:rsid w:val="004819A9"/>
    <w:rsid w:val="00481E8F"/>
    <w:rsid w:val="00482ED7"/>
    <w:rsid w:val="00484100"/>
    <w:rsid w:val="00484312"/>
    <w:rsid w:val="0048442A"/>
    <w:rsid w:val="00484CBF"/>
    <w:rsid w:val="00484F1E"/>
    <w:rsid w:val="004859AE"/>
    <w:rsid w:val="00485B35"/>
    <w:rsid w:val="004861BB"/>
    <w:rsid w:val="00486760"/>
    <w:rsid w:val="00487C52"/>
    <w:rsid w:val="00487F4F"/>
    <w:rsid w:val="00490893"/>
    <w:rsid w:val="00491132"/>
    <w:rsid w:val="0049180E"/>
    <w:rsid w:val="004918E5"/>
    <w:rsid w:val="00491DA1"/>
    <w:rsid w:val="004924EA"/>
    <w:rsid w:val="0049360B"/>
    <w:rsid w:val="004939C5"/>
    <w:rsid w:val="00493E85"/>
    <w:rsid w:val="0049414D"/>
    <w:rsid w:val="004942F6"/>
    <w:rsid w:val="004946D8"/>
    <w:rsid w:val="0049615A"/>
    <w:rsid w:val="00496849"/>
    <w:rsid w:val="004974C1"/>
    <w:rsid w:val="00497F9C"/>
    <w:rsid w:val="004A0A9B"/>
    <w:rsid w:val="004A13E1"/>
    <w:rsid w:val="004A1B04"/>
    <w:rsid w:val="004A2071"/>
    <w:rsid w:val="004A208D"/>
    <w:rsid w:val="004A24BD"/>
    <w:rsid w:val="004A285C"/>
    <w:rsid w:val="004A3DF6"/>
    <w:rsid w:val="004A43FE"/>
    <w:rsid w:val="004A44C6"/>
    <w:rsid w:val="004A454B"/>
    <w:rsid w:val="004A4775"/>
    <w:rsid w:val="004A607A"/>
    <w:rsid w:val="004A6C0E"/>
    <w:rsid w:val="004A77D8"/>
    <w:rsid w:val="004A7C71"/>
    <w:rsid w:val="004A7D34"/>
    <w:rsid w:val="004B0196"/>
    <w:rsid w:val="004B0246"/>
    <w:rsid w:val="004B0449"/>
    <w:rsid w:val="004B0C04"/>
    <w:rsid w:val="004B0FAE"/>
    <w:rsid w:val="004B1107"/>
    <w:rsid w:val="004B16BF"/>
    <w:rsid w:val="004B3CAF"/>
    <w:rsid w:val="004B4422"/>
    <w:rsid w:val="004B4626"/>
    <w:rsid w:val="004B4B10"/>
    <w:rsid w:val="004B5052"/>
    <w:rsid w:val="004B53D0"/>
    <w:rsid w:val="004B5E0D"/>
    <w:rsid w:val="004B61FB"/>
    <w:rsid w:val="004B65B2"/>
    <w:rsid w:val="004B6E3B"/>
    <w:rsid w:val="004C0A70"/>
    <w:rsid w:val="004C1A10"/>
    <w:rsid w:val="004C2538"/>
    <w:rsid w:val="004C2539"/>
    <w:rsid w:val="004C271C"/>
    <w:rsid w:val="004C27BB"/>
    <w:rsid w:val="004C28F1"/>
    <w:rsid w:val="004C4326"/>
    <w:rsid w:val="004C4B03"/>
    <w:rsid w:val="004C4F9C"/>
    <w:rsid w:val="004C53A7"/>
    <w:rsid w:val="004C53DF"/>
    <w:rsid w:val="004C571E"/>
    <w:rsid w:val="004C5E4D"/>
    <w:rsid w:val="004C675B"/>
    <w:rsid w:val="004C6EC8"/>
    <w:rsid w:val="004C7264"/>
    <w:rsid w:val="004C7839"/>
    <w:rsid w:val="004D00D6"/>
    <w:rsid w:val="004D0776"/>
    <w:rsid w:val="004D0E71"/>
    <w:rsid w:val="004D1289"/>
    <w:rsid w:val="004D2430"/>
    <w:rsid w:val="004D2845"/>
    <w:rsid w:val="004D2C4A"/>
    <w:rsid w:val="004D3069"/>
    <w:rsid w:val="004D326F"/>
    <w:rsid w:val="004D3859"/>
    <w:rsid w:val="004D3F93"/>
    <w:rsid w:val="004D6860"/>
    <w:rsid w:val="004D6EF2"/>
    <w:rsid w:val="004D75F1"/>
    <w:rsid w:val="004D782C"/>
    <w:rsid w:val="004E0A08"/>
    <w:rsid w:val="004E1935"/>
    <w:rsid w:val="004E2703"/>
    <w:rsid w:val="004E2D41"/>
    <w:rsid w:val="004E33BD"/>
    <w:rsid w:val="004E362C"/>
    <w:rsid w:val="004E37D7"/>
    <w:rsid w:val="004E3F3F"/>
    <w:rsid w:val="004E45A3"/>
    <w:rsid w:val="004E52F3"/>
    <w:rsid w:val="004E56BC"/>
    <w:rsid w:val="004E671F"/>
    <w:rsid w:val="004E6785"/>
    <w:rsid w:val="004E7366"/>
    <w:rsid w:val="004E7B6F"/>
    <w:rsid w:val="004F00E6"/>
    <w:rsid w:val="004F0A6C"/>
    <w:rsid w:val="004F1039"/>
    <w:rsid w:val="004F2155"/>
    <w:rsid w:val="004F21DA"/>
    <w:rsid w:val="004F22D9"/>
    <w:rsid w:val="004F2502"/>
    <w:rsid w:val="004F2565"/>
    <w:rsid w:val="004F366B"/>
    <w:rsid w:val="004F3C2B"/>
    <w:rsid w:val="004F3CD2"/>
    <w:rsid w:val="004F3E6A"/>
    <w:rsid w:val="004F3F8C"/>
    <w:rsid w:val="004F415C"/>
    <w:rsid w:val="004F5B11"/>
    <w:rsid w:val="004F65C8"/>
    <w:rsid w:val="004F7758"/>
    <w:rsid w:val="004F78F6"/>
    <w:rsid w:val="00500440"/>
    <w:rsid w:val="005006D6"/>
    <w:rsid w:val="00500880"/>
    <w:rsid w:val="00502195"/>
    <w:rsid w:val="00502A4F"/>
    <w:rsid w:val="00503825"/>
    <w:rsid w:val="00503AEC"/>
    <w:rsid w:val="00503E46"/>
    <w:rsid w:val="00503EF5"/>
    <w:rsid w:val="00504284"/>
    <w:rsid w:val="005044BC"/>
    <w:rsid w:val="00504EDC"/>
    <w:rsid w:val="00505F46"/>
    <w:rsid w:val="0050651C"/>
    <w:rsid w:val="00506666"/>
    <w:rsid w:val="0050762C"/>
    <w:rsid w:val="005077C5"/>
    <w:rsid w:val="00511CDD"/>
    <w:rsid w:val="005120E3"/>
    <w:rsid w:val="005122BF"/>
    <w:rsid w:val="0051278D"/>
    <w:rsid w:val="005128C8"/>
    <w:rsid w:val="00512AB2"/>
    <w:rsid w:val="00512E14"/>
    <w:rsid w:val="00513306"/>
    <w:rsid w:val="005133FB"/>
    <w:rsid w:val="00513A6B"/>
    <w:rsid w:val="00514E54"/>
    <w:rsid w:val="00515D3F"/>
    <w:rsid w:val="00516017"/>
    <w:rsid w:val="00516401"/>
    <w:rsid w:val="00516F77"/>
    <w:rsid w:val="005171B8"/>
    <w:rsid w:val="005171EC"/>
    <w:rsid w:val="00517AF8"/>
    <w:rsid w:val="0052009A"/>
    <w:rsid w:val="00520B4D"/>
    <w:rsid w:val="00520C6F"/>
    <w:rsid w:val="00520C89"/>
    <w:rsid w:val="00520F58"/>
    <w:rsid w:val="00521535"/>
    <w:rsid w:val="00521650"/>
    <w:rsid w:val="005227E1"/>
    <w:rsid w:val="00522FC4"/>
    <w:rsid w:val="0052395B"/>
    <w:rsid w:val="00523DFB"/>
    <w:rsid w:val="005241A8"/>
    <w:rsid w:val="005243FC"/>
    <w:rsid w:val="005245AB"/>
    <w:rsid w:val="00525698"/>
    <w:rsid w:val="005260EA"/>
    <w:rsid w:val="00526886"/>
    <w:rsid w:val="00526891"/>
    <w:rsid w:val="0052693E"/>
    <w:rsid w:val="00526EF3"/>
    <w:rsid w:val="005270CA"/>
    <w:rsid w:val="00527152"/>
    <w:rsid w:val="0052751F"/>
    <w:rsid w:val="00527BF6"/>
    <w:rsid w:val="00527DD5"/>
    <w:rsid w:val="00527FAA"/>
    <w:rsid w:val="0053033A"/>
    <w:rsid w:val="005309A1"/>
    <w:rsid w:val="00531218"/>
    <w:rsid w:val="00531D2B"/>
    <w:rsid w:val="00532020"/>
    <w:rsid w:val="00532044"/>
    <w:rsid w:val="00532087"/>
    <w:rsid w:val="00533142"/>
    <w:rsid w:val="00533592"/>
    <w:rsid w:val="00534255"/>
    <w:rsid w:val="00535B00"/>
    <w:rsid w:val="00535E04"/>
    <w:rsid w:val="00536654"/>
    <w:rsid w:val="00536DD3"/>
    <w:rsid w:val="00537083"/>
    <w:rsid w:val="00537133"/>
    <w:rsid w:val="00537D43"/>
    <w:rsid w:val="00540409"/>
    <w:rsid w:val="00540A1D"/>
    <w:rsid w:val="00541532"/>
    <w:rsid w:val="00541877"/>
    <w:rsid w:val="0054327B"/>
    <w:rsid w:val="005432FE"/>
    <w:rsid w:val="00543B13"/>
    <w:rsid w:val="00544595"/>
    <w:rsid w:val="00544CE3"/>
    <w:rsid w:val="00544F47"/>
    <w:rsid w:val="005452D9"/>
    <w:rsid w:val="00545722"/>
    <w:rsid w:val="00546449"/>
    <w:rsid w:val="00546582"/>
    <w:rsid w:val="0054680C"/>
    <w:rsid w:val="00546AE7"/>
    <w:rsid w:val="00547862"/>
    <w:rsid w:val="005502DC"/>
    <w:rsid w:val="00550668"/>
    <w:rsid w:val="00550CD1"/>
    <w:rsid w:val="00551536"/>
    <w:rsid w:val="005523FF"/>
    <w:rsid w:val="005524FE"/>
    <w:rsid w:val="005527CA"/>
    <w:rsid w:val="00553067"/>
    <w:rsid w:val="00553BE1"/>
    <w:rsid w:val="0055420B"/>
    <w:rsid w:val="00555574"/>
    <w:rsid w:val="0055561A"/>
    <w:rsid w:val="00555EE6"/>
    <w:rsid w:val="00555F1F"/>
    <w:rsid w:val="0055625D"/>
    <w:rsid w:val="005563C3"/>
    <w:rsid w:val="00556406"/>
    <w:rsid w:val="00556A90"/>
    <w:rsid w:val="0056004A"/>
    <w:rsid w:val="005603BC"/>
    <w:rsid w:val="00560B7C"/>
    <w:rsid w:val="00560C1B"/>
    <w:rsid w:val="00560EF0"/>
    <w:rsid w:val="005611B8"/>
    <w:rsid w:val="00561714"/>
    <w:rsid w:val="005621B5"/>
    <w:rsid w:val="0056222D"/>
    <w:rsid w:val="005641B4"/>
    <w:rsid w:val="00565137"/>
    <w:rsid w:val="005657E8"/>
    <w:rsid w:val="00566161"/>
    <w:rsid w:val="0056640D"/>
    <w:rsid w:val="0056649B"/>
    <w:rsid w:val="005665DF"/>
    <w:rsid w:val="005668C3"/>
    <w:rsid w:val="0056739B"/>
    <w:rsid w:val="0056778A"/>
    <w:rsid w:val="00567EDF"/>
    <w:rsid w:val="00570DBF"/>
    <w:rsid w:val="00570DDE"/>
    <w:rsid w:val="005720B7"/>
    <w:rsid w:val="005720EE"/>
    <w:rsid w:val="00572B24"/>
    <w:rsid w:val="00573462"/>
    <w:rsid w:val="00573DF3"/>
    <w:rsid w:val="00573F3D"/>
    <w:rsid w:val="00574A8F"/>
    <w:rsid w:val="005750F5"/>
    <w:rsid w:val="00576017"/>
    <w:rsid w:val="005762B5"/>
    <w:rsid w:val="00576EA4"/>
    <w:rsid w:val="005771DD"/>
    <w:rsid w:val="00580411"/>
    <w:rsid w:val="0058063E"/>
    <w:rsid w:val="0058072B"/>
    <w:rsid w:val="00581486"/>
    <w:rsid w:val="00581BEF"/>
    <w:rsid w:val="00581E33"/>
    <w:rsid w:val="00581F70"/>
    <w:rsid w:val="005827E6"/>
    <w:rsid w:val="00582B04"/>
    <w:rsid w:val="00582D09"/>
    <w:rsid w:val="00582FBC"/>
    <w:rsid w:val="00583EAF"/>
    <w:rsid w:val="005845E5"/>
    <w:rsid w:val="00584C85"/>
    <w:rsid w:val="00584D0D"/>
    <w:rsid w:val="005850E9"/>
    <w:rsid w:val="00585EBB"/>
    <w:rsid w:val="005868EF"/>
    <w:rsid w:val="00586BCA"/>
    <w:rsid w:val="00590321"/>
    <w:rsid w:val="005904BC"/>
    <w:rsid w:val="005909DE"/>
    <w:rsid w:val="00590EB8"/>
    <w:rsid w:val="005917EC"/>
    <w:rsid w:val="00591933"/>
    <w:rsid w:val="00591ACC"/>
    <w:rsid w:val="00591B1B"/>
    <w:rsid w:val="005927CA"/>
    <w:rsid w:val="0059376C"/>
    <w:rsid w:val="005948B9"/>
    <w:rsid w:val="00595845"/>
    <w:rsid w:val="005959CD"/>
    <w:rsid w:val="00596193"/>
    <w:rsid w:val="005966B9"/>
    <w:rsid w:val="00596A81"/>
    <w:rsid w:val="00596B26"/>
    <w:rsid w:val="00597808"/>
    <w:rsid w:val="00597E53"/>
    <w:rsid w:val="005A0647"/>
    <w:rsid w:val="005A191F"/>
    <w:rsid w:val="005A1EFE"/>
    <w:rsid w:val="005A29F1"/>
    <w:rsid w:val="005A2A2A"/>
    <w:rsid w:val="005A2CF6"/>
    <w:rsid w:val="005A35F6"/>
    <w:rsid w:val="005A3688"/>
    <w:rsid w:val="005A3A90"/>
    <w:rsid w:val="005A3C27"/>
    <w:rsid w:val="005A3DC7"/>
    <w:rsid w:val="005A3F8E"/>
    <w:rsid w:val="005A42C1"/>
    <w:rsid w:val="005A4C9A"/>
    <w:rsid w:val="005A5149"/>
    <w:rsid w:val="005A556B"/>
    <w:rsid w:val="005A59A5"/>
    <w:rsid w:val="005A63DA"/>
    <w:rsid w:val="005A642E"/>
    <w:rsid w:val="005A70BE"/>
    <w:rsid w:val="005A7291"/>
    <w:rsid w:val="005A7506"/>
    <w:rsid w:val="005B0456"/>
    <w:rsid w:val="005B0C64"/>
    <w:rsid w:val="005B113C"/>
    <w:rsid w:val="005B1155"/>
    <w:rsid w:val="005B1315"/>
    <w:rsid w:val="005B1D47"/>
    <w:rsid w:val="005B2733"/>
    <w:rsid w:val="005B2790"/>
    <w:rsid w:val="005B325D"/>
    <w:rsid w:val="005B36F9"/>
    <w:rsid w:val="005B3D2B"/>
    <w:rsid w:val="005B4795"/>
    <w:rsid w:val="005B4F45"/>
    <w:rsid w:val="005B5609"/>
    <w:rsid w:val="005B61DE"/>
    <w:rsid w:val="005B72E3"/>
    <w:rsid w:val="005B7AA5"/>
    <w:rsid w:val="005B7B16"/>
    <w:rsid w:val="005C0430"/>
    <w:rsid w:val="005C139B"/>
    <w:rsid w:val="005C1E0F"/>
    <w:rsid w:val="005C2537"/>
    <w:rsid w:val="005C2725"/>
    <w:rsid w:val="005C2EEB"/>
    <w:rsid w:val="005C31B4"/>
    <w:rsid w:val="005C32DE"/>
    <w:rsid w:val="005C3954"/>
    <w:rsid w:val="005C3D9B"/>
    <w:rsid w:val="005C4AF5"/>
    <w:rsid w:val="005C58DD"/>
    <w:rsid w:val="005C5F80"/>
    <w:rsid w:val="005C7B5E"/>
    <w:rsid w:val="005C7EB7"/>
    <w:rsid w:val="005D0190"/>
    <w:rsid w:val="005D04B5"/>
    <w:rsid w:val="005D076D"/>
    <w:rsid w:val="005D0AEB"/>
    <w:rsid w:val="005D0F94"/>
    <w:rsid w:val="005D109D"/>
    <w:rsid w:val="005D2044"/>
    <w:rsid w:val="005D44C3"/>
    <w:rsid w:val="005D4ACC"/>
    <w:rsid w:val="005D4B02"/>
    <w:rsid w:val="005D5631"/>
    <w:rsid w:val="005D583B"/>
    <w:rsid w:val="005D64BB"/>
    <w:rsid w:val="005D6E74"/>
    <w:rsid w:val="005D7287"/>
    <w:rsid w:val="005E040A"/>
    <w:rsid w:val="005E046E"/>
    <w:rsid w:val="005E05F8"/>
    <w:rsid w:val="005E06CB"/>
    <w:rsid w:val="005E0AEF"/>
    <w:rsid w:val="005E0F76"/>
    <w:rsid w:val="005E121A"/>
    <w:rsid w:val="005E13EB"/>
    <w:rsid w:val="005E17F7"/>
    <w:rsid w:val="005E1812"/>
    <w:rsid w:val="005E1BC3"/>
    <w:rsid w:val="005E1E6E"/>
    <w:rsid w:val="005E21C5"/>
    <w:rsid w:val="005E23C2"/>
    <w:rsid w:val="005E2687"/>
    <w:rsid w:val="005E2BE9"/>
    <w:rsid w:val="005E2E7D"/>
    <w:rsid w:val="005E2FB8"/>
    <w:rsid w:val="005E3258"/>
    <w:rsid w:val="005E3997"/>
    <w:rsid w:val="005E3A07"/>
    <w:rsid w:val="005E3C3E"/>
    <w:rsid w:val="005E4321"/>
    <w:rsid w:val="005E459F"/>
    <w:rsid w:val="005E4975"/>
    <w:rsid w:val="005E4C9B"/>
    <w:rsid w:val="005E4DC4"/>
    <w:rsid w:val="005E527C"/>
    <w:rsid w:val="005E5A5B"/>
    <w:rsid w:val="005E71F3"/>
    <w:rsid w:val="005F1043"/>
    <w:rsid w:val="005F1065"/>
    <w:rsid w:val="005F17ED"/>
    <w:rsid w:val="005F1CBC"/>
    <w:rsid w:val="005F1DDB"/>
    <w:rsid w:val="005F237B"/>
    <w:rsid w:val="005F3F37"/>
    <w:rsid w:val="005F460F"/>
    <w:rsid w:val="005F4AB1"/>
    <w:rsid w:val="005F5042"/>
    <w:rsid w:val="005F527A"/>
    <w:rsid w:val="005F53AF"/>
    <w:rsid w:val="005F6748"/>
    <w:rsid w:val="005F6E1E"/>
    <w:rsid w:val="005F7462"/>
    <w:rsid w:val="005F7F4F"/>
    <w:rsid w:val="006000ED"/>
    <w:rsid w:val="006001D5"/>
    <w:rsid w:val="0060067A"/>
    <w:rsid w:val="00600903"/>
    <w:rsid w:val="00601403"/>
    <w:rsid w:val="00601C33"/>
    <w:rsid w:val="006024B3"/>
    <w:rsid w:val="00604313"/>
    <w:rsid w:val="00605511"/>
    <w:rsid w:val="00606DDA"/>
    <w:rsid w:val="00607187"/>
    <w:rsid w:val="00610001"/>
    <w:rsid w:val="00610039"/>
    <w:rsid w:val="00610297"/>
    <w:rsid w:val="00610AEE"/>
    <w:rsid w:val="00610C0D"/>
    <w:rsid w:val="00610D13"/>
    <w:rsid w:val="00611124"/>
    <w:rsid w:val="00611344"/>
    <w:rsid w:val="00611767"/>
    <w:rsid w:val="00611F94"/>
    <w:rsid w:val="006120C9"/>
    <w:rsid w:val="006140E8"/>
    <w:rsid w:val="00614167"/>
    <w:rsid w:val="006159EC"/>
    <w:rsid w:val="00615B5E"/>
    <w:rsid w:val="00615DBA"/>
    <w:rsid w:val="0061635A"/>
    <w:rsid w:val="00617F88"/>
    <w:rsid w:val="006215E2"/>
    <w:rsid w:val="00622773"/>
    <w:rsid w:val="00622E04"/>
    <w:rsid w:val="00623BC7"/>
    <w:rsid w:val="00624050"/>
    <w:rsid w:val="006248E5"/>
    <w:rsid w:val="00624EC1"/>
    <w:rsid w:val="00625170"/>
    <w:rsid w:val="00625176"/>
    <w:rsid w:val="00625263"/>
    <w:rsid w:val="00625452"/>
    <w:rsid w:val="006256BF"/>
    <w:rsid w:val="006256D4"/>
    <w:rsid w:val="006257BA"/>
    <w:rsid w:val="006260E4"/>
    <w:rsid w:val="0062629E"/>
    <w:rsid w:val="006266C3"/>
    <w:rsid w:val="00626DF8"/>
    <w:rsid w:val="00626FC4"/>
    <w:rsid w:val="00627073"/>
    <w:rsid w:val="006276F3"/>
    <w:rsid w:val="00627F89"/>
    <w:rsid w:val="006300C5"/>
    <w:rsid w:val="00631B7E"/>
    <w:rsid w:val="00632020"/>
    <w:rsid w:val="00632D71"/>
    <w:rsid w:val="00633D45"/>
    <w:rsid w:val="00634367"/>
    <w:rsid w:val="006348A9"/>
    <w:rsid w:val="00635665"/>
    <w:rsid w:val="006369D8"/>
    <w:rsid w:val="00637AE1"/>
    <w:rsid w:val="00637D0E"/>
    <w:rsid w:val="00640DAC"/>
    <w:rsid w:val="0064146A"/>
    <w:rsid w:val="00641B40"/>
    <w:rsid w:val="006426C7"/>
    <w:rsid w:val="0064307E"/>
    <w:rsid w:val="00643178"/>
    <w:rsid w:val="00643241"/>
    <w:rsid w:val="00643D99"/>
    <w:rsid w:val="00644371"/>
    <w:rsid w:val="00645007"/>
    <w:rsid w:val="006454A9"/>
    <w:rsid w:val="00645F4E"/>
    <w:rsid w:val="0064619B"/>
    <w:rsid w:val="00646257"/>
    <w:rsid w:val="0064627F"/>
    <w:rsid w:val="00646409"/>
    <w:rsid w:val="0064641A"/>
    <w:rsid w:val="0064668D"/>
    <w:rsid w:val="00646951"/>
    <w:rsid w:val="00650B50"/>
    <w:rsid w:val="00651F7F"/>
    <w:rsid w:val="00652368"/>
    <w:rsid w:val="00652DAE"/>
    <w:rsid w:val="0065300D"/>
    <w:rsid w:val="00653644"/>
    <w:rsid w:val="006536B1"/>
    <w:rsid w:val="00653E1D"/>
    <w:rsid w:val="006541BA"/>
    <w:rsid w:val="006542E4"/>
    <w:rsid w:val="00654393"/>
    <w:rsid w:val="0065451E"/>
    <w:rsid w:val="00654DA3"/>
    <w:rsid w:val="00654DFC"/>
    <w:rsid w:val="006556D5"/>
    <w:rsid w:val="006564E8"/>
    <w:rsid w:val="00656D0E"/>
    <w:rsid w:val="0065700D"/>
    <w:rsid w:val="0065790E"/>
    <w:rsid w:val="00657C59"/>
    <w:rsid w:val="00660C74"/>
    <w:rsid w:val="00660E33"/>
    <w:rsid w:val="0066153F"/>
    <w:rsid w:val="00662148"/>
    <w:rsid w:val="00662166"/>
    <w:rsid w:val="0066233C"/>
    <w:rsid w:val="0066255C"/>
    <w:rsid w:val="00662CCE"/>
    <w:rsid w:val="00662D7B"/>
    <w:rsid w:val="00662F2E"/>
    <w:rsid w:val="006631DC"/>
    <w:rsid w:val="006636DD"/>
    <w:rsid w:val="0066453C"/>
    <w:rsid w:val="00664853"/>
    <w:rsid w:val="0066486F"/>
    <w:rsid w:val="006653F4"/>
    <w:rsid w:val="00665833"/>
    <w:rsid w:val="00666010"/>
    <w:rsid w:val="00666818"/>
    <w:rsid w:val="00666A50"/>
    <w:rsid w:val="00666E94"/>
    <w:rsid w:val="0066709B"/>
    <w:rsid w:val="0066719A"/>
    <w:rsid w:val="006671AB"/>
    <w:rsid w:val="00670700"/>
    <w:rsid w:val="0067082A"/>
    <w:rsid w:val="00670984"/>
    <w:rsid w:val="006722DD"/>
    <w:rsid w:val="006723CA"/>
    <w:rsid w:val="00672E83"/>
    <w:rsid w:val="00673979"/>
    <w:rsid w:val="00674827"/>
    <w:rsid w:val="006749EC"/>
    <w:rsid w:val="00674ACC"/>
    <w:rsid w:val="00674EAA"/>
    <w:rsid w:val="006752F8"/>
    <w:rsid w:val="006760A7"/>
    <w:rsid w:val="00677ED5"/>
    <w:rsid w:val="00677EDC"/>
    <w:rsid w:val="0068021B"/>
    <w:rsid w:val="006803D7"/>
    <w:rsid w:val="006806FC"/>
    <w:rsid w:val="00680A18"/>
    <w:rsid w:val="00680FA1"/>
    <w:rsid w:val="0068129E"/>
    <w:rsid w:val="006827CE"/>
    <w:rsid w:val="006829F7"/>
    <w:rsid w:val="006839AF"/>
    <w:rsid w:val="00683D8F"/>
    <w:rsid w:val="00684B81"/>
    <w:rsid w:val="00685902"/>
    <w:rsid w:val="00687152"/>
    <w:rsid w:val="00690B60"/>
    <w:rsid w:val="006910C6"/>
    <w:rsid w:val="0069136D"/>
    <w:rsid w:val="0069146F"/>
    <w:rsid w:val="0069148F"/>
    <w:rsid w:val="006919F8"/>
    <w:rsid w:val="00692035"/>
    <w:rsid w:val="00693E05"/>
    <w:rsid w:val="00694522"/>
    <w:rsid w:val="00694EC7"/>
    <w:rsid w:val="006951A5"/>
    <w:rsid w:val="0069552D"/>
    <w:rsid w:val="00695C59"/>
    <w:rsid w:val="0069619C"/>
    <w:rsid w:val="00696D7F"/>
    <w:rsid w:val="00697359"/>
    <w:rsid w:val="00697595"/>
    <w:rsid w:val="0069799E"/>
    <w:rsid w:val="00697A97"/>
    <w:rsid w:val="006A0690"/>
    <w:rsid w:val="006A092C"/>
    <w:rsid w:val="006A1FD0"/>
    <w:rsid w:val="006A25AD"/>
    <w:rsid w:val="006A298D"/>
    <w:rsid w:val="006A2FE8"/>
    <w:rsid w:val="006A3145"/>
    <w:rsid w:val="006A3297"/>
    <w:rsid w:val="006A5030"/>
    <w:rsid w:val="006A5172"/>
    <w:rsid w:val="006A5F31"/>
    <w:rsid w:val="006A5FBB"/>
    <w:rsid w:val="006A6A29"/>
    <w:rsid w:val="006A7A1D"/>
    <w:rsid w:val="006A7AE6"/>
    <w:rsid w:val="006B1668"/>
    <w:rsid w:val="006B1A23"/>
    <w:rsid w:val="006B1B79"/>
    <w:rsid w:val="006B22EF"/>
    <w:rsid w:val="006B2A2A"/>
    <w:rsid w:val="006B2DE1"/>
    <w:rsid w:val="006B31BC"/>
    <w:rsid w:val="006B3D96"/>
    <w:rsid w:val="006B4408"/>
    <w:rsid w:val="006B4A36"/>
    <w:rsid w:val="006B5234"/>
    <w:rsid w:val="006B523A"/>
    <w:rsid w:val="006B5931"/>
    <w:rsid w:val="006B5AD4"/>
    <w:rsid w:val="006B5E3C"/>
    <w:rsid w:val="006B60F6"/>
    <w:rsid w:val="006B6855"/>
    <w:rsid w:val="006B6ACB"/>
    <w:rsid w:val="006B6C73"/>
    <w:rsid w:val="006B7073"/>
    <w:rsid w:val="006B7128"/>
    <w:rsid w:val="006C082B"/>
    <w:rsid w:val="006C1A4B"/>
    <w:rsid w:val="006C1EB5"/>
    <w:rsid w:val="006C1FB9"/>
    <w:rsid w:val="006C236B"/>
    <w:rsid w:val="006C236F"/>
    <w:rsid w:val="006C27E1"/>
    <w:rsid w:val="006C2A18"/>
    <w:rsid w:val="006C2CC0"/>
    <w:rsid w:val="006C3169"/>
    <w:rsid w:val="006C3258"/>
    <w:rsid w:val="006C33F9"/>
    <w:rsid w:val="006C4273"/>
    <w:rsid w:val="006C436E"/>
    <w:rsid w:val="006C5979"/>
    <w:rsid w:val="006C633E"/>
    <w:rsid w:val="006C7817"/>
    <w:rsid w:val="006C7BD2"/>
    <w:rsid w:val="006D13DB"/>
    <w:rsid w:val="006D166F"/>
    <w:rsid w:val="006D2D81"/>
    <w:rsid w:val="006D34B3"/>
    <w:rsid w:val="006D34F5"/>
    <w:rsid w:val="006D3864"/>
    <w:rsid w:val="006D3A18"/>
    <w:rsid w:val="006D468A"/>
    <w:rsid w:val="006D54DE"/>
    <w:rsid w:val="006D5543"/>
    <w:rsid w:val="006D64D6"/>
    <w:rsid w:val="006D658F"/>
    <w:rsid w:val="006D66CA"/>
    <w:rsid w:val="006D78DF"/>
    <w:rsid w:val="006D7F4F"/>
    <w:rsid w:val="006E081F"/>
    <w:rsid w:val="006E0D14"/>
    <w:rsid w:val="006E1139"/>
    <w:rsid w:val="006E242A"/>
    <w:rsid w:val="006E2845"/>
    <w:rsid w:val="006E2B06"/>
    <w:rsid w:val="006E3152"/>
    <w:rsid w:val="006E324A"/>
    <w:rsid w:val="006E3380"/>
    <w:rsid w:val="006E4076"/>
    <w:rsid w:val="006E40BA"/>
    <w:rsid w:val="006E4690"/>
    <w:rsid w:val="006E4852"/>
    <w:rsid w:val="006E5195"/>
    <w:rsid w:val="006E594D"/>
    <w:rsid w:val="006E5B6C"/>
    <w:rsid w:val="006E67F1"/>
    <w:rsid w:val="006E6F0D"/>
    <w:rsid w:val="006E6FAA"/>
    <w:rsid w:val="006E75DD"/>
    <w:rsid w:val="006E7FA1"/>
    <w:rsid w:val="006F02F4"/>
    <w:rsid w:val="006F0345"/>
    <w:rsid w:val="006F085D"/>
    <w:rsid w:val="006F0AAA"/>
    <w:rsid w:val="006F27F3"/>
    <w:rsid w:val="006F28E9"/>
    <w:rsid w:val="006F2B09"/>
    <w:rsid w:val="006F3076"/>
    <w:rsid w:val="006F33D5"/>
    <w:rsid w:val="006F3731"/>
    <w:rsid w:val="006F373B"/>
    <w:rsid w:val="006F3A80"/>
    <w:rsid w:val="006F48BC"/>
    <w:rsid w:val="006F48BD"/>
    <w:rsid w:val="006F4D47"/>
    <w:rsid w:val="006F4E0F"/>
    <w:rsid w:val="006F512E"/>
    <w:rsid w:val="006F562A"/>
    <w:rsid w:val="006F625A"/>
    <w:rsid w:val="006F6862"/>
    <w:rsid w:val="006F6C57"/>
    <w:rsid w:val="006F77A0"/>
    <w:rsid w:val="006F7AC3"/>
    <w:rsid w:val="0070047A"/>
    <w:rsid w:val="00700967"/>
    <w:rsid w:val="00701719"/>
    <w:rsid w:val="00701A79"/>
    <w:rsid w:val="00701AC0"/>
    <w:rsid w:val="00701C72"/>
    <w:rsid w:val="007021A9"/>
    <w:rsid w:val="00702304"/>
    <w:rsid w:val="0070253A"/>
    <w:rsid w:val="00702C33"/>
    <w:rsid w:val="00702E48"/>
    <w:rsid w:val="00703B57"/>
    <w:rsid w:val="00704BB7"/>
    <w:rsid w:val="007055BF"/>
    <w:rsid w:val="007057AE"/>
    <w:rsid w:val="00706652"/>
    <w:rsid w:val="007069F8"/>
    <w:rsid w:val="00706BF2"/>
    <w:rsid w:val="0070716A"/>
    <w:rsid w:val="007078ED"/>
    <w:rsid w:val="00710553"/>
    <w:rsid w:val="00710999"/>
    <w:rsid w:val="00710F2E"/>
    <w:rsid w:val="00711524"/>
    <w:rsid w:val="00711540"/>
    <w:rsid w:val="0071266C"/>
    <w:rsid w:val="007127CB"/>
    <w:rsid w:val="007127F6"/>
    <w:rsid w:val="00712D2C"/>
    <w:rsid w:val="00712FA5"/>
    <w:rsid w:val="00713909"/>
    <w:rsid w:val="00713AA0"/>
    <w:rsid w:val="0071459C"/>
    <w:rsid w:val="00714812"/>
    <w:rsid w:val="0071486F"/>
    <w:rsid w:val="007149C8"/>
    <w:rsid w:val="00715851"/>
    <w:rsid w:val="00715F51"/>
    <w:rsid w:val="00716272"/>
    <w:rsid w:val="0071667A"/>
    <w:rsid w:val="007177A6"/>
    <w:rsid w:val="00717D6B"/>
    <w:rsid w:val="0072038A"/>
    <w:rsid w:val="0072098A"/>
    <w:rsid w:val="00720DD8"/>
    <w:rsid w:val="00721859"/>
    <w:rsid w:val="00721BEA"/>
    <w:rsid w:val="0072226D"/>
    <w:rsid w:val="00723242"/>
    <w:rsid w:val="00723D8D"/>
    <w:rsid w:val="00723FB5"/>
    <w:rsid w:val="00724AEA"/>
    <w:rsid w:val="0072521C"/>
    <w:rsid w:val="00725362"/>
    <w:rsid w:val="00725562"/>
    <w:rsid w:val="00726178"/>
    <w:rsid w:val="00726EE9"/>
    <w:rsid w:val="00727494"/>
    <w:rsid w:val="0073023D"/>
    <w:rsid w:val="00730586"/>
    <w:rsid w:val="007306CA"/>
    <w:rsid w:val="00730979"/>
    <w:rsid w:val="0073199B"/>
    <w:rsid w:val="00732163"/>
    <w:rsid w:val="00732781"/>
    <w:rsid w:val="00732D24"/>
    <w:rsid w:val="00733125"/>
    <w:rsid w:val="00733316"/>
    <w:rsid w:val="00733A37"/>
    <w:rsid w:val="00733EF0"/>
    <w:rsid w:val="00734532"/>
    <w:rsid w:val="007346B6"/>
    <w:rsid w:val="007347C0"/>
    <w:rsid w:val="00734C45"/>
    <w:rsid w:val="00734FE3"/>
    <w:rsid w:val="007353CA"/>
    <w:rsid w:val="007355AF"/>
    <w:rsid w:val="00735EF4"/>
    <w:rsid w:val="0073670E"/>
    <w:rsid w:val="00736C47"/>
    <w:rsid w:val="00737275"/>
    <w:rsid w:val="00737528"/>
    <w:rsid w:val="00737DB1"/>
    <w:rsid w:val="00737DF8"/>
    <w:rsid w:val="00740AA5"/>
    <w:rsid w:val="00740C43"/>
    <w:rsid w:val="00740E0C"/>
    <w:rsid w:val="0074122A"/>
    <w:rsid w:val="007416F4"/>
    <w:rsid w:val="00741CA7"/>
    <w:rsid w:val="0074385A"/>
    <w:rsid w:val="007439CD"/>
    <w:rsid w:val="00743BCB"/>
    <w:rsid w:val="00744642"/>
    <w:rsid w:val="00745308"/>
    <w:rsid w:val="00745365"/>
    <w:rsid w:val="007457F7"/>
    <w:rsid w:val="0074614F"/>
    <w:rsid w:val="00746269"/>
    <w:rsid w:val="007471F5"/>
    <w:rsid w:val="00747A6C"/>
    <w:rsid w:val="00747E6B"/>
    <w:rsid w:val="00750C3D"/>
    <w:rsid w:val="007513D6"/>
    <w:rsid w:val="0075152A"/>
    <w:rsid w:val="00751543"/>
    <w:rsid w:val="00751716"/>
    <w:rsid w:val="00752BF2"/>
    <w:rsid w:val="00752E5B"/>
    <w:rsid w:val="0075300B"/>
    <w:rsid w:val="007538C4"/>
    <w:rsid w:val="00753BC0"/>
    <w:rsid w:val="0075479B"/>
    <w:rsid w:val="007551DB"/>
    <w:rsid w:val="007554CD"/>
    <w:rsid w:val="007558EB"/>
    <w:rsid w:val="007566B5"/>
    <w:rsid w:val="00756AFC"/>
    <w:rsid w:val="00756F14"/>
    <w:rsid w:val="0075712F"/>
    <w:rsid w:val="007574EB"/>
    <w:rsid w:val="00760AD2"/>
    <w:rsid w:val="00760AFF"/>
    <w:rsid w:val="007618F0"/>
    <w:rsid w:val="00761CA3"/>
    <w:rsid w:val="00761FA3"/>
    <w:rsid w:val="0076257C"/>
    <w:rsid w:val="007633AA"/>
    <w:rsid w:val="007638BC"/>
    <w:rsid w:val="00763A44"/>
    <w:rsid w:val="00763AB2"/>
    <w:rsid w:val="00763D5C"/>
    <w:rsid w:val="00764426"/>
    <w:rsid w:val="00764488"/>
    <w:rsid w:val="00764E15"/>
    <w:rsid w:val="007651A3"/>
    <w:rsid w:val="007663AD"/>
    <w:rsid w:val="00766C4E"/>
    <w:rsid w:val="007670C1"/>
    <w:rsid w:val="00767784"/>
    <w:rsid w:val="00767853"/>
    <w:rsid w:val="00767B1C"/>
    <w:rsid w:val="00767FF8"/>
    <w:rsid w:val="00770F54"/>
    <w:rsid w:val="00771886"/>
    <w:rsid w:val="00771AC8"/>
    <w:rsid w:val="00771D91"/>
    <w:rsid w:val="00772852"/>
    <w:rsid w:val="00773511"/>
    <w:rsid w:val="007736CB"/>
    <w:rsid w:val="0077372D"/>
    <w:rsid w:val="00773795"/>
    <w:rsid w:val="00773DCD"/>
    <w:rsid w:val="00773F1D"/>
    <w:rsid w:val="007740C6"/>
    <w:rsid w:val="007743EB"/>
    <w:rsid w:val="007744F4"/>
    <w:rsid w:val="007748FE"/>
    <w:rsid w:val="00774FD4"/>
    <w:rsid w:val="00776684"/>
    <w:rsid w:val="0077703E"/>
    <w:rsid w:val="007775F6"/>
    <w:rsid w:val="007804DA"/>
    <w:rsid w:val="00781C79"/>
    <w:rsid w:val="00781DA7"/>
    <w:rsid w:val="00782F13"/>
    <w:rsid w:val="0078325F"/>
    <w:rsid w:val="00783A8B"/>
    <w:rsid w:val="00783C8D"/>
    <w:rsid w:val="00783F28"/>
    <w:rsid w:val="0078507C"/>
    <w:rsid w:val="007851A4"/>
    <w:rsid w:val="0078522E"/>
    <w:rsid w:val="00785430"/>
    <w:rsid w:val="00785462"/>
    <w:rsid w:val="0078574F"/>
    <w:rsid w:val="00785D53"/>
    <w:rsid w:val="00787311"/>
    <w:rsid w:val="00787AF6"/>
    <w:rsid w:val="00791284"/>
    <w:rsid w:val="007913CF"/>
    <w:rsid w:val="00791AF0"/>
    <w:rsid w:val="00792525"/>
    <w:rsid w:val="00793FB9"/>
    <w:rsid w:val="00794841"/>
    <w:rsid w:val="0079571A"/>
    <w:rsid w:val="00797185"/>
    <w:rsid w:val="007972C6"/>
    <w:rsid w:val="00797DBD"/>
    <w:rsid w:val="007A0051"/>
    <w:rsid w:val="007A0A5A"/>
    <w:rsid w:val="007A0A9B"/>
    <w:rsid w:val="007A2157"/>
    <w:rsid w:val="007A2C3A"/>
    <w:rsid w:val="007A2D03"/>
    <w:rsid w:val="007A3866"/>
    <w:rsid w:val="007A39E4"/>
    <w:rsid w:val="007A3F4E"/>
    <w:rsid w:val="007A3FA6"/>
    <w:rsid w:val="007A3FBF"/>
    <w:rsid w:val="007A406E"/>
    <w:rsid w:val="007A4776"/>
    <w:rsid w:val="007A5ACC"/>
    <w:rsid w:val="007A5F3D"/>
    <w:rsid w:val="007A6855"/>
    <w:rsid w:val="007A7E3A"/>
    <w:rsid w:val="007A7ED4"/>
    <w:rsid w:val="007B0B0A"/>
    <w:rsid w:val="007B0CD0"/>
    <w:rsid w:val="007B0D10"/>
    <w:rsid w:val="007B0FCA"/>
    <w:rsid w:val="007B11B8"/>
    <w:rsid w:val="007B1A1E"/>
    <w:rsid w:val="007B1A9B"/>
    <w:rsid w:val="007B1DF1"/>
    <w:rsid w:val="007B1FD9"/>
    <w:rsid w:val="007B25D2"/>
    <w:rsid w:val="007B260D"/>
    <w:rsid w:val="007B2976"/>
    <w:rsid w:val="007B33F1"/>
    <w:rsid w:val="007B392A"/>
    <w:rsid w:val="007B3FB7"/>
    <w:rsid w:val="007B47D6"/>
    <w:rsid w:val="007B4EBF"/>
    <w:rsid w:val="007B520B"/>
    <w:rsid w:val="007B53BC"/>
    <w:rsid w:val="007B5B58"/>
    <w:rsid w:val="007B630A"/>
    <w:rsid w:val="007B63F8"/>
    <w:rsid w:val="007B65BF"/>
    <w:rsid w:val="007B688D"/>
    <w:rsid w:val="007B68B8"/>
    <w:rsid w:val="007B7D9C"/>
    <w:rsid w:val="007C012D"/>
    <w:rsid w:val="007C045D"/>
    <w:rsid w:val="007C0D50"/>
    <w:rsid w:val="007C0DF7"/>
    <w:rsid w:val="007C11CA"/>
    <w:rsid w:val="007C12AA"/>
    <w:rsid w:val="007C158E"/>
    <w:rsid w:val="007C1C14"/>
    <w:rsid w:val="007C1EEE"/>
    <w:rsid w:val="007C21DE"/>
    <w:rsid w:val="007C2314"/>
    <w:rsid w:val="007C3360"/>
    <w:rsid w:val="007C3CE3"/>
    <w:rsid w:val="007C4659"/>
    <w:rsid w:val="007C60FC"/>
    <w:rsid w:val="007C64B2"/>
    <w:rsid w:val="007C6EED"/>
    <w:rsid w:val="007C6F4B"/>
    <w:rsid w:val="007C72AC"/>
    <w:rsid w:val="007D0973"/>
    <w:rsid w:val="007D0F24"/>
    <w:rsid w:val="007D11F5"/>
    <w:rsid w:val="007D197E"/>
    <w:rsid w:val="007D2005"/>
    <w:rsid w:val="007D2621"/>
    <w:rsid w:val="007D270A"/>
    <w:rsid w:val="007D4172"/>
    <w:rsid w:val="007D47CA"/>
    <w:rsid w:val="007D53F7"/>
    <w:rsid w:val="007D56AC"/>
    <w:rsid w:val="007D5ED9"/>
    <w:rsid w:val="007D5FA5"/>
    <w:rsid w:val="007D72F2"/>
    <w:rsid w:val="007D7AB4"/>
    <w:rsid w:val="007D7B56"/>
    <w:rsid w:val="007D7D7F"/>
    <w:rsid w:val="007E04C8"/>
    <w:rsid w:val="007E08D2"/>
    <w:rsid w:val="007E0E30"/>
    <w:rsid w:val="007E0E4A"/>
    <w:rsid w:val="007E18AB"/>
    <w:rsid w:val="007E19C9"/>
    <w:rsid w:val="007E1D2C"/>
    <w:rsid w:val="007E472A"/>
    <w:rsid w:val="007E4821"/>
    <w:rsid w:val="007E54E7"/>
    <w:rsid w:val="007E58C4"/>
    <w:rsid w:val="007E7552"/>
    <w:rsid w:val="007F055C"/>
    <w:rsid w:val="007F08C3"/>
    <w:rsid w:val="007F192B"/>
    <w:rsid w:val="007F1C03"/>
    <w:rsid w:val="007F2584"/>
    <w:rsid w:val="007F2A37"/>
    <w:rsid w:val="007F2E25"/>
    <w:rsid w:val="007F3205"/>
    <w:rsid w:val="007F4065"/>
    <w:rsid w:val="007F4448"/>
    <w:rsid w:val="007F454F"/>
    <w:rsid w:val="007F5833"/>
    <w:rsid w:val="007F5EA6"/>
    <w:rsid w:val="007F5FAB"/>
    <w:rsid w:val="007F6D42"/>
    <w:rsid w:val="007F6D4E"/>
    <w:rsid w:val="007F79B7"/>
    <w:rsid w:val="007F7BBB"/>
    <w:rsid w:val="008001F4"/>
    <w:rsid w:val="00800AB2"/>
    <w:rsid w:val="008016DA"/>
    <w:rsid w:val="00801F05"/>
    <w:rsid w:val="0080251D"/>
    <w:rsid w:val="00802BBA"/>
    <w:rsid w:val="0080441E"/>
    <w:rsid w:val="00804616"/>
    <w:rsid w:val="008048C3"/>
    <w:rsid w:val="00804927"/>
    <w:rsid w:val="00804B9E"/>
    <w:rsid w:val="0080598D"/>
    <w:rsid w:val="00805B05"/>
    <w:rsid w:val="008104A3"/>
    <w:rsid w:val="00810A99"/>
    <w:rsid w:val="00810AA1"/>
    <w:rsid w:val="00810E4B"/>
    <w:rsid w:val="00811280"/>
    <w:rsid w:val="0081136F"/>
    <w:rsid w:val="0081142D"/>
    <w:rsid w:val="008115B1"/>
    <w:rsid w:val="00811649"/>
    <w:rsid w:val="00812F34"/>
    <w:rsid w:val="008137FD"/>
    <w:rsid w:val="008149B6"/>
    <w:rsid w:val="00814A38"/>
    <w:rsid w:val="00814A49"/>
    <w:rsid w:val="00814D1C"/>
    <w:rsid w:val="00815B3F"/>
    <w:rsid w:val="00816AC0"/>
    <w:rsid w:val="00816B66"/>
    <w:rsid w:val="00817091"/>
    <w:rsid w:val="008172B3"/>
    <w:rsid w:val="00817B8A"/>
    <w:rsid w:val="00817BDC"/>
    <w:rsid w:val="0082079D"/>
    <w:rsid w:val="008209AF"/>
    <w:rsid w:val="00820EBE"/>
    <w:rsid w:val="00820F5F"/>
    <w:rsid w:val="00821113"/>
    <w:rsid w:val="008212A3"/>
    <w:rsid w:val="00821FE2"/>
    <w:rsid w:val="008228C0"/>
    <w:rsid w:val="00822CEE"/>
    <w:rsid w:val="00822D13"/>
    <w:rsid w:val="00823009"/>
    <w:rsid w:val="008231AE"/>
    <w:rsid w:val="00823E32"/>
    <w:rsid w:val="00823F62"/>
    <w:rsid w:val="0082416F"/>
    <w:rsid w:val="008247B2"/>
    <w:rsid w:val="00824CCC"/>
    <w:rsid w:val="00824D07"/>
    <w:rsid w:val="00824F50"/>
    <w:rsid w:val="0082633F"/>
    <w:rsid w:val="00827146"/>
    <w:rsid w:val="00827674"/>
    <w:rsid w:val="00827AAF"/>
    <w:rsid w:val="00830CE6"/>
    <w:rsid w:val="00831F1E"/>
    <w:rsid w:val="00832409"/>
    <w:rsid w:val="00833EB7"/>
    <w:rsid w:val="008340C4"/>
    <w:rsid w:val="00834785"/>
    <w:rsid w:val="008347B0"/>
    <w:rsid w:val="00834B4B"/>
    <w:rsid w:val="00834B96"/>
    <w:rsid w:val="00834C4D"/>
    <w:rsid w:val="00834CF8"/>
    <w:rsid w:val="0083511B"/>
    <w:rsid w:val="00835491"/>
    <w:rsid w:val="0083641B"/>
    <w:rsid w:val="0083693B"/>
    <w:rsid w:val="00836D85"/>
    <w:rsid w:val="008372FC"/>
    <w:rsid w:val="008375F3"/>
    <w:rsid w:val="00840494"/>
    <w:rsid w:val="0084051E"/>
    <w:rsid w:val="00840A15"/>
    <w:rsid w:val="00841C69"/>
    <w:rsid w:val="00842B38"/>
    <w:rsid w:val="00842B64"/>
    <w:rsid w:val="00842D8D"/>
    <w:rsid w:val="00843724"/>
    <w:rsid w:val="00843AE8"/>
    <w:rsid w:val="00843C41"/>
    <w:rsid w:val="008442E1"/>
    <w:rsid w:val="0084467F"/>
    <w:rsid w:val="00845B93"/>
    <w:rsid w:val="00845BFB"/>
    <w:rsid w:val="008467C6"/>
    <w:rsid w:val="00846E34"/>
    <w:rsid w:val="00847E8D"/>
    <w:rsid w:val="008501F8"/>
    <w:rsid w:val="00850ABE"/>
    <w:rsid w:val="00850C43"/>
    <w:rsid w:val="008526D5"/>
    <w:rsid w:val="00853449"/>
    <w:rsid w:val="00853DCC"/>
    <w:rsid w:val="008544A8"/>
    <w:rsid w:val="008544F9"/>
    <w:rsid w:val="00854546"/>
    <w:rsid w:val="00854BDA"/>
    <w:rsid w:val="00854DD2"/>
    <w:rsid w:val="00855864"/>
    <w:rsid w:val="00855CE5"/>
    <w:rsid w:val="00855E1A"/>
    <w:rsid w:val="0085611B"/>
    <w:rsid w:val="008562A5"/>
    <w:rsid w:val="008566ED"/>
    <w:rsid w:val="00856768"/>
    <w:rsid w:val="008568F8"/>
    <w:rsid w:val="00857AEC"/>
    <w:rsid w:val="00857B6C"/>
    <w:rsid w:val="00860993"/>
    <w:rsid w:val="00861C7E"/>
    <w:rsid w:val="00861FB3"/>
    <w:rsid w:val="00862434"/>
    <w:rsid w:val="008627A9"/>
    <w:rsid w:val="0086295F"/>
    <w:rsid w:val="00862C87"/>
    <w:rsid w:val="0086391A"/>
    <w:rsid w:val="00863A31"/>
    <w:rsid w:val="008640C9"/>
    <w:rsid w:val="00864277"/>
    <w:rsid w:val="00864A5C"/>
    <w:rsid w:val="008655AF"/>
    <w:rsid w:val="00865605"/>
    <w:rsid w:val="008656E4"/>
    <w:rsid w:val="0086593C"/>
    <w:rsid w:val="00865B22"/>
    <w:rsid w:val="00866327"/>
    <w:rsid w:val="00866756"/>
    <w:rsid w:val="00866A45"/>
    <w:rsid w:val="00867337"/>
    <w:rsid w:val="00870726"/>
    <w:rsid w:val="00872B5A"/>
    <w:rsid w:val="008733BB"/>
    <w:rsid w:val="008740D2"/>
    <w:rsid w:val="00874215"/>
    <w:rsid w:val="00874873"/>
    <w:rsid w:val="00875004"/>
    <w:rsid w:val="00876894"/>
    <w:rsid w:val="008770BD"/>
    <w:rsid w:val="00877887"/>
    <w:rsid w:val="00877FC8"/>
    <w:rsid w:val="0088092A"/>
    <w:rsid w:val="00880E41"/>
    <w:rsid w:val="00881321"/>
    <w:rsid w:val="00881923"/>
    <w:rsid w:val="00882237"/>
    <w:rsid w:val="00882B51"/>
    <w:rsid w:val="00882DB0"/>
    <w:rsid w:val="00883952"/>
    <w:rsid w:val="00883B2B"/>
    <w:rsid w:val="00883C9D"/>
    <w:rsid w:val="008844F4"/>
    <w:rsid w:val="0088483A"/>
    <w:rsid w:val="00884FEA"/>
    <w:rsid w:val="00885F03"/>
    <w:rsid w:val="008860D4"/>
    <w:rsid w:val="00886DF9"/>
    <w:rsid w:val="00887721"/>
    <w:rsid w:val="008903FC"/>
    <w:rsid w:val="00890BC3"/>
    <w:rsid w:val="00891382"/>
    <w:rsid w:val="008914BF"/>
    <w:rsid w:val="00891589"/>
    <w:rsid w:val="00891715"/>
    <w:rsid w:val="00891966"/>
    <w:rsid w:val="00891A38"/>
    <w:rsid w:val="008924ED"/>
    <w:rsid w:val="00892550"/>
    <w:rsid w:val="00892771"/>
    <w:rsid w:val="008930B6"/>
    <w:rsid w:val="0089313A"/>
    <w:rsid w:val="00893424"/>
    <w:rsid w:val="008939AB"/>
    <w:rsid w:val="00893DA3"/>
    <w:rsid w:val="0089474F"/>
    <w:rsid w:val="008950ED"/>
    <w:rsid w:val="008958E4"/>
    <w:rsid w:val="00895914"/>
    <w:rsid w:val="00897055"/>
    <w:rsid w:val="00897128"/>
    <w:rsid w:val="008972F7"/>
    <w:rsid w:val="0089759D"/>
    <w:rsid w:val="008975A0"/>
    <w:rsid w:val="00897876"/>
    <w:rsid w:val="00897BF1"/>
    <w:rsid w:val="00897C94"/>
    <w:rsid w:val="008A08CE"/>
    <w:rsid w:val="008A2091"/>
    <w:rsid w:val="008A4F28"/>
    <w:rsid w:val="008A528D"/>
    <w:rsid w:val="008A547D"/>
    <w:rsid w:val="008A56A9"/>
    <w:rsid w:val="008A56E0"/>
    <w:rsid w:val="008A5B00"/>
    <w:rsid w:val="008A5DB6"/>
    <w:rsid w:val="008A661D"/>
    <w:rsid w:val="008A6FA8"/>
    <w:rsid w:val="008A73CB"/>
    <w:rsid w:val="008A7E6F"/>
    <w:rsid w:val="008B20DB"/>
    <w:rsid w:val="008B24A6"/>
    <w:rsid w:val="008B25D6"/>
    <w:rsid w:val="008B2682"/>
    <w:rsid w:val="008B2C0B"/>
    <w:rsid w:val="008B313B"/>
    <w:rsid w:val="008B34A5"/>
    <w:rsid w:val="008B3F44"/>
    <w:rsid w:val="008B40A7"/>
    <w:rsid w:val="008B4658"/>
    <w:rsid w:val="008B466A"/>
    <w:rsid w:val="008B4C38"/>
    <w:rsid w:val="008B533D"/>
    <w:rsid w:val="008B543F"/>
    <w:rsid w:val="008B62BB"/>
    <w:rsid w:val="008B69C6"/>
    <w:rsid w:val="008B6E3C"/>
    <w:rsid w:val="008B71A2"/>
    <w:rsid w:val="008B731D"/>
    <w:rsid w:val="008B7AB4"/>
    <w:rsid w:val="008B7C8C"/>
    <w:rsid w:val="008C060E"/>
    <w:rsid w:val="008C0B50"/>
    <w:rsid w:val="008C1587"/>
    <w:rsid w:val="008C167E"/>
    <w:rsid w:val="008C1C2F"/>
    <w:rsid w:val="008C213B"/>
    <w:rsid w:val="008C2FAD"/>
    <w:rsid w:val="008C3671"/>
    <w:rsid w:val="008C465D"/>
    <w:rsid w:val="008C4866"/>
    <w:rsid w:val="008C56A1"/>
    <w:rsid w:val="008C653D"/>
    <w:rsid w:val="008C6926"/>
    <w:rsid w:val="008C76C4"/>
    <w:rsid w:val="008C775B"/>
    <w:rsid w:val="008C7F90"/>
    <w:rsid w:val="008D01D7"/>
    <w:rsid w:val="008D05E1"/>
    <w:rsid w:val="008D0735"/>
    <w:rsid w:val="008D0A3B"/>
    <w:rsid w:val="008D0AFE"/>
    <w:rsid w:val="008D0E50"/>
    <w:rsid w:val="008D1B55"/>
    <w:rsid w:val="008D1F9A"/>
    <w:rsid w:val="008D22D2"/>
    <w:rsid w:val="008D2FD0"/>
    <w:rsid w:val="008D3115"/>
    <w:rsid w:val="008D32CC"/>
    <w:rsid w:val="008D3662"/>
    <w:rsid w:val="008D3A83"/>
    <w:rsid w:val="008D3EAF"/>
    <w:rsid w:val="008D42AC"/>
    <w:rsid w:val="008D49EF"/>
    <w:rsid w:val="008D4F29"/>
    <w:rsid w:val="008D51C3"/>
    <w:rsid w:val="008D58B3"/>
    <w:rsid w:val="008D59AA"/>
    <w:rsid w:val="008D666C"/>
    <w:rsid w:val="008D6C3C"/>
    <w:rsid w:val="008D6DB0"/>
    <w:rsid w:val="008D7546"/>
    <w:rsid w:val="008D76E3"/>
    <w:rsid w:val="008D77BE"/>
    <w:rsid w:val="008D7BA5"/>
    <w:rsid w:val="008D7F06"/>
    <w:rsid w:val="008E00B2"/>
    <w:rsid w:val="008E0571"/>
    <w:rsid w:val="008E19CB"/>
    <w:rsid w:val="008E1C34"/>
    <w:rsid w:val="008E1FC1"/>
    <w:rsid w:val="008E2691"/>
    <w:rsid w:val="008E2FE2"/>
    <w:rsid w:val="008E3076"/>
    <w:rsid w:val="008E53D3"/>
    <w:rsid w:val="008E633F"/>
    <w:rsid w:val="008E6692"/>
    <w:rsid w:val="008E7607"/>
    <w:rsid w:val="008E7914"/>
    <w:rsid w:val="008F03E6"/>
    <w:rsid w:val="008F0955"/>
    <w:rsid w:val="008F0A74"/>
    <w:rsid w:val="008F1B9E"/>
    <w:rsid w:val="008F2F47"/>
    <w:rsid w:val="008F40E3"/>
    <w:rsid w:val="008F4302"/>
    <w:rsid w:val="008F4756"/>
    <w:rsid w:val="008F47E2"/>
    <w:rsid w:val="008F4B99"/>
    <w:rsid w:val="008F4BFD"/>
    <w:rsid w:val="008F528A"/>
    <w:rsid w:val="008F568F"/>
    <w:rsid w:val="008F69DE"/>
    <w:rsid w:val="008F72A1"/>
    <w:rsid w:val="008F74DA"/>
    <w:rsid w:val="008F763F"/>
    <w:rsid w:val="008F7AD3"/>
    <w:rsid w:val="00900670"/>
    <w:rsid w:val="00900B37"/>
    <w:rsid w:val="00900CFA"/>
    <w:rsid w:val="0090198A"/>
    <w:rsid w:val="00902D4A"/>
    <w:rsid w:val="00904303"/>
    <w:rsid w:val="00904A85"/>
    <w:rsid w:val="00904C01"/>
    <w:rsid w:val="00904E57"/>
    <w:rsid w:val="009050C0"/>
    <w:rsid w:val="00905973"/>
    <w:rsid w:val="00905B9E"/>
    <w:rsid w:val="00906325"/>
    <w:rsid w:val="009065AA"/>
    <w:rsid w:val="0090686D"/>
    <w:rsid w:val="00906FA6"/>
    <w:rsid w:val="00907506"/>
    <w:rsid w:val="00910114"/>
    <w:rsid w:val="00910BAA"/>
    <w:rsid w:val="009118B1"/>
    <w:rsid w:val="009127CC"/>
    <w:rsid w:val="00912E51"/>
    <w:rsid w:val="00912FD2"/>
    <w:rsid w:val="00913414"/>
    <w:rsid w:val="00914010"/>
    <w:rsid w:val="009141B5"/>
    <w:rsid w:val="00914648"/>
    <w:rsid w:val="009146D2"/>
    <w:rsid w:val="00914A53"/>
    <w:rsid w:val="00914CB2"/>
    <w:rsid w:val="0091502E"/>
    <w:rsid w:val="009151C2"/>
    <w:rsid w:val="009162AD"/>
    <w:rsid w:val="00916371"/>
    <w:rsid w:val="009165C7"/>
    <w:rsid w:val="0091678D"/>
    <w:rsid w:val="0091757F"/>
    <w:rsid w:val="0092038C"/>
    <w:rsid w:val="0092042A"/>
    <w:rsid w:val="009208A2"/>
    <w:rsid w:val="00920E42"/>
    <w:rsid w:val="0092338D"/>
    <w:rsid w:val="009234A5"/>
    <w:rsid w:val="009234B9"/>
    <w:rsid w:val="00923B68"/>
    <w:rsid w:val="00924A1E"/>
    <w:rsid w:val="00924AD2"/>
    <w:rsid w:val="009267E9"/>
    <w:rsid w:val="0092718B"/>
    <w:rsid w:val="009275D9"/>
    <w:rsid w:val="00930890"/>
    <w:rsid w:val="0093162B"/>
    <w:rsid w:val="00931BE3"/>
    <w:rsid w:val="00932250"/>
    <w:rsid w:val="009323F0"/>
    <w:rsid w:val="0093253C"/>
    <w:rsid w:val="0093273F"/>
    <w:rsid w:val="009333C4"/>
    <w:rsid w:val="009347BD"/>
    <w:rsid w:val="00934D22"/>
    <w:rsid w:val="0093543D"/>
    <w:rsid w:val="00935BE5"/>
    <w:rsid w:val="00935D03"/>
    <w:rsid w:val="00935DA7"/>
    <w:rsid w:val="009363A1"/>
    <w:rsid w:val="009365CA"/>
    <w:rsid w:val="009367B3"/>
    <w:rsid w:val="00936A72"/>
    <w:rsid w:val="00941579"/>
    <w:rsid w:val="0094188A"/>
    <w:rsid w:val="009419B4"/>
    <w:rsid w:val="00942A25"/>
    <w:rsid w:val="00942B06"/>
    <w:rsid w:val="00942DFD"/>
    <w:rsid w:val="00942F15"/>
    <w:rsid w:val="009433AC"/>
    <w:rsid w:val="0094394C"/>
    <w:rsid w:val="0094427A"/>
    <w:rsid w:val="009445DE"/>
    <w:rsid w:val="0094486F"/>
    <w:rsid w:val="00944963"/>
    <w:rsid w:val="009450B8"/>
    <w:rsid w:val="009453FB"/>
    <w:rsid w:val="00945B42"/>
    <w:rsid w:val="00946AE1"/>
    <w:rsid w:val="00946EAF"/>
    <w:rsid w:val="00947166"/>
    <w:rsid w:val="00947366"/>
    <w:rsid w:val="00947D0C"/>
    <w:rsid w:val="00950199"/>
    <w:rsid w:val="00951086"/>
    <w:rsid w:val="0095117D"/>
    <w:rsid w:val="00951CF8"/>
    <w:rsid w:val="009523BE"/>
    <w:rsid w:val="009530F8"/>
    <w:rsid w:val="009539ED"/>
    <w:rsid w:val="00953A6F"/>
    <w:rsid w:val="00953C1E"/>
    <w:rsid w:val="00953E0A"/>
    <w:rsid w:val="00955478"/>
    <w:rsid w:val="00957C4B"/>
    <w:rsid w:val="0096013D"/>
    <w:rsid w:val="00960DF8"/>
    <w:rsid w:val="00961398"/>
    <w:rsid w:val="0096158A"/>
    <w:rsid w:val="00961EE7"/>
    <w:rsid w:val="0096250B"/>
    <w:rsid w:val="0096250F"/>
    <w:rsid w:val="00962C6E"/>
    <w:rsid w:val="00962C7F"/>
    <w:rsid w:val="0096300F"/>
    <w:rsid w:val="0096359F"/>
    <w:rsid w:val="00963BF5"/>
    <w:rsid w:val="00964A5D"/>
    <w:rsid w:val="0096595A"/>
    <w:rsid w:val="00965F25"/>
    <w:rsid w:val="00965F56"/>
    <w:rsid w:val="00966811"/>
    <w:rsid w:val="0096684B"/>
    <w:rsid w:val="00967B3D"/>
    <w:rsid w:val="009716D1"/>
    <w:rsid w:val="00971A0C"/>
    <w:rsid w:val="00971E39"/>
    <w:rsid w:val="00972389"/>
    <w:rsid w:val="00972CDD"/>
    <w:rsid w:val="0097345D"/>
    <w:rsid w:val="0097493B"/>
    <w:rsid w:val="0097504D"/>
    <w:rsid w:val="00975377"/>
    <w:rsid w:val="00975ABC"/>
    <w:rsid w:val="00975FEE"/>
    <w:rsid w:val="009760A6"/>
    <w:rsid w:val="0097614C"/>
    <w:rsid w:val="00976629"/>
    <w:rsid w:val="00976C33"/>
    <w:rsid w:val="00977525"/>
    <w:rsid w:val="00977527"/>
    <w:rsid w:val="00977B6F"/>
    <w:rsid w:val="00977BF9"/>
    <w:rsid w:val="00977C0A"/>
    <w:rsid w:val="00977C72"/>
    <w:rsid w:val="00980420"/>
    <w:rsid w:val="009808CF"/>
    <w:rsid w:val="00981755"/>
    <w:rsid w:val="009834F3"/>
    <w:rsid w:val="00983D1C"/>
    <w:rsid w:val="00984208"/>
    <w:rsid w:val="00984274"/>
    <w:rsid w:val="00984A77"/>
    <w:rsid w:val="00985D7E"/>
    <w:rsid w:val="00985FC2"/>
    <w:rsid w:val="00986436"/>
    <w:rsid w:val="00986BAA"/>
    <w:rsid w:val="00986DF1"/>
    <w:rsid w:val="00990693"/>
    <w:rsid w:val="00990C57"/>
    <w:rsid w:val="00991256"/>
    <w:rsid w:val="00991680"/>
    <w:rsid w:val="009919C7"/>
    <w:rsid w:val="009936B4"/>
    <w:rsid w:val="009945DB"/>
    <w:rsid w:val="0099478D"/>
    <w:rsid w:val="00994F24"/>
    <w:rsid w:val="009960DB"/>
    <w:rsid w:val="009966AB"/>
    <w:rsid w:val="0099671E"/>
    <w:rsid w:val="009972FB"/>
    <w:rsid w:val="00997C25"/>
    <w:rsid w:val="009A024C"/>
    <w:rsid w:val="009A09FD"/>
    <w:rsid w:val="009A0A43"/>
    <w:rsid w:val="009A0E4A"/>
    <w:rsid w:val="009A122B"/>
    <w:rsid w:val="009A18C7"/>
    <w:rsid w:val="009A1A12"/>
    <w:rsid w:val="009A1EED"/>
    <w:rsid w:val="009A270E"/>
    <w:rsid w:val="009A2F87"/>
    <w:rsid w:val="009A321D"/>
    <w:rsid w:val="009A395D"/>
    <w:rsid w:val="009A490B"/>
    <w:rsid w:val="009A49FA"/>
    <w:rsid w:val="009A4F9C"/>
    <w:rsid w:val="009A54CE"/>
    <w:rsid w:val="009A5A75"/>
    <w:rsid w:val="009A5CE6"/>
    <w:rsid w:val="009A6088"/>
    <w:rsid w:val="009A6549"/>
    <w:rsid w:val="009A689F"/>
    <w:rsid w:val="009A68FA"/>
    <w:rsid w:val="009A6911"/>
    <w:rsid w:val="009A6D9F"/>
    <w:rsid w:val="009A70D6"/>
    <w:rsid w:val="009A7D01"/>
    <w:rsid w:val="009B00F2"/>
    <w:rsid w:val="009B1729"/>
    <w:rsid w:val="009B1C17"/>
    <w:rsid w:val="009B23A6"/>
    <w:rsid w:val="009B2B17"/>
    <w:rsid w:val="009B2DFD"/>
    <w:rsid w:val="009B35E2"/>
    <w:rsid w:val="009B3B0D"/>
    <w:rsid w:val="009B4C33"/>
    <w:rsid w:val="009B5092"/>
    <w:rsid w:val="009B5522"/>
    <w:rsid w:val="009B5E77"/>
    <w:rsid w:val="009B6683"/>
    <w:rsid w:val="009B6993"/>
    <w:rsid w:val="009B7014"/>
    <w:rsid w:val="009B7D31"/>
    <w:rsid w:val="009C0A75"/>
    <w:rsid w:val="009C0B0B"/>
    <w:rsid w:val="009C0C53"/>
    <w:rsid w:val="009C0E76"/>
    <w:rsid w:val="009C0ED2"/>
    <w:rsid w:val="009C11C3"/>
    <w:rsid w:val="009C1D84"/>
    <w:rsid w:val="009C3D01"/>
    <w:rsid w:val="009C3D88"/>
    <w:rsid w:val="009C430B"/>
    <w:rsid w:val="009C478A"/>
    <w:rsid w:val="009C5B75"/>
    <w:rsid w:val="009C5BF8"/>
    <w:rsid w:val="009C64DD"/>
    <w:rsid w:val="009C6A13"/>
    <w:rsid w:val="009C6BC3"/>
    <w:rsid w:val="009C6CA6"/>
    <w:rsid w:val="009C6D5B"/>
    <w:rsid w:val="009C752C"/>
    <w:rsid w:val="009C7734"/>
    <w:rsid w:val="009C795D"/>
    <w:rsid w:val="009C7A42"/>
    <w:rsid w:val="009C7E84"/>
    <w:rsid w:val="009D05E5"/>
    <w:rsid w:val="009D0917"/>
    <w:rsid w:val="009D0DB4"/>
    <w:rsid w:val="009D2268"/>
    <w:rsid w:val="009D3203"/>
    <w:rsid w:val="009D338A"/>
    <w:rsid w:val="009D3696"/>
    <w:rsid w:val="009D38A6"/>
    <w:rsid w:val="009D3912"/>
    <w:rsid w:val="009D40FF"/>
    <w:rsid w:val="009D4872"/>
    <w:rsid w:val="009D50D4"/>
    <w:rsid w:val="009D58EC"/>
    <w:rsid w:val="009D755C"/>
    <w:rsid w:val="009E142A"/>
    <w:rsid w:val="009E19C5"/>
    <w:rsid w:val="009E241C"/>
    <w:rsid w:val="009E2724"/>
    <w:rsid w:val="009E2D1B"/>
    <w:rsid w:val="009E34C4"/>
    <w:rsid w:val="009E3792"/>
    <w:rsid w:val="009E3E64"/>
    <w:rsid w:val="009E4DA2"/>
    <w:rsid w:val="009E5FE8"/>
    <w:rsid w:val="009E687C"/>
    <w:rsid w:val="009E6AAF"/>
    <w:rsid w:val="009E73A5"/>
    <w:rsid w:val="009E75B6"/>
    <w:rsid w:val="009F0417"/>
    <w:rsid w:val="009F089F"/>
    <w:rsid w:val="009F09AF"/>
    <w:rsid w:val="009F0B3A"/>
    <w:rsid w:val="009F11C4"/>
    <w:rsid w:val="009F14C7"/>
    <w:rsid w:val="009F1511"/>
    <w:rsid w:val="009F17E5"/>
    <w:rsid w:val="009F1CBB"/>
    <w:rsid w:val="009F1F2A"/>
    <w:rsid w:val="009F2038"/>
    <w:rsid w:val="009F2B9A"/>
    <w:rsid w:val="009F33ED"/>
    <w:rsid w:val="009F419F"/>
    <w:rsid w:val="009F4874"/>
    <w:rsid w:val="009F4DC4"/>
    <w:rsid w:val="009F6895"/>
    <w:rsid w:val="009F71F5"/>
    <w:rsid w:val="009F74CE"/>
    <w:rsid w:val="009F75C7"/>
    <w:rsid w:val="009F790D"/>
    <w:rsid w:val="009F7F72"/>
    <w:rsid w:val="00A0139A"/>
    <w:rsid w:val="00A0209E"/>
    <w:rsid w:val="00A040B5"/>
    <w:rsid w:val="00A0469C"/>
    <w:rsid w:val="00A054FA"/>
    <w:rsid w:val="00A063EF"/>
    <w:rsid w:val="00A06499"/>
    <w:rsid w:val="00A06B0B"/>
    <w:rsid w:val="00A07245"/>
    <w:rsid w:val="00A10072"/>
    <w:rsid w:val="00A1063D"/>
    <w:rsid w:val="00A10742"/>
    <w:rsid w:val="00A10C50"/>
    <w:rsid w:val="00A1160B"/>
    <w:rsid w:val="00A11F5E"/>
    <w:rsid w:val="00A125A4"/>
    <w:rsid w:val="00A12878"/>
    <w:rsid w:val="00A12A62"/>
    <w:rsid w:val="00A12F25"/>
    <w:rsid w:val="00A13021"/>
    <w:rsid w:val="00A13210"/>
    <w:rsid w:val="00A1377D"/>
    <w:rsid w:val="00A13ED6"/>
    <w:rsid w:val="00A1413C"/>
    <w:rsid w:val="00A14813"/>
    <w:rsid w:val="00A14889"/>
    <w:rsid w:val="00A14AF3"/>
    <w:rsid w:val="00A14BAF"/>
    <w:rsid w:val="00A157AF"/>
    <w:rsid w:val="00A15F1B"/>
    <w:rsid w:val="00A1683B"/>
    <w:rsid w:val="00A16A82"/>
    <w:rsid w:val="00A16C3A"/>
    <w:rsid w:val="00A16E0B"/>
    <w:rsid w:val="00A17E04"/>
    <w:rsid w:val="00A20842"/>
    <w:rsid w:val="00A212CD"/>
    <w:rsid w:val="00A219CE"/>
    <w:rsid w:val="00A219E6"/>
    <w:rsid w:val="00A21D43"/>
    <w:rsid w:val="00A2240C"/>
    <w:rsid w:val="00A22C9D"/>
    <w:rsid w:val="00A23145"/>
    <w:rsid w:val="00A23B5C"/>
    <w:rsid w:val="00A25113"/>
    <w:rsid w:val="00A25D57"/>
    <w:rsid w:val="00A25F76"/>
    <w:rsid w:val="00A264FC"/>
    <w:rsid w:val="00A2667B"/>
    <w:rsid w:val="00A26C0D"/>
    <w:rsid w:val="00A26C10"/>
    <w:rsid w:val="00A27E5F"/>
    <w:rsid w:val="00A30709"/>
    <w:rsid w:val="00A30F15"/>
    <w:rsid w:val="00A313D3"/>
    <w:rsid w:val="00A31783"/>
    <w:rsid w:val="00A3249F"/>
    <w:rsid w:val="00A33413"/>
    <w:rsid w:val="00A33634"/>
    <w:rsid w:val="00A33F5F"/>
    <w:rsid w:val="00A34E25"/>
    <w:rsid w:val="00A34E3D"/>
    <w:rsid w:val="00A34E4E"/>
    <w:rsid w:val="00A35EF2"/>
    <w:rsid w:val="00A362B5"/>
    <w:rsid w:val="00A36E65"/>
    <w:rsid w:val="00A376CE"/>
    <w:rsid w:val="00A37966"/>
    <w:rsid w:val="00A4007E"/>
    <w:rsid w:val="00A400BE"/>
    <w:rsid w:val="00A400C4"/>
    <w:rsid w:val="00A40299"/>
    <w:rsid w:val="00A4077B"/>
    <w:rsid w:val="00A411D5"/>
    <w:rsid w:val="00A41A62"/>
    <w:rsid w:val="00A41C38"/>
    <w:rsid w:val="00A41C7C"/>
    <w:rsid w:val="00A4235A"/>
    <w:rsid w:val="00A42AFD"/>
    <w:rsid w:val="00A42D4A"/>
    <w:rsid w:val="00A42F84"/>
    <w:rsid w:val="00A43435"/>
    <w:rsid w:val="00A445C5"/>
    <w:rsid w:val="00A44BCE"/>
    <w:rsid w:val="00A44C40"/>
    <w:rsid w:val="00A44E5D"/>
    <w:rsid w:val="00A44F98"/>
    <w:rsid w:val="00A4525E"/>
    <w:rsid w:val="00A45288"/>
    <w:rsid w:val="00A463A6"/>
    <w:rsid w:val="00A46921"/>
    <w:rsid w:val="00A47A22"/>
    <w:rsid w:val="00A47FCB"/>
    <w:rsid w:val="00A503C0"/>
    <w:rsid w:val="00A50549"/>
    <w:rsid w:val="00A50DB0"/>
    <w:rsid w:val="00A51145"/>
    <w:rsid w:val="00A51812"/>
    <w:rsid w:val="00A51B6A"/>
    <w:rsid w:val="00A51F7B"/>
    <w:rsid w:val="00A51F86"/>
    <w:rsid w:val="00A52908"/>
    <w:rsid w:val="00A52C30"/>
    <w:rsid w:val="00A52FD1"/>
    <w:rsid w:val="00A53693"/>
    <w:rsid w:val="00A53A59"/>
    <w:rsid w:val="00A53D5B"/>
    <w:rsid w:val="00A54535"/>
    <w:rsid w:val="00A55A63"/>
    <w:rsid w:val="00A55E2F"/>
    <w:rsid w:val="00A565C4"/>
    <w:rsid w:val="00A56C72"/>
    <w:rsid w:val="00A57A68"/>
    <w:rsid w:val="00A602FA"/>
    <w:rsid w:val="00A603AE"/>
    <w:rsid w:val="00A6045F"/>
    <w:rsid w:val="00A604C0"/>
    <w:rsid w:val="00A60DF0"/>
    <w:rsid w:val="00A61C51"/>
    <w:rsid w:val="00A620EF"/>
    <w:rsid w:val="00A62710"/>
    <w:rsid w:val="00A62946"/>
    <w:rsid w:val="00A63596"/>
    <w:rsid w:val="00A636D1"/>
    <w:rsid w:val="00A63B6C"/>
    <w:rsid w:val="00A641F8"/>
    <w:rsid w:val="00A64B4A"/>
    <w:rsid w:val="00A64B82"/>
    <w:rsid w:val="00A64E97"/>
    <w:rsid w:val="00A65114"/>
    <w:rsid w:val="00A65360"/>
    <w:rsid w:val="00A662E7"/>
    <w:rsid w:val="00A672FF"/>
    <w:rsid w:val="00A67876"/>
    <w:rsid w:val="00A70135"/>
    <w:rsid w:val="00A70C83"/>
    <w:rsid w:val="00A71669"/>
    <w:rsid w:val="00A718DC"/>
    <w:rsid w:val="00A7205D"/>
    <w:rsid w:val="00A7256F"/>
    <w:rsid w:val="00A7351A"/>
    <w:rsid w:val="00A73A01"/>
    <w:rsid w:val="00A74298"/>
    <w:rsid w:val="00A74AF2"/>
    <w:rsid w:val="00A7599F"/>
    <w:rsid w:val="00A75A31"/>
    <w:rsid w:val="00A75E50"/>
    <w:rsid w:val="00A765A6"/>
    <w:rsid w:val="00A771F2"/>
    <w:rsid w:val="00A77512"/>
    <w:rsid w:val="00A7799F"/>
    <w:rsid w:val="00A77AEC"/>
    <w:rsid w:val="00A77CDF"/>
    <w:rsid w:val="00A77FEB"/>
    <w:rsid w:val="00A8005C"/>
    <w:rsid w:val="00A8031F"/>
    <w:rsid w:val="00A806D1"/>
    <w:rsid w:val="00A80A7F"/>
    <w:rsid w:val="00A80EB5"/>
    <w:rsid w:val="00A825E8"/>
    <w:rsid w:val="00A828DF"/>
    <w:rsid w:val="00A82927"/>
    <w:rsid w:val="00A8368B"/>
    <w:rsid w:val="00A838A5"/>
    <w:rsid w:val="00A84023"/>
    <w:rsid w:val="00A8444F"/>
    <w:rsid w:val="00A85189"/>
    <w:rsid w:val="00A855E1"/>
    <w:rsid w:val="00A85854"/>
    <w:rsid w:val="00A87241"/>
    <w:rsid w:val="00A900BA"/>
    <w:rsid w:val="00A9042E"/>
    <w:rsid w:val="00A90A28"/>
    <w:rsid w:val="00A90B04"/>
    <w:rsid w:val="00A90CB1"/>
    <w:rsid w:val="00A91502"/>
    <w:rsid w:val="00A931E6"/>
    <w:rsid w:val="00A935AC"/>
    <w:rsid w:val="00A94074"/>
    <w:rsid w:val="00A9542A"/>
    <w:rsid w:val="00A965FE"/>
    <w:rsid w:val="00A96A21"/>
    <w:rsid w:val="00A96A71"/>
    <w:rsid w:val="00A97972"/>
    <w:rsid w:val="00AA0B64"/>
    <w:rsid w:val="00AA0F41"/>
    <w:rsid w:val="00AA33AF"/>
    <w:rsid w:val="00AA34D3"/>
    <w:rsid w:val="00AA45A6"/>
    <w:rsid w:val="00AA49DC"/>
    <w:rsid w:val="00AA4C64"/>
    <w:rsid w:val="00AA57C4"/>
    <w:rsid w:val="00AA5E16"/>
    <w:rsid w:val="00AA6E73"/>
    <w:rsid w:val="00AA6FB1"/>
    <w:rsid w:val="00AA7090"/>
    <w:rsid w:val="00AA714A"/>
    <w:rsid w:val="00AA715E"/>
    <w:rsid w:val="00AA78A1"/>
    <w:rsid w:val="00AA7F47"/>
    <w:rsid w:val="00AB04AD"/>
    <w:rsid w:val="00AB04B9"/>
    <w:rsid w:val="00AB2339"/>
    <w:rsid w:val="00AB2E58"/>
    <w:rsid w:val="00AB3164"/>
    <w:rsid w:val="00AB361D"/>
    <w:rsid w:val="00AB5A7A"/>
    <w:rsid w:val="00AB7250"/>
    <w:rsid w:val="00AB796D"/>
    <w:rsid w:val="00AC1DB2"/>
    <w:rsid w:val="00AC26FA"/>
    <w:rsid w:val="00AC3718"/>
    <w:rsid w:val="00AC4B34"/>
    <w:rsid w:val="00AC5AC2"/>
    <w:rsid w:val="00AC6192"/>
    <w:rsid w:val="00AC6BD4"/>
    <w:rsid w:val="00AC7D35"/>
    <w:rsid w:val="00AD0A97"/>
    <w:rsid w:val="00AD0EFC"/>
    <w:rsid w:val="00AD0F26"/>
    <w:rsid w:val="00AD10D7"/>
    <w:rsid w:val="00AD18D3"/>
    <w:rsid w:val="00AD1EB0"/>
    <w:rsid w:val="00AD27D1"/>
    <w:rsid w:val="00AD2F4B"/>
    <w:rsid w:val="00AD4638"/>
    <w:rsid w:val="00AD5332"/>
    <w:rsid w:val="00AD71D2"/>
    <w:rsid w:val="00AD790F"/>
    <w:rsid w:val="00AE179A"/>
    <w:rsid w:val="00AE1D32"/>
    <w:rsid w:val="00AE1FA6"/>
    <w:rsid w:val="00AE26B1"/>
    <w:rsid w:val="00AE26C5"/>
    <w:rsid w:val="00AE36F9"/>
    <w:rsid w:val="00AE3F45"/>
    <w:rsid w:val="00AE4276"/>
    <w:rsid w:val="00AE47FB"/>
    <w:rsid w:val="00AE4AE3"/>
    <w:rsid w:val="00AE4C16"/>
    <w:rsid w:val="00AE52BD"/>
    <w:rsid w:val="00AE5E98"/>
    <w:rsid w:val="00AE5F72"/>
    <w:rsid w:val="00AE5FD3"/>
    <w:rsid w:val="00AE6998"/>
    <w:rsid w:val="00AE6B89"/>
    <w:rsid w:val="00AE780D"/>
    <w:rsid w:val="00AF04D7"/>
    <w:rsid w:val="00AF0627"/>
    <w:rsid w:val="00AF121D"/>
    <w:rsid w:val="00AF21D2"/>
    <w:rsid w:val="00AF23A5"/>
    <w:rsid w:val="00AF34D4"/>
    <w:rsid w:val="00AF38C5"/>
    <w:rsid w:val="00AF3A89"/>
    <w:rsid w:val="00AF3F25"/>
    <w:rsid w:val="00AF47E6"/>
    <w:rsid w:val="00AF54FD"/>
    <w:rsid w:val="00AF5536"/>
    <w:rsid w:val="00AF5AC6"/>
    <w:rsid w:val="00AF64B4"/>
    <w:rsid w:val="00AF6E77"/>
    <w:rsid w:val="00AF79AE"/>
    <w:rsid w:val="00AF7BBB"/>
    <w:rsid w:val="00B0040F"/>
    <w:rsid w:val="00B00D27"/>
    <w:rsid w:val="00B00E61"/>
    <w:rsid w:val="00B01443"/>
    <w:rsid w:val="00B01444"/>
    <w:rsid w:val="00B01B42"/>
    <w:rsid w:val="00B02155"/>
    <w:rsid w:val="00B0240A"/>
    <w:rsid w:val="00B02442"/>
    <w:rsid w:val="00B037A0"/>
    <w:rsid w:val="00B03CFA"/>
    <w:rsid w:val="00B03D46"/>
    <w:rsid w:val="00B04D54"/>
    <w:rsid w:val="00B050AE"/>
    <w:rsid w:val="00B056AA"/>
    <w:rsid w:val="00B05B1A"/>
    <w:rsid w:val="00B06382"/>
    <w:rsid w:val="00B068B9"/>
    <w:rsid w:val="00B068FC"/>
    <w:rsid w:val="00B06C75"/>
    <w:rsid w:val="00B07DB7"/>
    <w:rsid w:val="00B103A8"/>
    <w:rsid w:val="00B10904"/>
    <w:rsid w:val="00B11953"/>
    <w:rsid w:val="00B121AA"/>
    <w:rsid w:val="00B1294A"/>
    <w:rsid w:val="00B1425A"/>
    <w:rsid w:val="00B14431"/>
    <w:rsid w:val="00B1479E"/>
    <w:rsid w:val="00B149FC"/>
    <w:rsid w:val="00B1576A"/>
    <w:rsid w:val="00B16229"/>
    <w:rsid w:val="00B17108"/>
    <w:rsid w:val="00B17216"/>
    <w:rsid w:val="00B176FC"/>
    <w:rsid w:val="00B1777F"/>
    <w:rsid w:val="00B177D3"/>
    <w:rsid w:val="00B177FA"/>
    <w:rsid w:val="00B17F74"/>
    <w:rsid w:val="00B200FA"/>
    <w:rsid w:val="00B20A97"/>
    <w:rsid w:val="00B20AAF"/>
    <w:rsid w:val="00B20C33"/>
    <w:rsid w:val="00B216DD"/>
    <w:rsid w:val="00B21EEB"/>
    <w:rsid w:val="00B22B8E"/>
    <w:rsid w:val="00B23A50"/>
    <w:rsid w:val="00B23B44"/>
    <w:rsid w:val="00B2448D"/>
    <w:rsid w:val="00B24834"/>
    <w:rsid w:val="00B248F7"/>
    <w:rsid w:val="00B24967"/>
    <w:rsid w:val="00B24CA6"/>
    <w:rsid w:val="00B24E49"/>
    <w:rsid w:val="00B252EC"/>
    <w:rsid w:val="00B25DB5"/>
    <w:rsid w:val="00B26788"/>
    <w:rsid w:val="00B267EC"/>
    <w:rsid w:val="00B2686D"/>
    <w:rsid w:val="00B27DD5"/>
    <w:rsid w:val="00B27F4D"/>
    <w:rsid w:val="00B30085"/>
    <w:rsid w:val="00B30712"/>
    <w:rsid w:val="00B30E2E"/>
    <w:rsid w:val="00B313E7"/>
    <w:rsid w:val="00B31FF2"/>
    <w:rsid w:val="00B32A85"/>
    <w:rsid w:val="00B336E2"/>
    <w:rsid w:val="00B33CCE"/>
    <w:rsid w:val="00B34CEF"/>
    <w:rsid w:val="00B34FB0"/>
    <w:rsid w:val="00B35527"/>
    <w:rsid w:val="00B35E90"/>
    <w:rsid w:val="00B36581"/>
    <w:rsid w:val="00B37853"/>
    <w:rsid w:val="00B37A04"/>
    <w:rsid w:val="00B37C8C"/>
    <w:rsid w:val="00B37E90"/>
    <w:rsid w:val="00B40259"/>
    <w:rsid w:val="00B41029"/>
    <w:rsid w:val="00B41A59"/>
    <w:rsid w:val="00B42F3B"/>
    <w:rsid w:val="00B42F84"/>
    <w:rsid w:val="00B43241"/>
    <w:rsid w:val="00B43D2F"/>
    <w:rsid w:val="00B440AE"/>
    <w:rsid w:val="00B4543B"/>
    <w:rsid w:val="00B4587E"/>
    <w:rsid w:val="00B46C17"/>
    <w:rsid w:val="00B4751D"/>
    <w:rsid w:val="00B5231B"/>
    <w:rsid w:val="00B532EE"/>
    <w:rsid w:val="00B53466"/>
    <w:rsid w:val="00B536C2"/>
    <w:rsid w:val="00B53AF2"/>
    <w:rsid w:val="00B53CCE"/>
    <w:rsid w:val="00B53F4C"/>
    <w:rsid w:val="00B54700"/>
    <w:rsid w:val="00B550DA"/>
    <w:rsid w:val="00B5537D"/>
    <w:rsid w:val="00B55555"/>
    <w:rsid w:val="00B55A21"/>
    <w:rsid w:val="00B56040"/>
    <w:rsid w:val="00B56612"/>
    <w:rsid w:val="00B56F08"/>
    <w:rsid w:val="00B60287"/>
    <w:rsid w:val="00B60935"/>
    <w:rsid w:val="00B60CF9"/>
    <w:rsid w:val="00B61067"/>
    <w:rsid w:val="00B6141C"/>
    <w:rsid w:val="00B61841"/>
    <w:rsid w:val="00B61BF5"/>
    <w:rsid w:val="00B6346B"/>
    <w:rsid w:val="00B63830"/>
    <w:rsid w:val="00B642E7"/>
    <w:rsid w:val="00B64353"/>
    <w:rsid w:val="00B64360"/>
    <w:rsid w:val="00B6489C"/>
    <w:rsid w:val="00B649CD"/>
    <w:rsid w:val="00B6511E"/>
    <w:rsid w:val="00B65745"/>
    <w:rsid w:val="00B6587B"/>
    <w:rsid w:val="00B65B13"/>
    <w:rsid w:val="00B65D1A"/>
    <w:rsid w:val="00B66579"/>
    <w:rsid w:val="00B70521"/>
    <w:rsid w:val="00B70A50"/>
    <w:rsid w:val="00B70BFF"/>
    <w:rsid w:val="00B70C18"/>
    <w:rsid w:val="00B7126A"/>
    <w:rsid w:val="00B72454"/>
    <w:rsid w:val="00B726F6"/>
    <w:rsid w:val="00B72714"/>
    <w:rsid w:val="00B7329A"/>
    <w:rsid w:val="00B73963"/>
    <w:rsid w:val="00B73DAB"/>
    <w:rsid w:val="00B74F28"/>
    <w:rsid w:val="00B75B1A"/>
    <w:rsid w:val="00B7641A"/>
    <w:rsid w:val="00B7658B"/>
    <w:rsid w:val="00B76CF7"/>
    <w:rsid w:val="00B77462"/>
    <w:rsid w:val="00B77876"/>
    <w:rsid w:val="00B7798A"/>
    <w:rsid w:val="00B8034B"/>
    <w:rsid w:val="00B80472"/>
    <w:rsid w:val="00B81804"/>
    <w:rsid w:val="00B82074"/>
    <w:rsid w:val="00B820AD"/>
    <w:rsid w:val="00B823EA"/>
    <w:rsid w:val="00B82459"/>
    <w:rsid w:val="00B829AD"/>
    <w:rsid w:val="00B82C36"/>
    <w:rsid w:val="00B8359D"/>
    <w:rsid w:val="00B83F3E"/>
    <w:rsid w:val="00B84227"/>
    <w:rsid w:val="00B84277"/>
    <w:rsid w:val="00B842D5"/>
    <w:rsid w:val="00B84D96"/>
    <w:rsid w:val="00B85450"/>
    <w:rsid w:val="00B85814"/>
    <w:rsid w:val="00B85816"/>
    <w:rsid w:val="00B85EFF"/>
    <w:rsid w:val="00B86221"/>
    <w:rsid w:val="00B873DB"/>
    <w:rsid w:val="00B878B7"/>
    <w:rsid w:val="00B90190"/>
    <w:rsid w:val="00B90428"/>
    <w:rsid w:val="00B9148F"/>
    <w:rsid w:val="00B9182D"/>
    <w:rsid w:val="00B91B13"/>
    <w:rsid w:val="00B92111"/>
    <w:rsid w:val="00B93A44"/>
    <w:rsid w:val="00B93A79"/>
    <w:rsid w:val="00B93B9C"/>
    <w:rsid w:val="00B93EE8"/>
    <w:rsid w:val="00B940F3"/>
    <w:rsid w:val="00B9454D"/>
    <w:rsid w:val="00B95236"/>
    <w:rsid w:val="00B9570A"/>
    <w:rsid w:val="00BA033C"/>
    <w:rsid w:val="00BA03D1"/>
    <w:rsid w:val="00BA0DB5"/>
    <w:rsid w:val="00BA2654"/>
    <w:rsid w:val="00BA26C3"/>
    <w:rsid w:val="00BA2EAA"/>
    <w:rsid w:val="00BA326A"/>
    <w:rsid w:val="00BA39AC"/>
    <w:rsid w:val="00BA3B18"/>
    <w:rsid w:val="00BA3E0B"/>
    <w:rsid w:val="00BA453B"/>
    <w:rsid w:val="00BA4633"/>
    <w:rsid w:val="00BA56F3"/>
    <w:rsid w:val="00BA5BD3"/>
    <w:rsid w:val="00BA65AC"/>
    <w:rsid w:val="00BA6F81"/>
    <w:rsid w:val="00BA78D9"/>
    <w:rsid w:val="00BB0F10"/>
    <w:rsid w:val="00BB12CB"/>
    <w:rsid w:val="00BB1627"/>
    <w:rsid w:val="00BB18AC"/>
    <w:rsid w:val="00BB237C"/>
    <w:rsid w:val="00BB2708"/>
    <w:rsid w:val="00BB2CA1"/>
    <w:rsid w:val="00BB2D77"/>
    <w:rsid w:val="00BB429B"/>
    <w:rsid w:val="00BB46A4"/>
    <w:rsid w:val="00BB4EE3"/>
    <w:rsid w:val="00BB5D5B"/>
    <w:rsid w:val="00BB6320"/>
    <w:rsid w:val="00BB722A"/>
    <w:rsid w:val="00BC0125"/>
    <w:rsid w:val="00BC0582"/>
    <w:rsid w:val="00BC08AE"/>
    <w:rsid w:val="00BC14A8"/>
    <w:rsid w:val="00BC19AA"/>
    <w:rsid w:val="00BC284A"/>
    <w:rsid w:val="00BC2C1E"/>
    <w:rsid w:val="00BC2CD5"/>
    <w:rsid w:val="00BC314D"/>
    <w:rsid w:val="00BC4E03"/>
    <w:rsid w:val="00BC511B"/>
    <w:rsid w:val="00BC57DA"/>
    <w:rsid w:val="00BC5B68"/>
    <w:rsid w:val="00BC5BFB"/>
    <w:rsid w:val="00BC7166"/>
    <w:rsid w:val="00BC789B"/>
    <w:rsid w:val="00BD0072"/>
    <w:rsid w:val="00BD0969"/>
    <w:rsid w:val="00BD18E6"/>
    <w:rsid w:val="00BD1A30"/>
    <w:rsid w:val="00BD221D"/>
    <w:rsid w:val="00BD2459"/>
    <w:rsid w:val="00BD2BD3"/>
    <w:rsid w:val="00BD3BBA"/>
    <w:rsid w:val="00BD4042"/>
    <w:rsid w:val="00BD458A"/>
    <w:rsid w:val="00BD5294"/>
    <w:rsid w:val="00BD52CF"/>
    <w:rsid w:val="00BD762C"/>
    <w:rsid w:val="00BD765B"/>
    <w:rsid w:val="00BE0340"/>
    <w:rsid w:val="00BE1637"/>
    <w:rsid w:val="00BE192F"/>
    <w:rsid w:val="00BE1E3E"/>
    <w:rsid w:val="00BE23D0"/>
    <w:rsid w:val="00BE27A9"/>
    <w:rsid w:val="00BE2859"/>
    <w:rsid w:val="00BE4327"/>
    <w:rsid w:val="00BE4B96"/>
    <w:rsid w:val="00BE5483"/>
    <w:rsid w:val="00BE5821"/>
    <w:rsid w:val="00BE6FDF"/>
    <w:rsid w:val="00BE7920"/>
    <w:rsid w:val="00BE7EAB"/>
    <w:rsid w:val="00BF1358"/>
    <w:rsid w:val="00BF2EFE"/>
    <w:rsid w:val="00BF3530"/>
    <w:rsid w:val="00BF40DE"/>
    <w:rsid w:val="00BF493B"/>
    <w:rsid w:val="00BF53C7"/>
    <w:rsid w:val="00BF5823"/>
    <w:rsid w:val="00BF5829"/>
    <w:rsid w:val="00BF58FA"/>
    <w:rsid w:val="00BF5AD2"/>
    <w:rsid w:val="00BF6330"/>
    <w:rsid w:val="00BF69E9"/>
    <w:rsid w:val="00BF69F3"/>
    <w:rsid w:val="00BF6C14"/>
    <w:rsid w:val="00BF6C1E"/>
    <w:rsid w:val="00BF6D78"/>
    <w:rsid w:val="00BF716E"/>
    <w:rsid w:val="00C00037"/>
    <w:rsid w:val="00C0068B"/>
    <w:rsid w:val="00C00DEE"/>
    <w:rsid w:val="00C01771"/>
    <w:rsid w:val="00C01942"/>
    <w:rsid w:val="00C01A6D"/>
    <w:rsid w:val="00C01B33"/>
    <w:rsid w:val="00C0216B"/>
    <w:rsid w:val="00C028BF"/>
    <w:rsid w:val="00C03A55"/>
    <w:rsid w:val="00C043B1"/>
    <w:rsid w:val="00C0499D"/>
    <w:rsid w:val="00C05309"/>
    <w:rsid w:val="00C0660A"/>
    <w:rsid w:val="00C073EE"/>
    <w:rsid w:val="00C07B25"/>
    <w:rsid w:val="00C07C72"/>
    <w:rsid w:val="00C10222"/>
    <w:rsid w:val="00C105DD"/>
    <w:rsid w:val="00C10753"/>
    <w:rsid w:val="00C10870"/>
    <w:rsid w:val="00C113F3"/>
    <w:rsid w:val="00C11B4D"/>
    <w:rsid w:val="00C11C42"/>
    <w:rsid w:val="00C12260"/>
    <w:rsid w:val="00C12DB0"/>
    <w:rsid w:val="00C12E83"/>
    <w:rsid w:val="00C14474"/>
    <w:rsid w:val="00C144F9"/>
    <w:rsid w:val="00C1470B"/>
    <w:rsid w:val="00C14A70"/>
    <w:rsid w:val="00C1572C"/>
    <w:rsid w:val="00C1693C"/>
    <w:rsid w:val="00C16B67"/>
    <w:rsid w:val="00C1739A"/>
    <w:rsid w:val="00C1773C"/>
    <w:rsid w:val="00C178AE"/>
    <w:rsid w:val="00C17B35"/>
    <w:rsid w:val="00C17C30"/>
    <w:rsid w:val="00C21B98"/>
    <w:rsid w:val="00C21D6C"/>
    <w:rsid w:val="00C233B4"/>
    <w:rsid w:val="00C2354A"/>
    <w:rsid w:val="00C236AF"/>
    <w:rsid w:val="00C237E2"/>
    <w:rsid w:val="00C23845"/>
    <w:rsid w:val="00C2388F"/>
    <w:rsid w:val="00C23D4D"/>
    <w:rsid w:val="00C2423E"/>
    <w:rsid w:val="00C242C8"/>
    <w:rsid w:val="00C24685"/>
    <w:rsid w:val="00C24810"/>
    <w:rsid w:val="00C25E3C"/>
    <w:rsid w:val="00C26257"/>
    <w:rsid w:val="00C265D9"/>
    <w:rsid w:val="00C270E2"/>
    <w:rsid w:val="00C2751E"/>
    <w:rsid w:val="00C305A6"/>
    <w:rsid w:val="00C30DE8"/>
    <w:rsid w:val="00C30F34"/>
    <w:rsid w:val="00C31A3A"/>
    <w:rsid w:val="00C32A62"/>
    <w:rsid w:val="00C32ECF"/>
    <w:rsid w:val="00C340C0"/>
    <w:rsid w:val="00C3413A"/>
    <w:rsid w:val="00C3432A"/>
    <w:rsid w:val="00C34C66"/>
    <w:rsid w:val="00C35402"/>
    <w:rsid w:val="00C35BA6"/>
    <w:rsid w:val="00C35FD3"/>
    <w:rsid w:val="00C360D6"/>
    <w:rsid w:val="00C36502"/>
    <w:rsid w:val="00C374C0"/>
    <w:rsid w:val="00C374EE"/>
    <w:rsid w:val="00C37C4A"/>
    <w:rsid w:val="00C407F6"/>
    <w:rsid w:val="00C40989"/>
    <w:rsid w:val="00C41394"/>
    <w:rsid w:val="00C41861"/>
    <w:rsid w:val="00C41FAA"/>
    <w:rsid w:val="00C42688"/>
    <w:rsid w:val="00C42A25"/>
    <w:rsid w:val="00C42B92"/>
    <w:rsid w:val="00C434BF"/>
    <w:rsid w:val="00C4388C"/>
    <w:rsid w:val="00C44086"/>
    <w:rsid w:val="00C44683"/>
    <w:rsid w:val="00C44E4C"/>
    <w:rsid w:val="00C452D1"/>
    <w:rsid w:val="00C46B2E"/>
    <w:rsid w:val="00C47864"/>
    <w:rsid w:val="00C47E76"/>
    <w:rsid w:val="00C5035D"/>
    <w:rsid w:val="00C50C6C"/>
    <w:rsid w:val="00C51107"/>
    <w:rsid w:val="00C513F1"/>
    <w:rsid w:val="00C515C6"/>
    <w:rsid w:val="00C52567"/>
    <w:rsid w:val="00C53F26"/>
    <w:rsid w:val="00C54505"/>
    <w:rsid w:val="00C5465F"/>
    <w:rsid w:val="00C55E0C"/>
    <w:rsid w:val="00C56207"/>
    <w:rsid w:val="00C56D80"/>
    <w:rsid w:val="00C56E87"/>
    <w:rsid w:val="00C60946"/>
    <w:rsid w:val="00C60A28"/>
    <w:rsid w:val="00C61A33"/>
    <w:rsid w:val="00C61A34"/>
    <w:rsid w:val="00C62324"/>
    <w:rsid w:val="00C63725"/>
    <w:rsid w:val="00C637BC"/>
    <w:rsid w:val="00C64DB6"/>
    <w:rsid w:val="00C652D9"/>
    <w:rsid w:val="00C65767"/>
    <w:rsid w:val="00C6678F"/>
    <w:rsid w:val="00C66A78"/>
    <w:rsid w:val="00C67359"/>
    <w:rsid w:val="00C67552"/>
    <w:rsid w:val="00C67775"/>
    <w:rsid w:val="00C7066E"/>
    <w:rsid w:val="00C70ADA"/>
    <w:rsid w:val="00C71CE8"/>
    <w:rsid w:val="00C7231D"/>
    <w:rsid w:val="00C726CA"/>
    <w:rsid w:val="00C72A72"/>
    <w:rsid w:val="00C7306D"/>
    <w:rsid w:val="00C7318B"/>
    <w:rsid w:val="00C732A5"/>
    <w:rsid w:val="00C734B0"/>
    <w:rsid w:val="00C7365D"/>
    <w:rsid w:val="00C739F0"/>
    <w:rsid w:val="00C73BD1"/>
    <w:rsid w:val="00C73EAF"/>
    <w:rsid w:val="00C74BF8"/>
    <w:rsid w:val="00C75DD1"/>
    <w:rsid w:val="00C75FBE"/>
    <w:rsid w:val="00C76D26"/>
    <w:rsid w:val="00C76EC6"/>
    <w:rsid w:val="00C76FA1"/>
    <w:rsid w:val="00C770DA"/>
    <w:rsid w:val="00C776CD"/>
    <w:rsid w:val="00C77EA7"/>
    <w:rsid w:val="00C808C3"/>
    <w:rsid w:val="00C80911"/>
    <w:rsid w:val="00C810BE"/>
    <w:rsid w:val="00C820F4"/>
    <w:rsid w:val="00C82B4E"/>
    <w:rsid w:val="00C83633"/>
    <w:rsid w:val="00C843C6"/>
    <w:rsid w:val="00C847F7"/>
    <w:rsid w:val="00C84ADC"/>
    <w:rsid w:val="00C84C10"/>
    <w:rsid w:val="00C85B79"/>
    <w:rsid w:val="00C85E19"/>
    <w:rsid w:val="00C8645C"/>
    <w:rsid w:val="00C87104"/>
    <w:rsid w:val="00C8749E"/>
    <w:rsid w:val="00C876E9"/>
    <w:rsid w:val="00C87BF2"/>
    <w:rsid w:val="00C90120"/>
    <w:rsid w:val="00C90734"/>
    <w:rsid w:val="00C92053"/>
    <w:rsid w:val="00C923A2"/>
    <w:rsid w:val="00C92ADF"/>
    <w:rsid w:val="00C92FFD"/>
    <w:rsid w:val="00C95099"/>
    <w:rsid w:val="00C957BE"/>
    <w:rsid w:val="00C95B25"/>
    <w:rsid w:val="00C95F23"/>
    <w:rsid w:val="00C97515"/>
    <w:rsid w:val="00C97722"/>
    <w:rsid w:val="00CA0BE0"/>
    <w:rsid w:val="00CA1262"/>
    <w:rsid w:val="00CA1342"/>
    <w:rsid w:val="00CA14C1"/>
    <w:rsid w:val="00CA1839"/>
    <w:rsid w:val="00CA188A"/>
    <w:rsid w:val="00CA19ED"/>
    <w:rsid w:val="00CA1D23"/>
    <w:rsid w:val="00CA36C5"/>
    <w:rsid w:val="00CA3BDF"/>
    <w:rsid w:val="00CA44AE"/>
    <w:rsid w:val="00CA687B"/>
    <w:rsid w:val="00CB14D2"/>
    <w:rsid w:val="00CB14D3"/>
    <w:rsid w:val="00CB1D65"/>
    <w:rsid w:val="00CB231A"/>
    <w:rsid w:val="00CB24AF"/>
    <w:rsid w:val="00CB2B8E"/>
    <w:rsid w:val="00CB2D17"/>
    <w:rsid w:val="00CB2D5C"/>
    <w:rsid w:val="00CB3356"/>
    <w:rsid w:val="00CB3388"/>
    <w:rsid w:val="00CB3430"/>
    <w:rsid w:val="00CB3A89"/>
    <w:rsid w:val="00CB5548"/>
    <w:rsid w:val="00CB56AB"/>
    <w:rsid w:val="00CB5F13"/>
    <w:rsid w:val="00CB6825"/>
    <w:rsid w:val="00CB6BB4"/>
    <w:rsid w:val="00CB6EEA"/>
    <w:rsid w:val="00CB7149"/>
    <w:rsid w:val="00CB75C4"/>
    <w:rsid w:val="00CC0360"/>
    <w:rsid w:val="00CC124B"/>
    <w:rsid w:val="00CC1768"/>
    <w:rsid w:val="00CC1906"/>
    <w:rsid w:val="00CC1EE2"/>
    <w:rsid w:val="00CC1F15"/>
    <w:rsid w:val="00CC1FF2"/>
    <w:rsid w:val="00CC2001"/>
    <w:rsid w:val="00CC2A71"/>
    <w:rsid w:val="00CC2D8D"/>
    <w:rsid w:val="00CC392F"/>
    <w:rsid w:val="00CC401E"/>
    <w:rsid w:val="00CC44EC"/>
    <w:rsid w:val="00CC4575"/>
    <w:rsid w:val="00CC484E"/>
    <w:rsid w:val="00CC4A45"/>
    <w:rsid w:val="00CC4B4E"/>
    <w:rsid w:val="00CC4F9B"/>
    <w:rsid w:val="00CC54F3"/>
    <w:rsid w:val="00CC5DA6"/>
    <w:rsid w:val="00CC6FF0"/>
    <w:rsid w:val="00CC7331"/>
    <w:rsid w:val="00CC76F0"/>
    <w:rsid w:val="00CC7B79"/>
    <w:rsid w:val="00CC7C81"/>
    <w:rsid w:val="00CD0161"/>
    <w:rsid w:val="00CD0D91"/>
    <w:rsid w:val="00CD0F76"/>
    <w:rsid w:val="00CD1C9D"/>
    <w:rsid w:val="00CD25DD"/>
    <w:rsid w:val="00CD29D0"/>
    <w:rsid w:val="00CD34DD"/>
    <w:rsid w:val="00CD38BE"/>
    <w:rsid w:val="00CD3B8F"/>
    <w:rsid w:val="00CD4B1D"/>
    <w:rsid w:val="00CD5393"/>
    <w:rsid w:val="00CD5C17"/>
    <w:rsid w:val="00CD5E9A"/>
    <w:rsid w:val="00CD5FA2"/>
    <w:rsid w:val="00CD69FA"/>
    <w:rsid w:val="00CD6CD7"/>
    <w:rsid w:val="00CD773E"/>
    <w:rsid w:val="00CD7C4D"/>
    <w:rsid w:val="00CE0221"/>
    <w:rsid w:val="00CE04D9"/>
    <w:rsid w:val="00CE06DC"/>
    <w:rsid w:val="00CE0A08"/>
    <w:rsid w:val="00CE1286"/>
    <w:rsid w:val="00CE1F2A"/>
    <w:rsid w:val="00CE2B1D"/>
    <w:rsid w:val="00CE2E0E"/>
    <w:rsid w:val="00CE3248"/>
    <w:rsid w:val="00CE35AD"/>
    <w:rsid w:val="00CE3684"/>
    <w:rsid w:val="00CE4581"/>
    <w:rsid w:val="00CE613A"/>
    <w:rsid w:val="00CE743D"/>
    <w:rsid w:val="00CE7F27"/>
    <w:rsid w:val="00CF07FC"/>
    <w:rsid w:val="00CF0EB1"/>
    <w:rsid w:val="00CF1091"/>
    <w:rsid w:val="00CF1695"/>
    <w:rsid w:val="00CF2540"/>
    <w:rsid w:val="00CF3E84"/>
    <w:rsid w:val="00CF4709"/>
    <w:rsid w:val="00CF4786"/>
    <w:rsid w:val="00CF4A88"/>
    <w:rsid w:val="00CF4EE8"/>
    <w:rsid w:val="00CF545A"/>
    <w:rsid w:val="00CF5655"/>
    <w:rsid w:val="00CF5B65"/>
    <w:rsid w:val="00CF6053"/>
    <w:rsid w:val="00CF665A"/>
    <w:rsid w:val="00CF6932"/>
    <w:rsid w:val="00CF72C9"/>
    <w:rsid w:val="00D02CB2"/>
    <w:rsid w:val="00D035E3"/>
    <w:rsid w:val="00D035F3"/>
    <w:rsid w:val="00D03865"/>
    <w:rsid w:val="00D03C9C"/>
    <w:rsid w:val="00D0476F"/>
    <w:rsid w:val="00D047AF"/>
    <w:rsid w:val="00D05352"/>
    <w:rsid w:val="00D06260"/>
    <w:rsid w:val="00D07D3A"/>
    <w:rsid w:val="00D07F74"/>
    <w:rsid w:val="00D10E5F"/>
    <w:rsid w:val="00D10F93"/>
    <w:rsid w:val="00D10FA0"/>
    <w:rsid w:val="00D11249"/>
    <w:rsid w:val="00D12905"/>
    <w:rsid w:val="00D12A01"/>
    <w:rsid w:val="00D12C8A"/>
    <w:rsid w:val="00D139C2"/>
    <w:rsid w:val="00D13C4B"/>
    <w:rsid w:val="00D13CDB"/>
    <w:rsid w:val="00D14BC4"/>
    <w:rsid w:val="00D15340"/>
    <w:rsid w:val="00D156FA"/>
    <w:rsid w:val="00D157D1"/>
    <w:rsid w:val="00D158D0"/>
    <w:rsid w:val="00D15FF4"/>
    <w:rsid w:val="00D160E7"/>
    <w:rsid w:val="00D16D12"/>
    <w:rsid w:val="00D17D7D"/>
    <w:rsid w:val="00D206A4"/>
    <w:rsid w:val="00D20846"/>
    <w:rsid w:val="00D21AA8"/>
    <w:rsid w:val="00D21D89"/>
    <w:rsid w:val="00D22070"/>
    <w:rsid w:val="00D248C3"/>
    <w:rsid w:val="00D24A2D"/>
    <w:rsid w:val="00D24B71"/>
    <w:rsid w:val="00D2597B"/>
    <w:rsid w:val="00D25CEE"/>
    <w:rsid w:val="00D25E3F"/>
    <w:rsid w:val="00D26478"/>
    <w:rsid w:val="00D2753D"/>
    <w:rsid w:val="00D30CE3"/>
    <w:rsid w:val="00D31B98"/>
    <w:rsid w:val="00D31CD6"/>
    <w:rsid w:val="00D323C7"/>
    <w:rsid w:val="00D326A3"/>
    <w:rsid w:val="00D32A6A"/>
    <w:rsid w:val="00D330FD"/>
    <w:rsid w:val="00D3323E"/>
    <w:rsid w:val="00D337A3"/>
    <w:rsid w:val="00D33F39"/>
    <w:rsid w:val="00D344F0"/>
    <w:rsid w:val="00D34668"/>
    <w:rsid w:val="00D347C0"/>
    <w:rsid w:val="00D3502F"/>
    <w:rsid w:val="00D351E5"/>
    <w:rsid w:val="00D356DA"/>
    <w:rsid w:val="00D359D7"/>
    <w:rsid w:val="00D35E91"/>
    <w:rsid w:val="00D35F26"/>
    <w:rsid w:val="00D35FF1"/>
    <w:rsid w:val="00D36047"/>
    <w:rsid w:val="00D3604A"/>
    <w:rsid w:val="00D36234"/>
    <w:rsid w:val="00D36254"/>
    <w:rsid w:val="00D369A7"/>
    <w:rsid w:val="00D36A32"/>
    <w:rsid w:val="00D36B8B"/>
    <w:rsid w:val="00D37D90"/>
    <w:rsid w:val="00D400F3"/>
    <w:rsid w:val="00D40515"/>
    <w:rsid w:val="00D40CB9"/>
    <w:rsid w:val="00D41028"/>
    <w:rsid w:val="00D41344"/>
    <w:rsid w:val="00D41D40"/>
    <w:rsid w:val="00D4232F"/>
    <w:rsid w:val="00D423A4"/>
    <w:rsid w:val="00D42980"/>
    <w:rsid w:val="00D42C93"/>
    <w:rsid w:val="00D43907"/>
    <w:rsid w:val="00D43E60"/>
    <w:rsid w:val="00D43F68"/>
    <w:rsid w:val="00D449F3"/>
    <w:rsid w:val="00D46151"/>
    <w:rsid w:val="00D46507"/>
    <w:rsid w:val="00D474CE"/>
    <w:rsid w:val="00D5053D"/>
    <w:rsid w:val="00D50D30"/>
    <w:rsid w:val="00D51464"/>
    <w:rsid w:val="00D51608"/>
    <w:rsid w:val="00D518F3"/>
    <w:rsid w:val="00D51E7E"/>
    <w:rsid w:val="00D52B46"/>
    <w:rsid w:val="00D5321A"/>
    <w:rsid w:val="00D53C79"/>
    <w:rsid w:val="00D54657"/>
    <w:rsid w:val="00D548F0"/>
    <w:rsid w:val="00D554FF"/>
    <w:rsid w:val="00D55F97"/>
    <w:rsid w:val="00D5616F"/>
    <w:rsid w:val="00D5690F"/>
    <w:rsid w:val="00D570E8"/>
    <w:rsid w:val="00D57373"/>
    <w:rsid w:val="00D57DFD"/>
    <w:rsid w:val="00D605F8"/>
    <w:rsid w:val="00D61ABF"/>
    <w:rsid w:val="00D61C07"/>
    <w:rsid w:val="00D626ED"/>
    <w:rsid w:val="00D63419"/>
    <w:rsid w:val="00D636E7"/>
    <w:rsid w:val="00D63A31"/>
    <w:rsid w:val="00D63DBE"/>
    <w:rsid w:val="00D64040"/>
    <w:rsid w:val="00D64BC5"/>
    <w:rsid w:val="00D64E7F"/>
    <w:rsid w:val="00D6595E"/>
    <w:rsid w:val="00D65AFB"/>
    <w:rsid w:val="00D674C0"/>
    <w:rsid w:val="00D67573"/>
    <w:rsid w:val="00D706AA"/>
    <w:rsid w:val="00D70F90"/>
    <w:rsid w:val="00D71CFE"/>
    <w:rsid w:val="00D71F9A"/>
    <w:rsid w:val="00D7239D"/>
    <w:rsid w:val="00D73544"/>
    <w:rsid w:val="00D74AEF"/>
    <w:rsid w:val="00D74BD4"/>
    <w:rsid w:val="00D7682F"/>
    <w:rsid w:val="00D76EE7"/>
    <w:rsid w:val="00D7710E"/>
    <w:rsid w:val="00D77158"/>
    <w:rsid w:val="00D77CCF"/>
    <w:rsid w:val="00D80215"/>
    <w:rsid w:val="00D807FB"/>
    <w:rsid w:val="00D81313"/>
    <w:rsid w:val="00D82347"/>
    <w:rsid w:val="00D827AA"/>
    <w:rsid w:val="00D82A6D"/>
    <w:rsid w:val="00D82B99"/>
    <w:rsid w:val="00D8353B"/>
    <w:rsid w:val="00D835AD"/>
    <w:rsid w:val="00D85525"/>
    <w:rsid w:val="00D85F43"/>
    <w:rsid w:val="00D8643D"/>
    <w:rsid w:val="00D8647E"/>
    <w:rsid w:val="00D865D4"/>
    <w:rsid w:val="00D86996"/>
    <w:rsid w:val="00D874C9"/>
    <w:rsid w:val="00D87508"/>
    <w:rsid w:val="00D879E0"/>
    <w:rsid w:val="00D87E51"/>
    <w:rsid w:val="00D90029"/>
    <w:rsid w:val="00D90500"/>
    <w:rsid w:val="00D90796"/>
    <w:rsid w:val="00D90DE6"/>
    <w:rsid w:val="00D910C6"/>
    <w:rsid w:val="00D91585"/>
    <w:rsid w:val="00D91959"/>
    <w:rsid w:val="00D91D6F"/>
    <w:rsid w:val="00D921C5"/>
    <w:rsid w:val="00D927AB"/>
    <w:rsid w:val="00D92C89"/>
    <w:rsid w:val="00D93CA3"/>
    <w:rsid w:val="00D9400B"/>
    <w:rsid w:val="00D94D8A"/>
    <w:rsid w:val="00D950B6"/>
    <w:rsid w:val="00D952A7"/>
    <w:rsid w:val="00D95926"/>
    <w:rsid w:val="00D96DCD"/>
    <w:rsid w:val="00D97915"/>
    <w:rsid w:val="00D979E5"/>
    <w:rsid w:val="00D97AD7"/>
    <w:rsid w:val="00D97D8E"/>
    <w:rsid w:val="00DA018A"/>
    <w:rsid w:val="00DA0282"/>
    <w:rsid w:val="00DA0A3F"/>
    <w:rsid w:val="00DA0B6B"/>
    <w:rsid w:val="00DA1F6D"/>
    <w:rsid w:val="00DA26BB"/>
    <w:rsid w:val="00DA2B06"/>
    <w:rsid w:val="00DA2C73"/>
    <w:rsid w:val="00DA2FE3"/>
    <w:rsid w:val="00DA3305"/>
    <w:rsid w:val="00DA396A"/>
    <w:rsid w:val="00DA4639"/>
    <w:rsid w:val="00DA5697"/>
    <w:rsid w:val="00DA5BA1"/>
    <w:rsid w:val="00DA63B1"/>
    <w:rsid w:val="00DA6534"/>
    <w:rsid w:val="00DA6F79"/>
    <w:rsid w:val="00DA7852"/>
    <w:rsid w:val="00DA7E1B"/>
    <w:rsid w:val="00DB003B"/>
    <w:rsid w:val="00DB038B"/>
    <w:rsid w:val="00DB0836"/>
    <w:rsid w:val="00DB0A93"/>
    <w:rsid w:val="00DB1512"/>
    <w:rsid w:val="00DB1E2E"/>
    <w:rsid w:val="00DB2EDE"/>
    <w:rsid w:val="00DB340F"/>
    <w:rsid w:val="00DB36D2"/>
    <w:rsid w:val="00DB39B4"/>
    <w:rsid w:val="00DB3DD4"/>
    <w:rsid w:val="00DB411C"/>
    <w:rsid w:val="00DB46FA"/>
    <w:rsid w:val="00DB582E"/>
    <w:rsid w:val="00DB60E1"/>
    <w:rsid w:val="00DB6A1F"/>
    <w:rsid w:val="00DB7CEF"/>
    <w:rsid w:val="00DC007E"/>
    <w:rsid w:val="00DC08C7"/>
    <w:rsid w:val="00DC09D4"/>
    <w:rsid w:val="00DC20C2"/>
    <w:rsid w:val="00DC23A8"/>
    <w:rsid w:val="00DC2F74"/>
    <w:rsid w:val="00DC4635"/>
    <w:rsid w:val="00DC5939"/>
    <w:rsid w:val="00DC7484"/>
    <w:rsid w:val="00DC7ADA"/>
    <w:rsid w:val="00DC7B79"/>
    <w:rsid w:val="00DC7F9D"/>
    <w:rsid w:val="00DD0441"/>
    <w:rsid w:val="00DD0CB3"/>
    <w:rsid w:val="00DD1153"/>
    <w:rsid w:val="00DD1901"/>
    <w:rsid w:val="00DD1BCF"/>
    <w:rsid w:val="00DD1C87"/>
    <w:rsid w:val="00DD2117"/>
    <w:rsid w:val="00DD23DA"/>
    <w:rsid w:val="00DD29D6"/>
    <w:rsid w:val="00DD2D59"/>
    <w:rsid w:val="00DD3B56"/>
    <w:rsid w:val="00DD4980"/>
    <w:rsid w:val="00DD4C01"/>
    <w:rsid w:val="00DD520E"/>
    <w:rsid w:val="00DD596C"/>
    <w:rsid w:val="00DD5DA9"/>
    <w:rsid w:val="00DD6748"/>
    <w:rsid w:val="00DD67A9"/>
    <w:rsid w:val="00DD6EA1"/>
    <w:rsid w:val="00DE0114"/>
    <w:rsid w:val="00DE0A7F"/>
    <w:rsid w:val="00DE1118"/>
    <w:rsid w:val="00DE153D"/>
    <w:rsid w:val="00DE1C4B"/>
    <w:rsid w:val="00DE21E5"/>
    <w:rsid w:val="00DE2319"/>
    <w:rsid w:val="00DE261D"/>
    <w:rsid w:val="00DE3030"/>
    <w:rsid w:val="00DE356D"/>
    <w:rsid w:val="00DE3893"/>
    <w:rsid w:val="00DE3D53"/>
    <w:rsid w:val="00DE4D04"/>
    <w:rsid w:val="00DE4E81"/>
    <w:rsid w:val="00DE5E52"/>
    <w:rsid w:val="00DE6045"/>
    <w:rsid w:val="00DE7019"/>
    <w:rsid w:val="00DE74C9"/>
    <w:rsid w:val="00DE7BF5"/>
    <w:rsid w:val="00DF0606"/>
    <w:rsid w:val="00DF0BC3"/>
    <w:rsid w:val="00DF1E9D"/>
    <w:rsid w:val="00DF209A"/>
    <w:rsid w:val="00DF2323"/>
    <w:rsid w:val="00DF2ABB"/>
    <w:rsid w:val="00DF2B35"/>
    <w:rsid w:val="00DF2B45"/>
    <w:rsid w:val="00DF2DF4"/>
    <w:rsid w:val="00DF3075"/>
    <w:rsid w:val="00DF3DE6"/>
    <w:rsid w:val="00DF4A95"/>
    <w:rsid w:val="00DF5F2F"/>
    <w:rsid w:val="00DF6338"/>
    <w:rsid w:val="00DF6457"/>
    <w:rsid w:val="00DF64F9"/>
    <w:rsid w:val="00DF6739"/>
    <w:rsid w:val="00DF6A2D"/>
    <w:rsid w:val="00DF6B16"/>
    <w:rsid w:val="00DF6D84"/>
    <w:rsid w:val="00DF77ED"/>
    <w:rsid w:val="00DF7D1A"/>
    <w:rsid w:val="00E002DF"/>
    <w:rsid w:val="00E0040D"/>
    <w:rsid w:val="00E00437"/>
    <w:rsid w:val="00E007FA"/>
    <w:rsid w:val="00E00E13"/>
    <w:rsid w:val="00E01142"/>
    <w:rsid w:val="00E0121C"/>
    <w:rsid w:val="00E019B8"/>
    <w:rsid w:val="00E01B9B"/>
    <w:rsid w:val="00E01C7F"/>
    <w:rsid w:val="00E02680"/>
    <w:rsid w:val="00E034DA"/>
    <w:rsid w:val="00E03517"/>
    <w:rsid w:val="00E03678"/>
    <w:rsid w:val="00E04034"/>
    <w:rsid w:val="00E0434D"/>
    <w:rsid w:val="00E0472C"/>
    <w:rsid w:val="00E04F80"/>
    <w:rsid w:val="00E05022"/>
    <w:rsid w:val="00E05958"/>
    <w:rsid w:val="00E0638D"/>
    <w:rsid w:val="00E06C4D"/>
    <w:rsid w:val="00E07411"/>
    <w:rsid w:val="00E10791"/>
    <w:rsid w:val="00E10849"/>
    <w:rsid w:val="00E10D8E"/>
    <w:rsid w:val="00E10F4B"/>
    <w:rsid w:val="00E125E4"/>
    <w:rsid w:val="00E12DBB"/>
    <w:rsid w:val="00E12EBE"/>
    <w:rsid w:val="00E1319E"/>
    <w:rsid w:val="00E14217"/>
    <w:rsid w:val="00E148A1"/>
    <w:rsid w:val="00E14962"/>
    <w:rsid w:val="00E14DEF"/>
    <w:rsid w:val="00E15072"/>
    <w:rsid w:val="00E15121"/>
    <w:rsid w:val="00E162C0"/>
    <w:rsid w:val="00E1761D"/>
    <w:rsid w:val="00E17B7E"/>
    <w:rsid w:val="00E200A7"/>
    <w:rsid w:val="00E20663"/>
    <w:rsid w:val="00E206CB"/>
    <w:rsid w:val="00E21823"/>
    <w:rsid w:val="00E21903"/>
    <w:rsid w:val="00E2279A"/>
    <w:rsid w:val="00E22AB9"/>
    <w:rsid w:val="00E23735"/>
    <w:rsid w:val="00E237C0"/>
    <w:rsid w:val="00E23A50"/>
    <w:rsid w:val="00E2457A"/>
    <w:rsid w:val="00E24AD7"/>
    <w:rsid w:val="00E2501B"/>
    <w:rsid w:val="00E25212"/>
    <w:rsid w:val="00E2586F"/>
    <w:rsid w:val="00E25DA2"/>
    <w:rsid w:val="00E25DA7"/>
    <w:rsid w:val="00E26935"/>
    <w:rsid w:val="00E26D6E"/>
    <w:rsid w:val="00E27F81"/>
    <w:rsid w:val="00E3141D"/>
    <w:rsid w:val="00E31BDF"/>
    <w:rsid w:val="00E32CD4"/>
    <w:rsid w:val="00E32F7A"/>
    <w:rsid w:val="00E33242"/>
    <w:rsid w:val="00E33331"/>
    <w:rsid w:val="00E33C0A"/>
    <w:rsid w:val="00E34201"/>
    <w:rsid w:val="00E34911"/>
    <w:rsid w:val="00E34F12"/>
    <w:rsid w:val="00E36008"/>
    <w:rsid w:val="00E36193"/>
    <w:rsid w:val="00E36F9C"/>
    <w:rsid w:val="00E37266"/>
    <w:rsid w:val="00E3765E"/>
    <w:rsid w:val="00E404D6"/>
    <w:rsid w:val="00E41578"/>
    <w:rsid w:val="00E4360E"/>
    <w:rsid w:val="00E4454F"/>
    <w:rsid w:val="00E449BC"/>
    <w:rsid w:val="00E45060"/>
    <w:rsid w:val="00E455D6"/>
    <w:rsid w:val="00E45F10"/>
    <w:rsid w:val="00E46093"/>
    <w:rsid w:val="00E4639D"/>
    <w:rsid w:val="00E469FB"/>
    <w:rsid w:val="00E47044"/>
    <w:rsid w:val="00E47D4A"/>
    <w:rsid w:val="00E47E52"/>
    <w:rsid w:val="00E50161"/>
    <w:rsid w:val="00E503FD"/>
    <w:rsid w:val="00E50801"/>
    <w:rsid w:val="00E5132D"/>
    <w:rsid w:val="00E51558"/>
    <w:rsid w:val="00E51EE7"/>
    <w:rsid w:val="00E51F0C"/>
    <w:rsid w:val="00E52060"/>
    <w:rsid w:val="00E522EE"/>
    <w:rsid w:val="00E5232A"/>
    <w:rsid w:val="00E527C2"/>
    <w:rsid w:val="00E53545"/>
    <w:rsid w:val="00E53B08"/>
    <w:rsid w:val="00E53EBD"/>
    <w:rsid w:val="00E54658"/>
    <w:rsid w:val="00E55446"/>
    <w:rsid w:val="00E55495"/>
    <w:rsid w:val="00E5587F"/>
    <w:rsid w:val="00E5606D"/>
    <w:rsid w:val="00E56321"/>
    <w:rsid w:val="00E5661B"/>
    <w:rsid w:val="00E56AF1"/>
    <w:rsid w:val="00E56C6D"/>
    <w:rsid w:val="00E56FEF"/>
    <w:rsid w:val="00E5799A"/>
    <w:rsid w:val="00E57AD8"/>
    <w:rsid w:val="00E57D25"/>
    <w:rsid w:val="00E57FC6"/>
    <w:rsid w:val="00E60828"/>
    <w:rsid w:val="00E61CA0"/>
    <w:rsid w:val="00E61CC4"/>
    <w:rsid w:val="00E6244A"/>
    <w:rsid w:val="00E62693"/>
    <w:rsid w:val="00E640FD"/>
    <w:rsid w:val="00E64314"/>
    <w:rsid w:val="00E6449C"/>
    <w:rsid w:val="00E64733"/>
    <w:rsid w:val="00E64F23"/>
    <w:rsid w:val="00E665CB"/>
    <w:rsid w:val="00E6699B"/>
    <w:rsid w:val="00E66C35"/>
    <w:rsid w:val="00E67237"/>
    <w:rsid w:val="00E678EC"/>
    <w:rsid w:val="00E67AD0"/>
    <w:rsid w:val="00E67B6C"/>
    <w:rsid w:val="00E70868"/>
    <w:rsid w:val="00E7099A"/>
    <w:rsid w:val="00E70BB0"/>
    <w:rsid w:val="00E71C97"/>
    <w:rsid w:val="00E71CAE"/>
    <w:rsid w:val="00E71E43"/>
    <w:rsid w:val="00E72570"/>
    <w:rsid w:val="00E72956"/>
    <w:rsid w:val="00E742D3"/>
    <w:rsid w:val="00E74519"/>
    <w:rsid w:val="00E74DFF"/>
    <w:rsid w:val="00E74EA9"/>
    <w:rsid w:val="00E75CDF"/>
    <w:rsid w:val="00E76925"/>
    <w:rsid w:val="00E7754C"/>
    <w:rsid w:val="00E81330"/>
    <w:rsid w:val="00E820BA"/>
    <w:rsid w:val="00E82CA4"/>
    <w:rsid w:val="00E834E5"/>
    <w:rsid w:val="00E8354D"/>
    <w:rsid w:val="00E844E3"/>
    <w:rsid w:val="00E84C5D"/>
    <w:rsid w:val="00E8534F"/>
    <w:rsid w:val="00E853CC"/>
    <w:rsid w:val="00E8600A"/>
    <w:rsid w:val="00E8655B"/>
    <w:rsid w:val="00E867BD"/>
    <w:rsid w:val="00E87964"/>
    <w:rsid w:val="00E902D7"/>
    <w:rsid w:val="00E90D8F"/>
    <w:rsid w:val="00E9129B"/>
    <w:rsid w:val="00E914FA"/>
    <w:rsid w:val="00E9253F"/>
    <w:rsid w:val="00E92ADC"/>
    <w:rsid w:val="00E93638"/>
    <w:rsid w:val="00E93FFF"/>
    <w:rsid w:val="00E969ED"/>
    <w:rsid w:val="00E96D7A"/>
    <w:rsid w:val="00EA0556"/>
    <w:rsid w:val="00EA06AA"/>
    <w:rsid w:val="00EA1E13"/>
    <w:rsid w:val="00EA2B5D"/>
    <w:rsid w:val="00EA30B2"/>
    <w:rsid w:val="00EA34F3"/>
    <w:rsid w:val="00EA38BF"/>
    <w:rsid w:val="00EA3CB2"/>
    <w:rsid w:val="00EA3DBC"/>
    <w:rsid w:val="00EA412F"/>
    <w:rsid w:val="00EA4A9E"/>
    <w:rsid w:val="00EA57F2"/>
    <w:rsid w:val="00EA5A7D"/>
    <w:rsid w:val="00EA5B59"/>
    <w:rsid w:val="00EA5CF3"/>
    <w:rsid w:val="00EA5D65"/>
    <w:rsid w:val="00EA6A7F"/>
    <w:rsid w:val="00EA6AFC"/>
    <w:rsid w:val="00EA6D9C"/>
    <w:rsid w:val="00EA73CB"/>
    <w:rsid w:val="00EB0E93"/>
    <w:rsid w:val="00EB1F99"/>
    <w:rsid w:val="00EB1FCB"/>
    <w:rsid w:val="00EB203D"/>
    <w:rsid w:val="00EB2A43"/>
    <w:rsid w:val="00EB2D7E"/>
    <w:rsid w:val="00EB3191"/>
    <w:rsid w:val="00EB3241"/>
    <w:rsid w:val="00EB3735"/>
    <w:rsid w:val="00EB3C50"/>
    <w:rsid w:val="00EB3FFF"/>
    <w:rsid w:val="00EB45E8"/>
    <w:rsid w:val="00EB4BBD"/>
    <w:rsid w:val="00EB4EA5"/>
    <w:rsid w:val="00EB5443"/>
    <w:rsid w:val="00EB56F6"/>
    <w:rsid w:val="00EB5770"/>
    <w:rsid w:val="00EB6332"/>
    <w:rsid w:val="00EB65DE"/>
    <w:rsid w:val="00EB687E"/>
    <w:rsid w:val="00EB6DDD"/>
    <w:rsid w:val="00EB70E9"/>
    <w:rsid w:val="00EB7E5A"/>
    <w:rsid w:val="00EC01E1"/>
    <w:rsid w:val="00EC099F"/>
    <w:rsid w:val="00EC0DA6"/>
    <w:rsid w:val="00EC0F90"/>
    <w:rsid w:val="00EC1417"/>
    <w:rsid w:val="00EC1E00"/>
    <w:rsid w:val="00EC3273"/>
    <w:rsid w:val="00EC3AD3"/>
    <w:rsid w:val="00EC469D"/>
    <w:rsid w:val="00EC499A"/>
    <w:rsid w:val="00EC54B1"/>
    <w:rsid w:val="00EC594E"/>
    <w:rsid w:val="00EC66D4"/>
    <w:rsid w:val="00EC683E"/>
    <w:rsid w:val="00EC6D4C"/>
    <w:rsid w:val="00EC6D77"/>
    <w:rsid w:val="00EC6E90"/>
    <w:rsid w:val="00EC71C8"/>
    <w:rsid w:val="00ED00A3"/>
    <w:rsid w:val="00ED0192"/>
    <w:rsid w:val="00ED04AE"/>
    <w:rsid w:val="00ED1669"/>
    <w:rsid w:val="00ED1759"/>
    <w:rsid w:val="00ED1936"/>
    <w:rsid w:val="00ED1A4E"/>
    <w:rsid w:val="00ED23C2"/>
    <w:rsid w:val="00ED29BC"/>
    <w:rsid w:val="00ED2F70"/>
    <w:rsid w:val="00ED3250"/>
    <w:rsid w:val="00ED49B9"/>
    <w:rsid w:val="00ED6BAC"/>
    <w:rsid w:val="00ED7097"/>
    <w:rsid w:val="00EE004C"/>
    <w:rsid w:val="00EE0591"/>
    <w:rsid w:val="00EE0873"/>
    <w:rsid w:val="00EE0F96"/>
    <w:rsid w:val="00EE160F"/>
    <w:rsid w:val="00EE1FE0"/>
    <w:rsid w:val="00EE475B"/>
    <w:rsid w:val="00EE4A69"/>
    <w:rsid w:val="00EE6220"/>
    <w:rsid w:val="00EE661D"/>
    <w:rsid w:val="00EE6C66"/>
    <w:rsid w:val="00EE7342"/>
    <w:rsid w:val="00EE7949"/>
    <w:rsid w:val="00EE7A31"/>
    <w:rsid w:val="00EF0ED3"/>
    <w:rsid w:val="00EF172E"/>
    <w:rsid w:val="00EF18A6"/>
    <w:rsid w:val="00EF285B"/>
    <w:rsid w:val="00EF3110"/>
    <w:rsid w:val="00EF384A"/>
    <w:rsid w:val="00EF4547"/>
    <w:rsid w:val="00EF499B"/>
    <w:rsid w:val="00EF553D"/>
    <w:rsid w:val="00EF5A03"/>
    <w:rsid w:val="00EF6332"/>
    <w:rsid w:val="00EF67E7"/>
    <w:rsid w:val="00EF68B5"/>
    <w:rsid w:val="00EF68F7"/>
    <w:rsid w:val="00EF6AC3"/>
    <w:rsid w:val="00EF6D1A"/>
    <w:rsid w:val="00F00707"/>
    <w:rsid w:val="00F00805"/>
    <w:rsid w:val="00F011C0"/>
    <w:rsid w:val="00F0156B"/>
    <w:rsid w:val="00F019D1"/>
    <w:rsid w:val="00F01A5F"/>
    <w:rsid w:val="00F01F90"/>
    <w:rsid w:val="00F021D7"/>
    <w:rsid w:val="00F02673"/>
    <w:rsid w:val="00F035AB"/>
    <w:rsid w:val="00F043EF"/>
    <w:rsid w:val="00F04877"/>
    <w:rsid w:val="00F051CD"/>
    <w:rsid w:val="00F054F7"/>
    <w:rsid w:val="00F070FA"/>
    <w:rsid w:val="00F07806"/>
    <w:rsid w:val="00F1132C"/>
    <w:rsid w:val="00F114A7"/>
    <w:rsid w:val="00F11836"/>
    <w:rsid w:val="00F13936"/>
    <w:rsid w:val="00F14494"/>
    <w:rsid w:val="00F15525"/>
    <w:rsid w:val="00F1582C"/>
    <w:rsid w:val="00F15EA0"/>
    <w:rsid w:val="00F15F4F"/>
    <w:rsid w:val="00F164DC"/>
    <w:rsid w:val="00F17055"/>
    <w:rsid w:val="00F206AE"/>
    <w:rsid w:val="00F20875"/>
    <w:rsid w:val="00F20FA9"/>
    <w:rsid w:val="00F2147F"/>
    <w:rsid w:val="00F218AF"/>
    <w:rsid w:val="00F21A0D"/>
    <w:rsid w:val="00F21F99"/>
    <w:rsid w:val="00F22AC8"/>
    <w:rsid w:val="00F22DB4"/>
    <w:rsid w:val="00F2367E"/>
    <w:rsid w:val="00F23ACE"/>
    <w:rsid w:val="00F254B9"/>
    <w:rsid w:val="00F25AD1"/>
    <w:rsid w:val="00F26305"/>
    <w:rsid w:val="00F26406"/>
    <w:rsid w:val="00F266B5"/>
    <w:rsid w:val="00F26799"/>
    <w:rsid w:val="00F272B5"/>
    <w:rsid w:val="00F27353"/>
    <w:rsid w:val="00F3069A"/>
    <w:rsid w:val="00F30E50"/>
    <w:rsid w:val="00F30EA1"/>
    <w:rsid w:val="00F3131E"/>
    <w:rsid w:val="00F31359"/>
    <w:rsid w:val="00F31B33"/>
    <w:rsid w:val="00F31E67"/>
    <w:rsid w:val="00F325CF"/>
    <w:rsid w:val="00F32D85"/>
    <w:rsid w:val="00F33BDA"/>
    <w:rsid w:val="00F354ED"/>
    <w:rsid w:val="00F35F44"/>
    <w:rsid w:val="00F35F5B"/>
    <w:rsid w:val="00F364DA"/>
    <w:rsid w:val="00F3726F"/>
    <w:rsid w:val="00F3797C"/>
    <w:rsid w:val="00F40054"/>
    <w:rsid w:val="00F4065D"/>
    <w:rsid w:val="00F40C78"/>
    <w:rsid w:val="00F40D53"/>
    <w:rsid w:val="00F4101F"/>
    <w:rsid w:val="00F42D16"/>
    <w:rsid w:val="00F42E9F"/>
    <w:rsid w:val="00F42F7A"/>
    <w:rsid w:val="00F42FA4"/>
    <w:rsid w:val="00F43045"/>
    <w:rsid w:val="00F43FA1"/>
    <w:rsid w:val="00F444B9"/>
    <w:rsid w:val="00F44734"/>
    <w:rsid w:val="00F44AFD"/>
    <w:rsid w:val="00F44CC9"/>
    <w:rsid w:val="00F472F6"/>
    <w:rsid w:val="00F4740F"/>
    <w:rsid w:val="00F4791F"/>
    <w:rsid w:val="00F51A4B"/>
    <w:rsid w:val="00F51AF9"/>
    <w:rsid w:val="00F51F78"/>
    <w:rsid w:val="00F52437"/>
    <w:rsid w:val="00F52BB5"/>
    <w:rsid w:val="00F532CF"/>
    <w:rsid w:val="00F53938"/>
    <w:rsid w:val="00F53955"/>
    <w:rsid w:val="00F53A95"/>
    <w:rsid w:val="00F5453B"/>
    <w:rsid w:val="00F54636"/>
    <w:rsid w:val="00F54DC9"/>
    <w:rsid w:val="00F558E3"/>
    <w:rsid w:val="00F55C16"/>
    <w:rsid w:val="00F55EF5"/>
    <w:rsid w:val="00F56089"/>
    <w:rsid w:val="00F57722"/>
    <w:rsid w:val="00F57985"/>
    <w:rsid w:val="00F579A0"/>
    <w:rsid w:val="00F57D91"/>
    <w:rsid w:val="00F60411"/>
    <w:rsid w:val="00F62B08"/>
    <w:rsid w:val="00F62EB3"/>
    <w:rsid w:val="00F6348D"/>
    <w:rsid w:val="00F63F2D"/>
    <w:rsid w:val="00F643EC"/>
    <w:rsid w:val="00F6513D"/>
    <w:rsid w:val="00F65900"/>
    <w:rsid w:val="00F65C15"/>
    <w:rsid w:val="00F667E1"/>
    <w:rsid w:val="00F677DB"/>
    <w:rsid w:val="00F7088E"/>
    <w:rsid w:val="00F70A59"/>
    <w:rsid w:val="00F7135A"/>
    <w:rsid w:val="00F7224B"/>
    <w:rsid w:val="00F7412A"/>
    <w:rsid w:val="00F74881"/>
    <w:rsid w:val="00F74988"/>
    <w:rsid w:val="00F77BF4"/>
    <w:rsid w:val="00F800B9"/>
    <w:rsid w:val="00F804AE"/>
    <w:rsid w:val="00F81598"/>
    <w:rsid w:val="00F81956"/>
    <w:rsid w:val="00F81DDB"/>
    <w:rsid w:val="00F83D5D"/>
    <w:rsid w:val="00F84263"/>
    <w:rsid w:val="00F84D4E"/>
    <w:rsid w:val="00F8543E"/>
    <w:rsid w:val="00F85EBC"/>
    <w:rsid w:val="00F861D8"/>
    <w:rsid w:val="00F86A6A"/>
    <w:rsid w:val="00F86DD3"/>
    <w:rsid w:val="00F86DEA"/>
    <w:rsid w:val="00F875A3"/>
    <w:rsid w:val="00F90072"/>
    <w:rsid w:val="00F918F2"/>
    <w:rsid w:val="00F920C3"/>
    <w:rsid w:val="00F92277"/>
    <w:rsid w:val="00F925EE"/>
    <w:rsid w:val="00F92C35"/>
    <w:rsid w:val="00F9385E"/>
    <w:rsid w:val="00F939D1"/>
    <w:rsid w:val="00F939D6"/>
    <w:rsid w:val="00F94697"/>
    <w:rsid w:val="00F9469E"/>
    <w:rsid w:val="00F948CE"/>
    <w:rsid w:val="00F94B50"/>
    <w:rsid w:val="00F94C3E"/>
    <w:rsid w:val="00F95C4E"/>
    <w:rsid w:val="00F95DE6"/>
    <w:rsid w:val="00F95F45"/>
    <w:rsid w:val="00F96C21"/>
    <w:rsid w:val="00F96F80"/>
    <w:rsid w:val="00F97F68"/>
    <w:rsid w:val="00FA096A"/>
    <w:rsid w:val="00FA0B06"/>
    <w:rsid w:val="00FA1CCF"/>
    <w:rsid w:val="00FA1F4B"/>
    <w:rsid w:val="00FA289E"/>
    <w:rsid w:val="00FA4538"/>
    <w:rsid w:val="00FA5696"/>
    <w:rsid w:val="00FA5F2B"/>
    <w:rsid w:val="00FA624A"/>
    <w:rsid w:val="00FA6621"/>
    <w:rsid w:val="00FA67A0"/>
    <w:rsid w:val="00FA6A3B"/>
    <w:rsid w:val="00FA7705"/>
    <w:rsid w:val="00FB0770"/>
    <w:rsid w:val="00FB167C"/>
    <w:rsid w:val="00FB18AF"/>
    <w:rsid w:val="00FB1B67"/>
    <w:rsid w:val="00FB2112"/>
    <w:rsid w:val="00FB282D"/>
    <w:rsid w:val="00FB3089"/>
    <w:rsid w:val="00FB4D06"/>
    <w:rsid w:val="00FB5672"/>
    <w:rsid w:val="00FB5C63"/>
    <w:rsid w:val="00FB5E77"/>
    <w:rsid w:val="00FB6603"/>
    <w:rsid w:val="00FB67B4"/>
    <w:rsid w:val="00FB68D7"/>
    <w:rsid w:val="00FB70EA"/>
    <w:rsid w:val="00FB74B3"/>
    <w:rsid w:val="00FB74BA"/>
    <w:rsid w:val="00FB7D48"/>
    <w:rsid w:val="00FC0287"/>
    <w:rsid w:val="00FC08E7"/>
    <w:rsid w:val="00FC0A88"/>
    <w:rsid w:val="00FC0B3E"/>
    <w:rsid w:val="00FC16A0"/>
    <w:rsid w:val="00FC21CD"/>
    <w:rsid w:val="00FC2743"/>
    <w:rsid w:val="00FC2798"/>
    <w:rsid w:val="00FC2F28"/>
    <w:rsid w:val="00FC3146"/>
    <w:rsid w:val="00FC36FD"/>
    <w:rsid w:val="00FC3827"/>
    <w:rsid w:val="00FC3BB5"/>
    <w:rsid w:val="00FC3C2E"/>
    <w:rsid w:val="00FC3DAC"/>
    <w:rsid w:val="00FC4142"/>
    <w:rsid w:val="00FC4B29"/>
    <w:rsid w:val="00FC5739"/>
    <w:rsid w:val="00FC5B36"/>
    <w:rsid w:val="00FC63DE"/>
    <w:rsid w:val="00FC6845"/>
    <w:rsid w:val="00FC6C41"/>
    <w:rsid w:val="00FC6DDD"/>
    <w:rsid w:val="00FC7C3C"/>
    <w:rsid w:val="00FD035D"/>
    <w:rsid w:val="00FD0654"/>
    <w:rsid w:val="00FD06C0"/>
    <w:rsid w:val="00FD0CDE"/>
    <w:rsid w:val="00FD14F1"/>
    <w:rsid w:val="00FD2E7E"/>
    <w:rsid w:val="00FD3351"/>
    <w:rsid w:val="00FD3AD1"/>
    <w:rsid w:val="00FD410A"/>
    <w:rsid w:val="00FD42A4"/>
    <w:rsid w:val="00FD487F"/>
    <w:rsid w:val="00FD5F1C"/>
    <w:rsid w:val="00FD67DF"/>
    <w:rsid w:val="00FD7120"/>
    <w:rsid w:val="00FD7575"/>
    <w:rsid w:val="00FD7CB8"/>
    <w:rsid w:val="00FD7EB9"/>
    <w:rsid w:val="00FE0443"/>
    <w:rsid w:val="00FE0BE5"/>
    <w:rsid w:val="00FE0D34"/>
    <w:rsid w:val="00FE1A96"/>
    <w:rsid w:val="00FE1AD6"/>
    <w:rsid w:val="00FE1CC1"/>
    <w:rsid w:val="00FE1D5F"/>
    <w:rsid w:val="00FE220F"/>
    <w:rsid w:val="00FE22B0"/>
    <w:rsid w:val="00FE28B7"/>
    <w:rsid w:val="00FE36E2"/>
    <w:rsid w:val="00FE4621"/>
    <w:rsid w:val="00FE488D"/>
    <w:rsid w:val="00FE5444"/>
    <w:rsid w:val="00FE5482"/>
    <w:rsid w:val="00FE62F6"/>
    <w:rsid w:val="00FE6937"/>
    <w:rsid w:val="00FE7621"/>
    <w:rsid w:val="00FE7A99"/>
    <w:rsid w:val="00FF08DD"/>
    <w:rsid w:val="00FF0C37"/>
    <w:rsid w:val="00FF0DE6"/>
    <w:rsid w:val="00FF1E5B"/>
    <w:rsid w:val="00FF2338"/>
    <w:rsid w:val="00FF4075"/>
    <w:rsid w:val="00FF4474"/>
    <w:rsid w:val="00FF49DF"/>
    <w:rsid w:val="00FF4F05"/>
    <w:rsid w:val="00FF5281"/>
    <w:rsid w:val="00FF5368"/>
    <w:rsid w:val="00FF54E6"/>
    <w:rsid w:val="00FF5FCC"/>
    <w:rsid w:val="00FF64C6"/>
    <w:rsid w:val="00FF6B2F"/>
    <w:rsid w:val="00FF794B"/>
    <w:rsid w:val="00FF7BD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BD666"/>
  <w15:docId w15:val="{D96F3B70-C5A9-416E-8647-20B42EF3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203"/>
  </w:style>
  <w:style w:type="paragraph" w:styleId="Ttulo1">
    <w:name w:val="heading 1"/>
    <w:basedOn w:val="Normal"/>
    <w:next w:val="Normal"/>
    <w:link w:val="Ttulo1Char"/>
    <w:uiPriority w:val="9"/>
    <w:qFormat/>
    <w:rsid w:val="009D32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9D32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9D3203"/>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unhideWhenUsed/>
    <w:qFormat/>
    <w:rsid w:val="009D3203"/>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unhideWhenUsed/>
    <w:qFormat/>
    <w:rsid w:val="009D3203"/>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9D320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unhideWhenUsed/>
    <w:qFormat/>
    <w:rsid w:val="009D320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9D320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rsid w:val="009D320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D3203"/>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9D3203"/>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9D3203"/>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rsid w:val="009D3203"/>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rsid w:val="009D3203"/>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rsid w:val="009D3203"/>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rsid w:val="009D3203"/>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rsid w:val="009D3203"/>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rsid w:val="009D3203"/>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har"/>
    <w:uiPriority w:val="10"/>
    <w:qFormat/>
    <w:rsid w:val="009D32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9D3203"/>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9D320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9D3203"/>
    <w:rPr>
      <w:rFonts w:asciiTheme="majorHAnsi" w:eastAsiaTheme="majorEastAsia" w:hAnsiTheme="majorHAnsi" w:cstheme="majorBidi"/>
      <w:i/>
      <w:iCs/>
      <w:color w:val="4F81BD" w:themeColor="accent1"/>
      <w:spacing w:val="15"/>
      <w:sz w:val="24"/>
      <w:szCs w:val="24"/>
    </w:rPr>
  </w:style>
  <w:style w:type="character" w:styleId="nfaseSutil">
    <w:name w:val="Subtle Emphasis"/>
    <w:basedOn w:val="Fontepargpadro"/>
    <w:uiPriority w:val="19"/>
    <w:qFormat/>
    <w:rsid w:val="009D3203"/>
    <w:rPr>
      <w:i/>
      <w:iCs/>
      <w:color w:val="808080" w:themeColor="text1" w:themeTint="7F"/>
    </w:rPr>
  </w:style>
  <w:style w:type="character" w:styleId="nfase">
    <w:name w:val="Emphasis"/>
    <w:basedOn w:val="Fontepargpadro"/>
    <w:uiPriority w:val="20"/>
    <w:qFormat/>
    <w:rsid w:val="009D3203"/>
    <w:rPr>
      <w:i/>
      <w:iCs/>
    </w:rPr>
  </w:style>
  <w:style w:type="character" w:styleId="nfaseIntensa">
    <w:name w:val="Intense Emphasis"/>
    <w:basedOn w:val="Fontepargpadro"/>
    <w:uiPriority w:val="21"/>
    <w:qFormat/>
    <w:rsid w:val="009D3203"/>
    <w:rPr>
      <w:b/>
      <w:bCs/>
      <w:i/>
      <w:iCs/>
      <w:color w:val="4F81BD" w:themeColor="accent1"/>
    </w:rPr>
  </w:style>
  <w:style w:type="character" w:styleId="Forte">
    <w:name w:val="Strong"/>
    <w:basedOn w:val="Fontepargpadro"/>
    <w:uiPriority w:val="22"/>
    <w:qFormat/>
    <w:rsid w:val="009D3203"/>
    <w:rPr>
      <w:b/>
      <w:bCs/>
    </w:rPr>
  </w:style>
  <w:style w:type="paragraph" w:styleId="Citao">
    <w:name w:val="Quote"/>
    <w:basedOn w:val="Normal"/>
    <w:next w:val="Normal"/>
    <w:link w:val="CitaoChar"/>
    <w:uiPriority w:val="29"/>
    <w:qFormat/>
    <w:rsid w:val="009D3203"/>
    <w:rPr>
      <w:i/>
      <w:iCs/>
      <w:color w:val="000000" w:themeColor="text1"/>
    </w:rPr>
  </w:style>
  <w:style w:type="character" w:customStyle="1" w:styleId="CitaoChar">
    <w:name w:val="Citação Char"/>
    <w:basedOn w:val="Fontepargpadro"/>
    <w:link w:val="Citao"/>
    <w:uiPriority w:val="29"/>
    <w:rsid w:val="009D3203"/>
    <w:rPr>
      <w:i/>
      <w:iCs/>
      <w:color w:val="000000" w:themeColor="text1"/>
    </w:rPr>
  </w:style>
  <w:style w:type="paragraph" w:styleId="CitaoIntensa">
    <w:name w:val="Intense Quote"/>
    <w:basedOn w:val="Normal"/>
    <w:next w:val="Normal"/>
    <w:link w:val="CitaoIntensaChar"/>
    <w:uiPriority w:val="30"/>
    <w:qFormat/>
    <w:rsid w:val="009D3203"/>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9D3203"/>
    <w:rPr>
      <w:b/>
      <w:bCs/>
      <w:i/>
      <w:iCs/>
      <w:color w:val="4F81BD" w:themeColor="accent1"/>
    </w:rPr>
  </w:style>
  <w:style w:type="character" w:styleId="RefernciaSutil">
    <w:name w:val="Subtle Reference"/>
    <w:basedOn w:val="Fontepargpadro"/>
    <w:uiPriority w:val="31"/>
    <w:qFormat/>
    <w:rsid w:val="009D3203"/>
    <w:rPr>
      <w:smallCaps/>
      <w:color w:val="C0504D" w:themeColor="accent2"/>
      <w:u w:val="single"/>
    </w:rPr>
  </w:style>
  <w:style w:type="character" w:styleId="RefernciaIntensa">
    <w:name w:val="Intense Reference"/>
    <w:basedOn w:val="Fontepargpadro"/>
    <w:uiPriority w:val="32"/>
    <w:qFormat/>
    <w:rsid w:val="009D3203"/>
    <w:rPr>
      <w:b/>
      <w:bCs/>
      <w:smallCaps/>
      <w:color w:val="C0504D" w:themeColor="accent2"/>
      <w:spacing w:val="5"/>
      <w:u w:val="single"/>
    </w:rPr>
  </w:style>
  <w:style w:type="character" w:styleId="TtulodoLivro">
    <w:name w:val="Book Title"/>
    <w:basedOn w:val="Fontepargpadro"/>
    <w:uiPriority w:val="33"/>
    <w:qFormat/>
    <w:rsid w:val="009D3203"/>
    <w:rPr>
      <w:b/>
      <w:bCs/>
      <w:smallCaps/>
      <w:spacing w:val="5"/>
    </w:rPr>
  </w:style>
  <w:style w:type="paragraph" w:styleId="PargrafodaLista">
    <w:name w:val="List Paragraph"/>
    <w:basedOn w:val="Normal"/>
    <w:uiPriority w:val="34"/>
    <w:qFormat/>
    <w:rsid w:val="009D3203"/>
    <w:pPr>
      <w:ind w:left="720"/>
      <w:contextualSpacing/>
    </w:pPr>
  </w:style>
  <w:style w:type="character" w:styleId="Hyperlink">
    <w:name w:val="Hyperlink"/>
    <w:basedOn w:val="Fontepargpadro"/>
    <w:uiPriority w:val="99"/>
    <w:unhideWhenUsed/>
    <w:rsid w:val="009D3203"/>
    <w:rPr>
      <w:color w:val="0000FF" w:themeColor="hyperlink"/>
      <w:u w:val="single"/>
    </w:rPr>
  </w:style>
  <w:style w:type="character" w:styleId="HiperlinkVisitado">
    <w:name w:val="FollowedHyperlink"/>
    <w:basedOn w:val="Fontepargpadro"/>
    <w:uiPriority w:val="99"/>
    <w:unhideWhenUsed/>
    <w:rsid w:val="009D3203"/>
    <w:rPr>
      <w:color w:val="800080" w:themeColor="followedHyperlink"/>
      <w:u w:val="single"/>
    </w:rPr>
  </w:style>
  <w:style w:type="paragraph" w:styleId="Cabealho">
    <w:name w:val="header"/>
    <w:basedOn w:val="Normal"/>
    <w:link w:val="CabealhoChar"/>
    <w:uiPriority w:val="99"/>
    <w:unhideWhenUsed/>
    <w:rsid w:val="004D128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D1289"/>
  </w:style>
  <w:style w:type="paragraph" w:styleId="Rodap">
    <w:name w:val="footer"/>
    <w:basedOn w:val="Normal"/>
    <w:link w:val="RodapChar"/>
    <w:uiPriority w:val="99"/>
    <w:unhideWhenUsed/>
    <w:rsid w:val="004D1289"/>
    <w:pPr>
      <w:tabs>
        <w:tab w:val="center" w:pos="4252"/>
        <w:tab w:val="right" w:pos="8504"/>
      </w:tabs>
      <w:spacing w:after="0" w:line="240" w:lineRule="auto"/>
    </w:pPr>
  </w:style>
  <w:style w:type="character" w:customStyle="1" w:styleId="RodapChar">
    <w:name w:val="Rodapé Char"/>
    <w:basedOn w:val="Fontepargpadro"/>
    <w:link w:val="Rodap"/>
    <w:uiPriority w:val="99"/>
    <w:rsid w:val="004D1289"/>
  </w:style>
  <w:style w:type="paragraph" w:styleId="Textodebalo">
    <w:name w:val="Balloon Text"/>
    <w:basedOn w:val="Normal"/>
    <w:link w:val="TextodebaloChar"/>
    <w:uiPriority w:val="99"/>
    <w:semiHidden/>
    <w:unhideWhenUsed/>
    <w:rsid w:val="00292AC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92ACD"/>
    <w:rPr>
      <w:rFonts w:ascii="Tahoma" w:hAnsi="Tahoma" w:cs="Tahoma"/>
      <w:sz w:val="16"/>
      <w:szCs w:val="16"/>
    </w:rPr>
  </w:style>
  <w:style w:type="character" w:styleId="Refdecomentrio">
    <w:name w:val="annotation reference"/>
    <w:basedOn w:val="Fontepargpadro"/>
    <w:uiPriority w:val="99"/>
    <w:semiHidden/>
    <w:unhideWhenUsed/>
    <w:rsid w:val="00E51F0C"/>
    <w:rPr>
      <w:sz w:val="16"/>
      <w:szCs w:val="16"/>
    </w:rPr>
  </w:style>
  <w:style w:type="paragraph" w:styleId="Textodecomentrio">
    <w:name w:val="annotation text"/>
    <w:basedOn w:val="Normal"/>
    <w:link w:val="TextodecomentrioChar"/>
    <w:uiPriority w:val="99"/>
    <w:semiHidden/>
    <w:unhideWhenUsed/>
    <w:rsid w:val="00E51F0C"/>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51F0C"/>
    <w:rPr>
      <w:sz w:val="20"/>
      <w:szCs w:val="20"/>
    </w:rPr>
  </w:style>
  <w:style w:type="paragraph" w:styleId="Assuntodocomentrio">
    <w:name w:val="annotation subject"/>
    <w:basedOn w:val="Textodecomentrio"/>
    <w:next w:val="Textodecomentrio"/>
    <w:link w:val="AssuntodocomentrioChar"/>
    <w:uiPriority w:val="99"/>
    <w:semiHidden/>
    <w:unhideWhenUsed/>
    <w:rsid w:val="00E51F0C"/>
    <w:rPr>
      <w:b/>
      <w:bCs/>
    </w:rPr>
  </w:style>
  <w:style w:type="character" w:customStyle="1" w:styleId="AssuntodocomentrioChar">
    <w:name w:val="Assunto do comentário Char"/>
    <w:basedOn w:val="TextodecomentrioChar"/>
    <w:link w:val="Assuntodocomentrio"/>
    <w:uiPriority w:val="99"/>
    <w:semiHidden/>
    <w:rsid w:val="00E51F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6\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5</TotalTime>
  <Pages>1</Pages>
  <Words>802</Words>
  <Characters>4337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Conta da Microsoft</cp:lastModifiedBy>
  <cp:revision>3</cp:revision>
  <dcterms:created xsi:type="dcterms:W3CDTF">2023-05-22T12:40:00Z</dcterms:created>
  <dcterms:modified xsi:type="dcterms:W3CDTF">2023-05-22T12:40:00Z</dcterms:modified>
</cp:coreProperties>
</file>