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3DD2A7" w14:textId="77777777" w:rsidR="00292ACD" w:rsidRPr="00503E46" w:rsidRDefault="00292ACD" w:rsidP="00A7256F">
      <w:pPr>
        <w:spacing w:after="0" w:line="240" w:lineRule="auto"/>
        <w:jc w:val="center"/>
        <w:rPr>
          <w:rFonts w:eastAsia="Times New Roman" w:cstheme="minorHAnsi"/>
          <w:sz w:val="26"/>
          <w:szCs w:val="26"/>
          <w:lang w:eastAsia="pt-BR"/>
        </w:rPr>
      </w:pPr>
      <w:r w:rsidRPr="00503E46">
        <w:rPr>
          <w:rFonts w:cstheme="minorHAnsi"/>
          <w:noProof/>
          <w:sz w:val="28"/>
          <w:szCs w:val="28"/>
          <w:lang w:eastAsia="pt-BR"/>
        </w:rPr>
        <w:drawing>
          <wp:inline distT="0" distB="0" distL="0" distR="0" wp14:anchorId="3E587469" wp14:editId="6276C0BA">
            <wp:extent cx="984250" cy="1091508"/>
            <wp:effectExtent l="19050" t="0" r="6350" b="0"/>
            <wp:docPr id="1" name="Imagem 0" descr="ent_brasa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t_brasao.jpg"/>
                    <pic:cNvPicPr/>
                  </pic:nvPicPr>
                  <pic:blipFill>
                    <a:blip r:embed="rId6"/>
                    <a:stretch>
                      <a:fillRect/>
                    </a:stretch>
                  </pic:blipFill>
                  <pic:spPr>
                    <a:xfrm>
                      <a:off x="0" y="0"/>
                      <a:ext cx="984250" cy="1092200"/>
                    </a:xfrm>
                    <a:prstGeom prst="rect">
                      <a:avLst/>
                    </a:prstGeom>
                  </pic:spPr>
                </pic:pic>
              </a:graphicData>
            </a:graphic>
          </wp:inline>
        </w:drawing>
      </w:r>
      <w:bookmarkStart w:id="0" w:name="_GoBack"/>
      <w:bookmarkEnd w:id="0"/>
    </w:p>
    <w:p w14:paraId="3DC74196" w14:textId="77777777" w:rsidR="00292ACD" w:rsidRPr="00503E46" w:rsidRDefault="00292ACD" w:rsidP="00A7256F">
      <w:pPr>
        <w:spacing w:after="0" w:line="240" w:lineRule="auto"/>
        <w:jc w:val="center"/>
        <w:rPr>
          <w:rFonts w:eastAsia="Times New Roman" w:cstheme="minorHAnsi"/>
          <w:sz w:val="26"/>
          <w:szCs w:val="26"/>
          <w:lang w:eastAsia="pt-BR"/>
        </w:rPr>
      </w:pPr>
      <w:r w:rsidRPr="00503E46">
        <w:rPr>
          <w:rFonts w:eastAsia="Times New Roman" w:cstheme="minorHAnsi"/>
          <w:sz w:val="26"/>
          <w:szCs w:val="26"/>
          <w:lang w:eastAsia="pt-BR"/>
        </w:rPr>
        <w:t>Estado da Bahia</w:t>
      </w:r>
    </w:p>
    <w:p w14:paraId="202BE725" w14:textId="77777777" w:rsidR="00292ACD" w:rsidRPr="00503E46" w:rsidRDefault="00292ACD" w:rsidP="00A7256F">
      <w:pPr>
        <w:spacing w:after="0" w:line="240" w:lineRule="auto"/>
        <w:jc w:val="center"/>
        <w:rPr>
          <w:rFonts w:cstheme="minorHAnsi"/>
          <w:sz w:val="28"/>
          <w:szCs w:val="28"/>
        </w:rPr>
      </w:pPr>
      <w:r w:rsidRPr="00503E46">
        <w:rPr>
          <w:rFonts w:eastAsia="Times New Roman" w:cstheme="minorHAnsi"/>
          <w:sz w:val="26"/>
          <w:szCs w:val="26"/>
          <w:lang w:eastAsia="pt-BR"/>
        </w:rPr>
        <w:t>CÂMARA MUNICIPAL DE SERRINHA</w:t>
      </w:r>
    </w:p>
    <w:p w14:paraId="4F4F2D23" w14:textId="77777777" w:rsidR="008C3671" w:rsidRPr="00503E46" w:rsidRDefault="008C3671" w:rsidP="00A7256F">
      <w:pPr>
        <w:spacing w:after="0"/>
        <w:rPr>
          <w:rFonts w:cstheme="minorHAnsi"/>
          <w:sz w:val="28"/>
          <w:szCs w:val="28"/>
        </w:rPr>
      </w:pPr>
    </w:p>
    <w:p w14:paraId="2B83887C" w14:textId="77777777" w:rsidR="00D0476F" w:rsidRPr="00503E46" w:rsidRDefault="00D0476F" w:rsidP="00D0476F">
      <w:pPr>
        <w:spacing w:after="0"/>
        <w:rPr>
          <w:rFonts w:cstheme="minorHAnsi"/>
          <w:sz w:val="28"/>
          <w:szCs w:val="28"/>
        </w:rPr>
      </w:pPr>
    </w:p>
    <w:p w14:paraId="7017BEAE" w14:textId="44E41844" w:rsidR="001A3B65" w:rsidRPr="00503E46" w:rsidRDefault="002775CD" w:rsidP="005D5631">
      <w:pPr>
        <w:jc w:val="center"/>
        <w:rPr>
          <w:rFonts w:cstheme="minorHAnsi"/>
          <w:sz w:val="24"/>
          <w:szCs w:val="24"/>
        </w:rPr>
      </w:pPr>
      <w:r>
        <w:rPr>
          <w:rFonts w:cstheme="minorHAnsi"/>
          <w:sz w:val="24"/>
          <w:szCs w:val="24"/>
        </w:rPr>
        <w:t xml:space="preserve">ATA DA </w:t>
      </w:r>
      <w:r w:rsidR="00F52437">
        <w:rPr>
          <w:rFonts w:cstheme="minorHAnsi"/>
          <w:sz w:val="24"/>
          <w:szCs w:val="24"/>
        </w:rPr>
        <w:t>18</w:t>
      </w:r>
      <w:r w:rsidR="008C167E">
        <w:rPr>
          <w:rFonts w:cstheme="minorHAnsi"/>
          <w:sz w:val="24"/>
          <w:szCs w:val="24"/>
        </w:rPr>
        <w:t xml:space="preserve">ª </w:t>
      </w:r>
      <w:r w:rsidR="005B4795" w:rsidRPr="00503E46">
        <w:rPr>
          <w:rFonts w:cstheme="minorHAnsi"/>
          <w:sz w:val="24"/>
          <w:szCs w:val="24"/>
        </w:rPr>
        <w:t xml:space="preserve">SESSÃO </w:t>
      </w:r>
      <w:r w:rsidR="008C167E">
        <w:rPr>
          <w:rFonts w:cstheme="minorHAnsi"/>
          <w:sz w:val="24"/>
          <w:szCs w:val="24"/>
        </w:rPr>
        <w:t>ORDINÁRIA</w:t>
      </w:r>
      <w:r w:rsidR="005B4795" w:rsidRPr="00503E46">
        <w:rPr>
          <w:rFonts w:cstheme="minorHAnsi"/>
          <w:sz w:val="24"/>
          <w:szCs w:val="24"/>
        </w:rPr>
        <w:t xml:space="preserve"> DO</w:t>
      </w:r>
      <w:r w:rsidR="00292ACD" w:rsidRPr="00503E46">
        <w:rPr>
          <w:rFonts w:cstheme="minorHAnsi"/>
          <w:sz w:val="24"/>
          <w:szCs w:val="24"/>
        </w:rPr>
        <w:t xml:space="preserve"> </w:t>
      </w:r>
      <w:r w:rsidR="00C84ADC">
        <w:rPr>
          <w:rFonts w:cstheme="minorHAnsi"/>
          <w:sz w:val="24"/>
          <w:szCs w:val="24"/>
        </w:rPr>
        <w:t>1</w:t>
      </w:r>
      <w:r w:rsidR="004505A6">
        <w:rPr>
          <w:rFonts w:cstheme="minorHAnsi"/>
          <w:sz w:val="24"/>
          <w:szCs w:val="24"/>
        </w:rPr>
        <w:t>º</w:t>
      </w:r>
      <w:r>
        <w:rPr>
          <w:rFonts w:cstheme="minorHAnsi"/>
          <w:sz w:val="24"/>
          <w:szCs w:val="24"/>
        </w:rPr>
        <w:t xml:space="preserve"> PERÍODO LEGISLATIVO </w:t>
      </w:r>
      <w:r w:rsidR="008C167E">
        <w:rPr>
          <w:rFonts w:cstheme="minorHAnsi"/>
          <w:sz w:val="24"/>
          <w:szCs w:val="24"/>
        </w:rPr>
        <w:t>DA CÂMARA MUNICIPAL DE SERRINHA, ESTADO DA BAHIA.</w:t>
      </w:r>
    </w:p>
    <w:p w14:paraId="59FB1DE8" w14:textId="77777777" w:rsidR="004D1289" w:rsidRPr="00503E46" w:rsidRDefault="004D1289" w:rsidP="0070253A">
      <w:pPr>
        <w:jc w:val="both"/>
        <w:rPr>
          <w:rFonts w:cstheme="minorHAnsi"/>
        </w:rPr>
      </w:pPr>
    </w:p>
    <w:p w14:paraId="19BD1D44" w14:textId="5527F218" w:rsidR="00F26305" w:rsidRPr="00694522" w:rsidRDefault="00CB3430" w:rsidP="00CB3356">
      <w:pPr>
        <w:spacing w:line="360" w:lineRule="auto"/>
        <w:ind w:left="708"/>
        <w:jc w:val="both"/>
        <w:rPr>
          <w:rFonts w:cstheme="minorHAnsi"/>
          <w:sz w:val="24"/>
          <w:szCs w:val="24"/>
        </w:rPr>
      </w:pPr>
      <w:r>
        <w:rPr>
          <w:rFonts w:cstheme="minorHAnsi"/>
          <w:sz w:val="24"/>
          <w:szCs w:val="24"/>
        </w:rPr>
        <w:t>Aos quatro</w:t>
      </w:r>
      <w:r w:rsidR="00CB3356">
        <w:rPr>
          <w:rFonts w:cstheme="minorHAnsi"/>
          <w:sz w:val="24"/>
          <w:szCs w:val="24"/>
        </w:rPr>
        <w:t xml:space="preserve"> </w:t>
      </w:r>
      <w:r w:rsidR="003B78DC">
        <w:rPr>
          <w:rFonts w:cstheme="minorHAnsi"/>
          <w:sz w:val="24"/>
          <w:szCs w:val="24"/>
        </w:rPr>
        <w:t>dia</w:t>
      </w:r>
      <w:r w:rsidR="00843AE8">
        <w:rPr>
          <w:rFonts w:cstheme="minorHAnsi"/>
          <w:sz w:val="24"/>
          <w:szCs w:val="24"/>
        </w:rPr>
        <w:t>s</w:t>
      </w:r>
      <w:r w:rsidR="003B78DC">
        <w:rPr>
          <w:rFonts w:cstheme="minorHAnsi"/>
          <w:sz w:val="24"/>
          <w:szCs w:val="24"/>
        </w:rPr>
        <w:t xml:space="preserve"> </w:t>
      </w:r>
      <w:r w:rsidR="005D5631" w:rsidRPr="00503E46">
        <w:rPr>
          <w:rFonts w:cstheme="minorHAnsi"/>
          <w:sz w:val="24"/>
          <w:szCs w:val="24"/>
        </w:rPr>
        <w:t>do mês de</w:t>
      </w:r>
      <w:r>
        <w:rPr>
          <w:rFonts w:cstheme="minorHAnsi"/>
          <w:sz w:val="24"/>
          <w:szCs w:val="24"/>
        </w:rPr>
        <w:t xml:space="preserve"> maio</w:t>
      </w:r>
      <w:r w:rsidR="009275D9" w:rsidRPr="00503E46">
        <w:rPr>
          <w:rFonts w:cstheme="minorHAnsi"/>
          <w:sz w:val="24"/>
          <w:szCs w:val="24"/>
        </w:rPr>
        <w:t xml:space="preserve"> de </w:t>
      </w:r>
      <w:r w:rsidR="00E449BC">
        <w:rPr>
          <w:rFonts w:cstheme="minorHAnsi"/>
          <w:sz w:val="24"/>
          <w:szCs w:val="24"/>
        </w:rPr>
        <w:t xml:space="preserve">dois mil e </w:t>
      </w:r>
      <w:r w:rsidR="002D5337">
        <w:rPr>
          <w:rFonts w:cstheme="minorHAnsi"/>
          <w:sz w:val="24"/>
          <w:szCs w:val="24"/>
        </w:rPr>
        <w:t>vinte</w:t>
      </w:r>
      <w:r w:rsidR="00D43F68">
        <w:rPr>
          <w:rFonts w:cstheme="minorHAnsi"/>
          <w:sz w:val="24"/>
          <w:szCs w:val="24"/>
        </w:rPr>
        <w:t xml:space="preserve"> e três</w:t>
      </w:r>
      <w:r w:rsidR="00535B00">
        <w:rPr>
          <w:rFonts w:cstheme="minorHAnsi"/>
          <w:sz w:val="24"/>
          <w:szCs w:val="24"/>
        </w:rPr>
        <w:t>,</w:t>
      </w:r>
      <w:r w:rsidR="004505A6">
        <w:rPr>
          <w:rFonts w:cstheme="minorHAnsi"/>
          <w:sz w:val="24"/>
          <w:szCs w:val="24"/>
        </w:rPr>
        <w:t xml:space="preserve"> </w:t>
      </w:r>
      <w:r w:rsidR="00535B00" w:rsidRPr="00535B00">
        <w:rPr>
          <w:rFonts w:cstheme="minorHAnsi"/>
          <w:sz w:val="24"/>
          <w:szCs w:val="24"/>
        </w:rPr>
        <w:t>às</w:t>
      </w:r>
      <w:r w:rsidR="00F52437">
        <w:rPr>
          <w:rFonts w:cstheme="minorHAnsi"/>
          <w:sz w:val="24"/>
          <w:szCs w:val="24"/>
        </w:rPr>
        <w:t xml:space="preserve"> dezenove</w:t>
      </w:r>
      <w:r w:rsidR="009162AD">
        <w:rPr>
          <w:rFonts w:cstheme="minorHAnsi"/>
          <w:sz w:val="24"/>
          <w:szCs w:val="24"/>
        </w:rPr>
        <w:t xml:space="preserve"> </w:t>
      </w:r>
      <w:r w:rsidR="004505A6">
        <w:rPr>
          <w:rFonts w:cstheme="minorHAnsi"/>
          <w:sz w:val="24"/>
          <w:szCs w:val="24"/>
        </w:rPr>
        <w:t>horas</w:t>
      </w:r>
      <w:r w:rsidR="006F562A">
        <w:rPr>
          <w:rFonts w:cstheme="minorHAnsi"/>
          <w:sz w:val="24"/>
          <w:szCs w:val="24"/>
        </w:rPr>
        <w:t xml:space="preserve"> </w:t>
      </w:r>
      <w:r w:rsidR="007306CA">
        <w:rPr>
          <w:rFonts w:cstheme="minorHAnsi"/>
          <w:sz w:val="24"/>
          <w:szCs w:val="24"/>
        </w:rPr>
        <w:t>na s</w:t>
      </w:r>
      <w:r w:rsidR="0072521C">
        <w:rPr>
          <w:rFonts w:cstheme="minorHAnsi"/>
          <w:sz w:val="24"/>
          <w:szCs w:val="24"/>
        </w:rPr>
        <w:t>ede da Câmara Municipal</w:t>
      </w:r>
      <w:r w:rsidR="006F562A">
        <w:rPr>
          <w:rFonts w:cstheme="minorHAnsi"/>
          <w:sz w:val="24"/>
          <w:szCs w:val="24"/>
        </w:rPr>
        <w:t xml:space="preserve"> </w:t>
      </w:r>
      <w:r w:rsidR="005D5631" w:rsidRPr="00503E46">
        <w:rPr>
          <w:rFonts w:cstheme="minorHAnsi"/>
          <w:sz w:val="24"/>
          <w:szCs w:val="24"/>
        </w:rPr>
        <w:t>de Serrin</w:t>
      </w:r>
      <w:r w:rsidR="002D5337">
        <w:rPr>
          <w:rFonts w:cstheme="minorHAnsi"/>
          <w:sz w:val="24"/>
          <w:szCs w:val="24"/>
        </w:rPr>
        <w:t xml:space="preserve">ha, Estado da Bahia, </w:t>
      </w:r>
      <w:r w:rsidR="002D5337" w:rsidRPr="00625FE1">
        <w:rPr>
          <w:rFonts w:cstheme="minorHAnsi"/>
          <w:sz w:val="24"/>
          <w:szCs w:val="24"/>
        </w:rPr>
        <w:t>realizou-se</w:t>
      </w:r>
      <w:r w:rsidR="005D5631" w:rsidRPr="00625FE1">
        <w:rPr>
          <w:rFonts w:cstheme="minorHAnsi"/>
          <w:sz w:val="24"/>
          <w:szCs w:val="24"/>
        </w:rPr>
        <w:t xml:space="preserve"> es</w:t>
      </w:r>
      <w:r w:rsidR="006760A7" w:rsidRPr="00625FE1">
        <w:rPr>
          <w:rFonts w:cstheme="minorHAnsi"/>
          <w:sz w:val="24"/>
          <w:szCs w:val="24"/>
        </w:rPr>
        <w:t>ta Sessão sob a presidência do V</w:t>
      </w:r>
      <w:r w:rsidR="005D5631" w:rsidRPr="00625FE1">
        <w:rPr>
          <w:rFonts w:cstheme="minorHAnsi"/>
          <w:sz w:val="24"/>
          <w:szCs w:val="24"/>
        </w:rPr>
        <w:t xml:space="preserve">ereador </w:t>
      </w:r>
      <w:r w:rsidR="00D43F68" w:rsidRPr="00625FE1">
        <w:rPr>
          <w:rFonts w:cstheme="minorHAnsi"/>
          <w:sz w:val="24"/>
          <w:szCs w:val="24"/>
        </w:rPr>
        <w:t>José Reis da Silva</w:t>
      </w:r>
      <w:r w:rsidR="009367B3" w:rsidRPr="00625FE1">
        <w:rPr>
          <w:rFonts w:cstheme="minorHAnsi"/>
          <w:sz w:val="24"/>
          <w:szCs w:val="24"/>
        </w:rPr>
        <w:t xml:space="preserve"> </w:t>
      </w:r>
      <w:r w:rsidR="005D5631" w:rsidRPr="00625FE1">
        <w:rPr>
          <w:rFonts w:cstheme="minorHAnsi"/>
          <w:sz w:val="24"/>
          <w:szCs w:val="24"/>
        </w:rPr>
        <w:t>e com a p</w:t>
      </w:r>
      <w:r w:rsidR="003D37D3" w:rsidRPr="00625FE1">
        <w:rPr>
          <w:rFonts w:cstheme="minorHAnsi"/>
          <w:sz w:val="24"/>
          <w:szCs w:val="24"/>
        </w:rPr>
        <w:t>resença dos seguintes</w:t>
      </w:r>
      <w:r w:rsidR="00F3131E" w:rsidRPr="00625FE1">
        <w:rPr>
          <w:rFonts w:cstheme="minorHAnsi"/>
          <w:sz w:val="24"/>
          <w:szCs w:val="24"/>
        </w:rPr>
        <w:t xml:space="preserve"> vereadores</w:t>
      </w:r>
      <w:r w:rsidR="005D5631" w:rsidRPr="00625FE1">
        <w:rPr>
          <w:rFonts w:cstheme="minorHAnsi"/>
          <w:sz w:val="24"/>
          <w:szCs w:val="24"/>
        </w:rPr>
        <w:t>:</w:t>
      </w:r>
      <w:r w:rsidR="00573F3D" w:rsidRPr="00625FE1">
        <w:rPr>
          <w:rFonts w:cstheme="minorHAnsi"/>
          <w:sz w:val="24"/>
          <w:szCs w:val="24"/>
        </w:rPr>
        <w:t xml:space="preserve"> </w:t>
      </w:r>
      <w:r w:rsidR="00D43F68" w:rsidRPr="00625FE1">
        <w:rPr>
          <w:rFonts w:cstheme="minorHAnsi"/>
          <w:sz w:val="24"/>
          <w:szCs w:val="24"/>
        </w:rPr>
        <w:t xml:space="preserve">Thiago Pastor Pimentel; Magneide Maria de Oliveira; Alexandro dos Reis Menezes; Odenilton Cardoso de Araújo; Alexandre Lima Araújo </w:t>
      </w:r>
      <w:r w:rsidR="00625FE1" w:rsidRPr="00625FE1">
        <w:rPr>
          <w:rFonts w:cstheme="minorHAnsi"/>
          <w:sz w:val="24"/>
          <w:szCs w:val="24"/>
        </w:rPr>
        <w:t>Júnior</w:t>
      </w:r>
      <w:r w:rsidR="00D43F68" w:rsidRPr="00625FE1">
        <w:rPr>
          <w:rFonts w:cstheme="minorHAnsi"/>
          <w:sz w:val="24"/>
          <w:szCs w:val="24"/>
        </w:rPr>
        <w:t>; Edvaldo Leite de Souza; Edylene Lopes Ferreira; Ícaro dos Santos Oliveira; J</w:t>
      </w:r>
      <w:r w:rsidR="00625FE1" w:rsidRPr="00625FE1">
        <w:rPr>
          <w:rFonts w:cstheme="minorHAnsi"/>
          <w:sz w:val="24"/>
          <w:szCs w:val="24"/>
        </w:rPr>
        <w:t>oão Maickon Lemos de Araújo;</w:t>
      </w:r>
      <w:r w:rsidR="00D43F68" w:rsidRPr="00625FE1">
        <w:rPr>
          <w:rFonts w:cstheme="minorHAnsi"/>
          <w:sz w:val="24"/>
          <w:szCs w:val="24"/>
        </w:rPr>
        <w:t xml:space="preserve"> Laedson Santos Santiago; Lucas Maciel de Oliveira; Radson Rogério Pires da Silva; Reginaldo Damasceno Santana; Reginaldo de Oliveira Mota; Rosineide da Silva Lima Souza. </w:t>
      </w:r>
      <w:r w:rsidR="005E121A" w:rsidRPr="00625FE1">
        <w:rPr>
          <w:rFonts w:cstheme="minorHAnsi"/>
          <w:sz w:val="24"/>
          <w:szCs w:val="24"/>
        </w:rPr>
        <w:t>O Sr. Presidente</w:t>
      </w:r>
      <w:r w:rsidR="003E7F5D" w:rsidRPr="00625FE1">
        <w:rPr>
          <w:rFonts w:cstheme="minorHAnsi"/>
          <w:sz w:val="24"/>
          <w:szCs w:val="24"/>
        </w:rPr>
        <w:t xml:space="preserve"> declarou aberta a Sessão</w:t>
      </w:r>
      <w:r w:rsidR="005E3997" w:rsidRPr="00625FE1">
        <w:rPr>
          <w:rFonts w:cstheme="minorHAnsi"/>
          <w:sz w:val="24"/>
          <w:szCs w:val="24"/>
        </w:rPr>
        <w:t>.</w:t>
      </w:r>
      <w:r w:rsidR="006B5E3C" w:rsidRPr="00625FE1">
        <w:rPr>
          <w:rFonts w:cstheme="minorHAnsi"/>
          <w:sz w:val="24"/>
          <w:szCs w:val="24"/>
        </w:rPr>
        <w:t xml:space="preserve"> </w:t>
      </w:r>
      <w:r w:rsidR="005E121A" w:rsidRPr="00625FE1">
        <w:rPr>
          <w:rFonts w:cstheme="minorHAnsi"/>
          <w:sz w:val="24"/>
          <w:szCs w:val="24"/>
        </w:rPr>
        <w:t>No Pequeno Expediente, foram apresent</w:t>
      </w:r>
      <w:r w:rsidR="009C7734" w:rsidRPr="00625FE1">
        <w:rPr>
          <w:rFonts w:cstheme="minorHAnsi"/>
          <w:sz w:val="24"/>
          <w:szCs w:val="24"/>
        </w:rPr>
        <w:t xml:space="preserve">adas correspondências diversas: </w:t>
      </w:r>
      <w:r w:rsidR="00F52437" w:rsidRPr="00625FE1">
        <w:rPr>
          <w:rFonts w:cstheme="minorHAnsi"/>
          <w:sz w:val="24"/>
          <w:szCs w:val="24"/>
        </w:rPr>
        <w:t xml:space="preserve">Projeto de Lei do Executivo nº 007/2023 gerando a Lei 1.355/2023; Projeto de Lei Legislativo nº 012/2023 gerando a Lei 1.356/2023; Projeto de Lei nº 020/2023 gerando a Lei 1.357/2023; Projeto de Lei do Legislativo nº 024/2023 gerando a Lei 1.358/2023; Parecer da Comissão de Constituição, Justiça e Redação favorável às Indicações nº 102, 103, 104, 105, 106, 107/2023; Moção de Aplausos direcionada ao Sr. </w:t>
      </w:r>
      <w:r w:rsidR="00625FE1" w:rsidRPr="00625FE1">
        <w:rPr>
          <w:rFonts w:cstheme="minorHAnsi"/>
          <w:sz w:val="24"/>
          <w:szCs w:val="24"/>
        </w:rPr>
        <w:t>Rivaldo</w:t>
      </w:r>
      <w:r w:rsidR="00F52437" w:rsidRPr="00625FE1">
        <w:rPr>
          <w:rFonts w:cstheme="minorHAnsi"/>
          <w:sz w:val="24"/>
          <w:szCs w:val="24"/>
        </w:rPr>
        <w:t xml:space="preserve"> da Silva Lopes; Projeto de Lei do Legislativo nº 025, 026, 027/2023; Indicações nº 117, 118, 119, 120/2023. Passando para o Grande Expediente, usaram da palavra os Edis: o Vereador </w:t>
      </w:r>
      <w:r w:rsidR="00625FE1" w:rsidRPr="00625FE1">
        <w:rPr>
          <w:rFonts w:cstheme="minorHAnsi"/>
          <w:sz w:val="24"/>
          <w:szCs w:val="24"/>
        </w:rPr>
        <w:t>Ícaro</w:t>
      </w:r>
      <w:r w:rsidR="00F52437" w:rsidRPr="00625FE1">
        <w:rPr>
          <w:rFonts w:cstheme="minorHAnsi"/>
          <w:sz w:val="24"/>
          <w:szCs w:val="24"/>
        </w:rPr>
        <w:t xml:space="preserve"> dos Santos, que saudou a todos, falou sobre serviço de limpeza e roçagem que a empresa Ouro Verde realizou, falou de Indicação de drenagem das águas pluviais na Colina das Mangueiras pedindo providências a gestão citando tragédia anunciada; o Vereador Lucas Maciel saudou a todos, também falou da necessidade de intervenção de drenagem das águas pluviais na Colina das Mangueiras, também solicitou melhorias na comunidade de Morro do Fundo, falou sobre a luta do Sindicato dos Servidores </w:t>
      </w:r>
      <w:r w:rsidR="00A7205D" w:rsidRPr="00625FE1">
        <w:rPr>
          <w:rFonts w:cstheme="minorHAnsi"/>
          <w:sz w:val="24"/>
          <w:szCs w:val="24"/>
        </w:rPr>
        <w:t xml:space="preserve">Municipais em destaque dos servidores do magistério, falou sobre transporte de </w:t>
      </w:r>
      <w:r w:rsidR="00A7205D" w:rsidRPr="00625FE1">
        <w:rPr>
          <w:rFonts w:cstheme="minorHAnsi"/>
          <w:sz w:val="24"/>
          <w:szCs w:val="24"/>
        </w:rPr>
        <w:lastRenderedPageBreak/>
        <w:t>pacientes que faz tratamento fora do município pedin</w:t>
      </w:r>
      <w:r w:rsidR="007B63F8" w:rsidRPr="00625FE1">
        <w:rPr>
          <w:rFonts w:cstheme="minorHAnsi"/>
          <w:sz w:val="24"/>
          <w:szCs w:val="24"/>
        </w:rPr>
        <w:t>do uma atenção do Sec. de Saúde; a</w:t>
      </w:r>
      <w:r w:rsidR="00A7205D" w:rsidRPr="00625FE1">
        <w:rPr>
          <w:rFonts w:cstheme="minorHAnsi"/>
          <w:sz w:val="24"/>
          <w:szCs w:val="24"/>
        </w:rPr>
        <w:t xml:space="preserve"> Vereadora Rosineide Lima saudou a todos, parabenizou a gestão pelo mutirão oftalmológico, também falou sobre a questão da drenagem das águas pluviais  na Colina das Mangueiras e em outras comunidades, falou sobre a campanha em combate </w:t>
      </w:r>
      <w:r w:rsidR="00625FE1" w:rsidRPr="00625FE1">
        <w:rPr>
          <w:rFonts w:cstheme="minorHAnsi"/>
          <w:sz w:val="24"/>
          <w:szCs w:val="24"/>
        </w:rPr>
        <w:t>à</w:t>
      </w:r>
      <w:r w:rsidR="00A7205D" w:rsidRPr="00625FE1">
        <w:rPr>
          <w:rFonts w:cstheme="minorHAnsi"/>
          <w:sz w:val="24"/>
          <w:szCs w:val="24"/>
        </w:rPr>
        <w:t xml:space="preserve"> dengue pedindo uma atenção da gestão e uma atenção da população; o Vereador Laedson Santos Santiago saudou a todos, também pediu melhorias e uma maior atenção com ônibus para pacientes que faz tratamento fora do nosso município, disse que está acompanhando serviços de máquinas e ações do Secretário de Agricultura com aração de terras, pediu uma atenção na comunidade Vila Novais pela Secretaria de Infraestrutura, pediu ação com animais soltos nas ruas; o Vereador Alexandre Junior saudou a todos, falou de visita ao Deputado Marcinho na capital baiana, onde foi buscar emendas e melhorias para nosso município, lembrou o maio amarelo e o cuidado no trânsito, agradeceu a aprovação da Moção de Aplauso a Carlos Marques, indicação deste vereador, voltou a cobrar entrega do ginásio de esporte a população; a Vereadora Magneide Maria saudou a todos, parabenizou a gestão pelo mutirão oftalmológico, parabenizou o jovem </w:t>
      </w:r>
      <w:r w:rsidR="00625FE1" w:rsidRPr="00625FE1">
        <w:rPr>
          <w:rFonts w:cstheme="minorHAnsi"/>
          <w:sz w:val="24"/>
          <w:szCs w:val="24"/>
        </w:rPr>
        <w:t>Caquinho</w:t>
      </w:r>
      <w:r w:rsidR="008F0955" w:rsidRPr="00625FE1">
        <w:rPr>
          <w:rFonts w:cstheme="minorHAnsi"/>
          <w:sz w:val="24"/>
          <w:szCs w:val="24"/>
        </w:rPr>
        <w:t xml:space="preserve"> por levar o nome de nossa cidade pelo mundo, parabenizou a Ver</w:t>
      </w:r>
      <w:r w:rsidR="00791284" w:rsidRPr="00625FE1">
        <w:rPr>
          <w:rFonts w:cstheme="minorHAnsi"/>
          <w:sz w:val="24"/>
          <w:szCs w:val="24"/>
        </w:rPr>
        <w:t xml:space="preserve">eador Alexandro pelo Projeto junto com o Cardiologista Dr. </w:t>
      </w:r>
      <w:r w:rsidR="00476CAE" w:rsidRPr="00625FE1">
        <w:rPr>
          <w:rFonts w:cstheme="minorHAnsi"/>
          <w:sz w:val="24"/>
          <w:szCs w:val="24"/>
        </w:rPr>
        <w:t>Tairone que muito irá beneficiar a população; o Vereador Odenilton Cardoso saudou a todos, apontou vários problemas que precisam melhorar em nosso município, citando a drenagem das águas pluviais, melhorias nas estradas, roçagem nas estradas, solicitou melhorias no transporte escolar, falou sobre a abertura do maio amarelo pedindo que não prejudiquem o atendimento do CAPENE, também pediu  melhorias no transporte de pacientes que fazem tratamento fora do município, solicitou melhoria na pavimentação da comunidade de Tanque Grande, pediu mais cultura em nosso município. Na Ordem do Dia, foram colocados em Discussão e Votação: Projeto de Lei do Executivo nº 007/2023</w:t>
      </w:r>
      <w:r w:rsidR="00BF3530" w:rsidRPr="00625FE1">
        <w:rPr>
          <w:rFonts w:cstheme="minorHAnsi"/>
          <w:sz w:val="24"/>
          <w:szCs w:val="24"/>
        </w:rPr>
        <w:t xml:space="preserve"> – aprovado por unanimidade; Projeto de Lei do Legislativo 012/2023 – aprovado por unanimidade; Projeto de Lei do Legislativo 020/2023, aprovado por unanimidade; Projeto de Lei do Legislativo nº 024</w:t>
      </w:r>
      <w:r w:rsidR="00FD7575" w:rsidRPr="00625FE1">
        <w:rPr>
          <w:rFonts w:cstheme="minorHAnsi"/>
          <w:sz w:val="24"/>
          <w:szCs w:val="24"/>
        </w:rPr>
        <w:t>/2023 – aprovado por unanimidade; Parecer da Comissão de Constituição, Justiça e Redação favorável às Indicações nº 102, 103, 104, 105, 106, 107/2023 – aprovado por unanimidade; Moção de Aplauso direcionada a</w:t>
      </w:r>
      <w:r w:rsidR="00FD7575">
        <w:rPr>
          <w:rFonts w:cstheme="minorHAnsi"/>
          <w:sz w:val="24"/>
          <w:szCs w:val="24"/>
        </w:rPr>
        <w:t xml:space="preserve"> Givaldo da Silva Lopes – aprovada por unanimidade. Por fim, os trabalhos foram encerrados e para constar eu, Carla Firmo</w:t>
      </w:r>
      <w:r w:rsidR="00625FE1">
        <w:rPr>
          <w:rFonts w:cstheme="minorHAnsi"/>
          <w:sz w:val="24"/>
          <w:szCs w:val="24"/>
        </w:rPr>
        <w:t xml:space="preserve"> Assessora Especial da Mesa Diretora</w:t>
      </w:r>
      <w:r w:rsidR="00FD7575">
        <w:rPr>
          <w:rFonts w:cstheme="minorHAnsi"/>
          <w:sz w:val="24"/>
          <w:szCs w:val="24"/>
        </w:rPr>
        <w:t>, lavrei esta ata, que depois de lida e aprovada, será assinada na Sala das Sessões em 04 de maio de 2023.</w:t>
      </w:r>
    </w:p>
    <w:sectPr w:rsidR="00F26305" w:rsidRPr="00694522" w:rsidSect="00A7256F">
      <w:pgSz w:w="11906" w:h="16838"/>
      <w:pgMar w:top="1134" w:right="851"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1F0C31" w14:textId="77777777" w:rsidR="00634936" w:rsidRDefault="00634936" w:rsidP="004D1289">
      <w:pPr>
        <w:spacing w:after="0" w:line="240" w:lineRule="auto"/>
      </w:pPr>
      <w:r>
        <w:separator/>
      </w:r>
    </w:p>
  </w:endnote>
  <w:endnote w:type="continuationSeparator" w:id="0">
    <w:p w14:paraId="604F76B5" w14:textId="77777777" w:rsidR="00634936" w:rsidRDefault="00634936" w:rsidP="004D1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EE3E84" w14:textId="77777777" w:rsidR="00634936" w:rsidRDefault="00634936" w:rsidP="004D1289">
      <w:pPr>
        <w:spacing w:after="0" w:line="240" w:lineRule="auto"/>
      </w:pPr>
      <w:r>
        <w:separator/>
      </w:r>
    </w:p>
  </w:footnote>
  <w:footnote w:type="continuationSeparator" w:id="0">
    <w:p w14:paraId="5CA2FBAB" w14:textId="77777777" w:rsidR="00634936" w:rsidRDefault="00634936" w:rsidP="004D12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289"/>
    <w:rsid w:val="0000016C"/>
    <w:rsid w:val="00001582"/>
    <w:rsid w:val="00001C73"/>
    <w:rsid w:val="00001C92"/>
    <w:rsid w:val="00001ED1"/>
    <w:rsid w:val="00001FC4"/>
    <w:rsid w:val="000026C8"/>
    <w:rsid w:val="0000330A"/>
    <w:rsid w:val="00003312"/>
    <w:rsid w:val="0000339E"/>
    <w:rsid w:val="00003496"/>
    <w:rsid w:val="000034F8"/>
    <w:rsid w:val="00003814"/>
    <w:rsid w:val="00003D44"/>
    <w:rsid w:val="000053B2"/>
    <w:rsid w:val="00005690"/>
    <w:rsid w:val="00005DDB"/>
    <w:rsid w:val="00005F7A"/>
    <w:rsid w:val="00006143"/>
    <w:rsid w:val="00006656"/>
    <w:rsid w:val="00006CD7"/>
    <w:rsid w:val="000113C1"/>
    <w:rsid w:val="000134EE"/>
    <w:rsid w:val="00013BFF"/>
    <w:rsid w:val="00014215"/>
    <w:rsid w:val="000142DE"/>
    <w:rsid w:val="00014318"/>
    <w:rsid w:val="00014570"/>
    <w:rsid w:val="0001498C"/>
    <w:rsid w:val="00014D3E"/>
    <w:rsid w:val="000159E8"/>
    <w:rsid w:val="00015C3A"/>
    <w:rsid w:val="00015FBE"/>
    <w:rsid w:val="00015FE2"/>
    <w:rsid w:val="00016E11"/>
    <w:rsid w:val="0001786D"/>
    <w:rsid w:val="00020236"/>
    <w:rsid w:val="00020DD9"/>
    <w:rsid w:val="000210DF"/>
    <w:rsid w:val="000214A7"/>
    <w:rsid w:val="0002224E"/>
    <w:rsid w:val="000222A2"/>
    <w:rsid w:val="000222D9"/>
    <w:rsid w:val="000223DB"/>
    <w:rsid w:val="00023158"/>
    <w:rsid w:val="000231F9"/>
    <w:rsid w:val="0002326D"/>
    <w:rsid w:val="000238E6"/>
    <w:rsid w:val="00024862"/>
    <w:rsid w:val="000257DE"/>
    <w:rsid w:val="00026B9C"/>
    <w:rsid w:val="00026BF8"/>
    <w:rsid w:val="00026F35"/>
    <w:rsid w:val="00027D08"/>
    <w:rsid w:val="00027D7C"/>
    <w:rsid w:val="00030A77"/>
    <w:rsid w:val="00030CEB"/>
    <w:rsid w:val="0003106F"/>
    <w:rsid w:val="00031BED"/>
    <w:rsid w:val="00031C10"/>
    <w:rsid w:val="0003221C"/>
    <w:rsid w:val="000324FD"/>
    <w:rsid w:val="0003291C"/>
    <w:rsid w:val="00032959"/>
    <w:rsid w:val="000333E1"/>
    <w:rsid w:val="00033496"/>
    <w:rsid w:val="00033CD6"/>
    <w:rsid w:val="00033D09"/>
    <w:rsid w:val="00034276"/>
    <w:rsid w:val="000342F0"/>
    <w:rsid w:val="000342FD"/>
    <w:rsid w:val="000348EA"/>
    <w:rsid w:val="00034F45"/>
    <w:rsid w:val="00035393"/>
    <w:rsid w:val="00035B93"/>
    <w:rsid w:val="00036723"/>
    <w:rsid w:val="00037593"/>
    <w:rsid w:val="000402C1"/>
    <w:rsid w:val="000406A9"/>
    <w:rsid w:val="000406DC"/>
    <w:rsid w:val="0004085A"/>
    <w:rsid w:val="0004177E"/>
    <w:rsid w:val="00041B6F"/>
    <w:rsid w:val="00042039"/>
    <w:rsid w:val="00042A11"/>
    <w:rsid w:val="00042DCE"/>
    <w:rsid w:val="00044575"/>
    <w:rsid w:val="00045C38"/>
    <w:rsid w:val="0004605F"/>
    <w:rsid w:val="000462F1"/>
    <w:rsid w:val="0004648E"/>
    <w:rsid w:val="000464EF"/>
    <w:rsid w:val="00046DB4"/>
    <w:rsid w:val="00047AD8"/>
    <w:rsid w:val="00050176"/>
    <w:rsid w:val="000505B5"/>
    <w:rsid w:val="00050A16"/>
    <w:rsid w:val="00050B58"/>
    <w:rsid w:val="00050E11"/>
    <w:rsid w:val="00051042"/>
    <w:rsid w:val="0005153F"/>
    <w:rsid w:val="00051A9D"/>
    <w:rsid w:val="00051C3C"/>
    <w:rsid w:val="00051EED"/>
    <w:rsid w:val="00052526"/>
    <w:rsid w:val="00052DC6"/>
    <w:rsid w:val="00052E53"/>
    <w:rsid w:val="0005329D"/>
    <w:rsid w:val="000533A2"/>
    <w:rsid w:val="00054043"/>
    <w:rsid w:val="0005493C"/>
    <w:rsid w:val="0005497A"/>
    <w:rsid w:val="00054D13"/>
    <w:rsid w:val="00054E55"/>
    <w:rsid w:val="0005587E"/>
    <w:rsid w:val="00055D62"/>
    <w:rsid w:val="000568DC"/>
    <w:rsid w:val="000572F9"/>
    <w:rsid w:val="00057E16"/>
    <w:rsid w:val="0006013E"/>
    <w:rsid w:val="00060DC0"/>
    <w:rsid w:val="00061481"/>
    <w:rsid w:val="00061DFE"/>
    <w:rsid w:val="00062876"/>
    <w:rsid w:val="00062B2F"/>
    <w:rsid w:val="00063307"/>
    <w:rsid w:val="00063BC8"/>
    <w:rsid w:val="00063E09"/>
    <w:rsid w:val="00063E54"/>
    <w:rsid w:val="00063F63"/>
    <w:rsid w:val="00066133"/>
    <w:rsid w:val="000668DD"/>
    <w:rsid w:val="00066B3C"/>
    <w:rsid w:val="00067AD4"/>
    <w:rsid w:val="00067BF1"/>
    <w:rsid w:val="00070D26"/>
    <w:rsid w:val="00070FB2"/>
    <w:rsid w:val="000716CA"/>
    <w:rsid w:val="00071718"/>
    <w:rsid w:val="00072322"/>
    <w:rsid w:val="000727AC"/>
    <w:rsid w:val="0007372F"/>
    <w:rsid w:val="00073D88"/>
    <w:rsid w:val="00074051"/>
    <w:rsid w:val="00074B52"/>
    <w:rsid w:val="00074F46"/>
    <w:rsid w:val="0007581D"/>
    <w:rsid w:val="000759AB"/>
    <w:rsid w:val="000770C6"/>
    <w:rsid w:val="00080444"/>
    <w:rsid w:val="00081736"/>
    <w:rsid w:val="00081888"/>
    <w:rsid w:val="00081CBD"/>
    <w:rsid w:val="000821EC"/>
    <w:rsid w:val="000828D3"/>
    <w:rsid w:val="000830CD"/>
    <w:rsid w:val="000831C7"/>
    <w:rsid w:val="00083247"/>
    <w:rsid w:val="0008340E"/>
    <w:rsid w:val="00083755"/>
    <w:rsid w:val="000839BF"/>
    <w:rsid w:val="000839C9"/>
    <w:rsid w:val="0008406C"/>
    <w:rsid w:val="00084715"/>
    <w:rsid w:val="00084B41"/>
    <w:rsid w:val="00084CE5"/>
    <w:rsid w:val="00084E94"/>
    <w:rsid w:val="00086104"/>
    <w:rsid w:val="00086A31"/>
    <w:rsid w:val="000871FE"/>
    <w:rsid w:val="0008769D"/>
    <w:rsid w:val="0008797C"/>
    <w:rsid w:val="00092E42"/>
    <w:rsid w:val="0009381D"/>
    <w:rsid w:val="00093CE9"/>
    <w:rsid w:val="00094457"/>
    <w:rsid w:val="00094843"/>
    <w:rsid w:val="000949BF"/>
    <w:rsid w:val="0009511F"/>
    <w:rsid w:val="00095370"/>
    <w:rsid w:val="000961F6"/>
    <w:rsid w:val="00096334"/>
    <w:rsid w:val="0009651A"/>
    <w:rsid w:val="00097459"/>
    <w:rsid w:val="000A09BC"/>
    <w:rsid w:val="000A1479"/>
    <w:rsid w:val="000A1699"/>
    <w:rsid w:val="000A2742"/>
    <w:rsid w:val="000A2FFF"/>
    <w:rsid w:val="000A38D9"/>
    <w:rsid w:val="000A5CB6"/>
    <w:rsid w:val="000A5D03"/>
    <w:rsid w:val="000A5E7B"/>
    <w:rsid w:val="000A621A"/>
    <w:rsid w:val="000A76C6"/>
    <w:rsid w:val="000A782A"/>
    <w:rsid w:val="000A7F53"/>
    <w:rsid w:val="000B0760"/>
    <w:rsid w:val="000B0B5F"/>
    <w:rsid w:val="000B1C94"/>
    <w:rsid w:val="000B2D30"/>
    <w:rsid w:val="000B2D79"/>
    <w:rsid w:val="000B3999"/>
    <w:rsid w:val="000B3AB2"/>
    <w:rsid w:val="000B3AF1"/>
    <w:rsid w:val="000B4145"/>
    <w:rsid w:val="000B41A4"/>
    <w:rsid w:val="000B5051"/>
    <w:rsid w:val="000B5595"/>
    <w:rsid w:val="000B55A8"/>
    <w:rsid w:val="000B5F36"/>
    <w:rsid w:val="000B6039"/>
    <w:rsid w:val="000B61A8"/>
    <w:rsid w:val="000B642A"/>
    <w:rsid w:val="000B720C"/>
    <w:rsid w:val="000B7261"/>
    <w:rsid w:val="000B78EE"/>
    <w:rsid w:val="000B7F8F"/>
    <w:rsid w:val="000C03DC"/>
    <w:rsid w:val="000C1089"/>
    <w:rsid w:val="000C193F"/>
    <w:rsid w:val="000C1947"/>
    <w:rsid w:val="000C3960"/>
    <w:rsid w:val="000C4195"/>
    <w:rsid w:val="000C50C5"/>
    <w:rsid w:val="000C6AA0"/>
    <w:rsid w:val="000C76A1"/>
    <w:rsid w:val="000C777C"/>
    <w:rsid w:val="000D0017"/>
    <w:rsid w:val="000D0023"/>
    <w:rsid w:val="000D084E"/>
    <w:rsid w:val="000D0C98"/>
    <w:rsid w:val="000D0F0F"/>
    <w:rsid w:val="000D2047"/>
    <w:rsid w:val="000D234C"/>
    <w:rsid w:val="000D2A0F"/>
    <w:rsid w:val="000D3517"/>
    <w:rsid w:val="000D36D6"/>
    <w:rsid w:val="000D3C3E"/>
    <w:rsid w:val="000D4197"/>
    <w:rsid w:val="000D4390"/>
    <w:rsid w:val="000D45DF"/>
    <w:rsid w:val="000D4C9A"/>
    <w:rsid w:val="000D4EFB"/>
    <w:rsid w:val="000D5210"/>
    <w:rsid w:val="000D5D78"/>
    <w:rsid w:val="000D5F52"/>
    <w:rsid w:val="000D5FAE"/>
    <w:rsid w:val="000D6059"/>
    <w:rsid w:val="000D621B"/>
    <w:rsid w:val="000D62AE"/>
    <w:rsid w:val="000D6523"/>
    <w:rsid w:val="000D75DC"/>
    <w:rsid w:val="000D7B71"/>
    <w:rsid w:val="000E00C1"/>
    <w:rsid w:val="000E053A"/>
    <w:rsid w:val="000E0BB1"/>
    <w:rsid w:val="000E0F29"/>
    <w:rsid w:val="000E1380"/>
    <w:rsid w:val="000E219F"/>
    <w:rsid w:val="000E370A"/>
    <w:rsid w:val="000E407B"/>
    <w:rsid w:val="000E40E9"/>
    <w:rsid w:val="000E41DC"/>
    <w:rsid w:val="000E4293"/>
    <w:rsid w:val="000E5033"/>
    <w:rsid w:val="000E5962"/>
    <w:rsid w:val="000E7090"/>
    <w:rsid w:val="000E72EB"/>
    <w:rsid w:val="000E7595"/>
    <w:rsid w:val="000E77CC"/>
    <w:rsid w:val="000F0737"/>
    <w:rsid w:val="000F098A"/>
    <w:rsid w:val="000F1A2E"/>
    <w:rsid w:val="000F1C21"/>
    <w:rsid w:val="000F2988"/>
    <w:rsid w:val="000F2B11"/>
    <w:rsid w:val="000F2D9B"/>
    <w:rsid w:val="000F3426"/>
    <w:rsid w:val="000F3B00"/>
    <w:rsid w:val="000F436C"/>
    <w:rsid w:val="000F4675"/>
    <w:rsid w:val="000F49B8"/>
    <w:rsid w:val="000F5918"/>
    <w:rsid w:val="000F5AAA"/>
    <w:rsid w:val="000F76CF"/>
    <w:rsid w:val="000F7ACE"/>
    <w:rsid w:val="001007AE"/>
    <w:rsid w:val="00100EF4"/>
    <w:rsid w:val="00100FCE"/>
    <w:rsid w:val="001011F8"/>
    <w:rsid w:val="001015E0"/>
    <w:rsid w:val="00101724"/>
    <w:rsid w:val="00103081"/>
    <w:rsid w:val="00103169"/>
    <w:rsid w:val="00103FE5"/>
    <w:rsid w:val="00104D74"/>
    <w:rsid w:val="00104F08"/>
    <w:rsid w:val="00105613"/>
    <w:rsid w:val="001062C7"/>
    <w:rsid w:val="00106418"/>
    <w:rsid w:val="00106CA4"/>
    <w:rsid w:val="00112D59"/>
    <w:rsid w:val="00113291"/>
    <w:rsid w:val="00113389"/>
    <w:rsid w:val="00113AA8"/>
    <w:rsid w:val="0011457B"/>
    <w:rsid w:val="00114C6C"/>
    <w:rsid w:val="00114ECF"/>
    <w:rsid w:val="0011511D"/>
    <w:rsid w:val="00116511"/>
    <w:rsid w:val="0011728D"/>
    <w:rsid w:val="0011766E"/>
    <w:rsid w:val="00120A80"/>
    <w:rsid w:val="00120CF5"/>
    <w:rsid w:val="001211DB"/>
    <w:rsid w:val="0012127B"/>
    <w:rsid w:val="0012136C"/>
    <w:rsid w:val="00121B77"/>
    <w:rsid w:val="001221E1"/>
    <w:rsid w:val="001225AD"/>
    <w:rsid w:val="00122704"/>
    <w:rsid w:val="001232E5"/>
    <w:rsid w:val="0012345A"/>
    <w:rsid w:val="00123FB2"/>
    <w:rsid w:val="00125898"/>
    <w:rsid w:val="00126A78"/>
    <w:rsid w:val="00127588"/>
    <w:rsid w:val="001275A0"/>
    <w:rsid w:val="001275EC"/>
    <w:rsid w:val="00131138"/>
    <w:rsid w:val="00131247"/>
    <w:rsid w:val="00132712"/>
    <w:rsid w:val="00132725"/>
    <w:rsid w:val="001338A2"/>
    <w:rsid w:val="0013406A"/>
    <w:rsid w:val="001341DF"/>
    <w:rsid w:val="00135223"/>
    <w:rsid w:val="00135408"/>
    <w:rsid w:val="00135C70"/>
    <w:rsid w:val="00136088"/>
    <w:rsid w:val="001360BD"/>
    <w:rsid w:val="0013676A"/>
    <w:rsid w:val="00137067"/>
    <w:rsid w:val="00137319"/>
    <w:rsid w:val="00137950"/>
    <w:rsid w:val="00137AED"/>
    <w:rsid w:val="00140152"/>
    <w:rsid w:val="00140430"/>
    <w:rsid w:val="00140789"/>
    <w:rsid w:val="0014083D"/>
    <w:rsid w:val="00140AAF"/>
    <w:rsid w:val="001423F5"/>
    <w:rsid w:val="001428C2"/>
    <w:rsid w:val="00142C48"/>
    <w:rsid w:val="00143B05"/>
    <w:rsid w:val="00144045"/>
    <w:rsid w:val="001448BB"/>
    <w:rsid w:val="001451E1"/>
    <w:rsid w:val="001457A9"/>
    <w:rsid w:val="00146E20"/>
    <w:rsid w:val="00147061"/>
    <w:rsid w:val="00147E18"/>
    <w:rsid w:val="001504CE"/>
    <w:rsid w:val="00150A50"/>
    <w:rsid w:val="00150A85"/>
    <w:rsid w:val="00150FB8"/>
    <w:rsid w:val="00151080"/>
    <w:rsid w:val="00151DED"/>
    <w:rsid w:val="001538E2"/>
    <w:rsid w:val="00153A31"/>
    <w:rsid w:val="00153B16"/>
    <w:rsid w:val="00153D75"/>
    <w:rsid w:val="00153DF2"/>
    <w:rsid w:val="001547A1"/>
    <w:rsid w:val="00154DA8"/>
    <w:rsid w:val="00155034"/>
    <w:rsid w:val="001557FD"/>
    <w:rsid w:val="00155B88"/>
    <w:rsid w:val="00155F72"/>
    <w:rsid w:val="0015767C"/>
    <w:rsid w:val="0015782A"/>
    <w:rsid w:val="00157C23"/>
    <w:rsid w:val="00157DEA"/>
    <w:rsid w:val="00160049"/>
    <w:rsid w:val="001603D8"/>
    <w:rsid w:val="00161B44"/>
    <w:rsid w:val="00161F0F"/>
    <w:rsid w:val="00162739"/>
    <w:rsid w:val="00162C0E"/>
    <w:rsid w:val="00162FD2"/>
    <w:rsid w:val="00164CBB"/>
    <w:rsid w:val="00165525"/>
    <w:rsid w:val="00165C70"/>
    <w:rsid w:val="0016673D"/>
    <w:rsid w:val="00166DC8"/>
    <w:rsid w:val="00167702"/>
    <w:rsid w:val="0016783F"/>
    <w:rsid w:val="00170878"/>
    <w:rsid w:val="00170C25"/>
    <w:rsid w:val="00170D3B"/>
    <w:rsid w:val="00170E9B"/>
    <w:rsid w:val="00170F41"/>
    <w:rsid w:val="00171F02"/>
    <w:rsid w:val="00172C50"/>
    <w:rsid w:val="00173156"/>
    <w:rsid w:val="00173DAD"/>
    <w:rsid w:val="001740DD"/>
    <w:rsid w:val="00174EDB"/>
    <w:rsid w:val="00175EC2"/>
    <w:rsid w:val="0017629A"/>
    <w:rsid w:val="00176667"/>
    <w:rsid w:val="00176DEF"/>
    <w:rsid w:val="00176EDD"/>
    <w:rsid w:val="0017715C"/>
    <w:rsid w:val="0017792B"/>
    <w:rsid w:val="001779E2"/>
    <w:rsid w:val="00177B6F"/>
    <w:rsid w:val="00177C63"/>
    <w:rsid w:val="00180A48"/>
    <w:rsid w:val="00180BB5"/>
    <w:rsid w:val="00181145"/>
    <w:rsid w:val="001816DB"/>
    <w:rsid w:val="00181CA2"/>
    <w:rsid w:val="00182DEE"/>
    <w:rsid w:val="0018367D"/>
    <w:rsid w:val="0018369C"/>
    <w:rsid w:val="0018411D"/>
    <w:rsid w:val="0018576B"/>
    <w:rsid w:val="0018654C"/>
    <w:rsid w:val="00186E1D"/>
    <w:rsid w:val="001872DD"/>
    <w:rsid w:val="00187AAB"/>
    <w:rsid w:val="00187F69"/>
    <w:rsid w:val="00190C2C"/>
    <w:rsid w:val="00191146"/>
    <w:rsid w:val="00191DD2"/>
    <w:rsid w:val="001921F6"/>
    <w:rsid w:val="001925BB"/>
    <w:rsid w:val="001933B9"/>
    <w:rsid w:val="0019393F"/>
    <w:rsid w:val="00193DCD"/>
    <w:rsid w:val="00194824"/>
    <w:rsid w:val="00196127"/>
    <w:rsid w:val="00196913"/>
    <w:rsid w:val="00197C7A"/>
    <w:rsid w:val="00197D2B"/>
    <w:rsid w:val="001A0235"/>
    <w:rsid w:val="001A03F8"/>
    <w:rsid w:val="001A0789"/>
    <w:rsid w:val="001A1282"/>
    <w:rsid w:val="001A1C1F"/>
    <w:rsid w:val="001A1EEF"/>
    <w:rsid w:val="001A229F"/>
    <w:rsid w:val="001A2586"/>
    <w:rsid w:val="001A2DC6"/>
    <w:rsid w:val="001A30C9"/>
    <w:rsid w:val="001A33D1"/>
    <w:rsid w:val="001A3741"/>
    <w:rsid w:val="001A3815"/>
    <w:rsid w:val="001A3B65"/>
    <w:rsid w:val="001A3F2C"/>
    <w:rsid w:val="001A48ED"/>
    <w:rsid w:val="001A54F3"/>
    <w:rsid w:val="001A5D65"/>
    <w:rsid w:val="001A6CC9"/>
    <w:rsid w:val="001A72DF"/>
    <w:rsid w:val="001A755D"/>
    <w:rsid w:val="001A757C"/>
    <w:rsid w:val="001A75A4"/>
    <w:rsid w:val="001A79AB"/>
    <w:rsid w:val="001B0D4D"/>
    <w:rsid w:val="001B10A0"/>
    <w:rsid w:val="001B1466"/>
    <w:rsid w:val="001B189B"/>
    <w:rsid w:val="001B1C74"/>
    <w:rsid w:val="001B1E73"/>
    <w:rsid w:val="001B2B4F"/>
    <w:rsid w:val="001B362E"/>
    <w:rsid w:val="001B3728"/>
    <w:rsid w:val="001B379C"/>
    <w:rsid w:val="001B52E4"/>
    <w:rsid w:val="001B58C5"/>
    <w:rsid w:val="001B60F2"/>
    <w:rsid w:val="001B6111"/>
    <w:rsid w:val="001B6896"/>
    <w:rsid w:val="001B69B5"/>
    <w:rsid w:val="001C0874"/>
    <w:rsid w:val="001C133F"/>
    <w:rsid w:val="001C1427"/>
    <w:rsid w:val="001C1725"/>
    <w:rsid w:val="001C292D"/>
    <w:rsid w:val="001C2A80"/>
    <w:rsid w:val="001C3496"/>
    <w:rsid w:val="001C4866"/>
    <w:rsid w:val="001C4A01"/>
    <w:rsid w:val="001C4BFE"/>
    <w:rsid w:val="001C4CF2"/>
    <w:rsid w:val="001C4D31"/>
    <w:rsid w:val="001C50FD"/>
    <w:rsid w:val="001C55FA"/>
    <w:rsid w:val="001C5663"/>
    <w:rsid w:val="001C58DD"/>
    <w:rsid w:val="001C6521"/>
    <w:rsid w:val="001C68CB"/>
    <w:rsid w:val="001C6915"/>
    <w:rsid w:val="001C6E8B"/>
    <w:rsid w:val="001C707F"/>
    <w:rsid w:val="001C7733"/>
    <w:rsid w:val="001C7A3A"/>
    <w:rsid w:val="001C7ACA"/>
    <w:rsid w:val="001C7FB9"/>
    <w:rsid w:val="001D05DB"/>
    <w:rsid w:val="001D0F55"/>
    <w:rsid w:val="001D13AF"/>
    <w:rsid w:val="001D23BB"/>
    <w:rsid w:val="001D2A47"/>
    <w:rsid w:val="001D2C05"/>
    <w:rsid w:val="001D336D"/>
    <w:rsid w:val="001D398F"/>
    <w:rsid w:val="001D3AB3"/>
    <w:rsid w:val="001D3C95"/>
    <w:rsid w:val="001D44D2"/>
    <w:rsid w:val="001D4672"/>
    <w:rsid w:val="001D4ADC"/>
    <w:rsid w:val="001D4B32"/>
    <w:rsid w:val="001D4CA1"/>
    <w:rsid w:val="001D5313"/>
    <w:rsid w:val="001D5CB6"/>
    <w:rsid w:val="001D5E28"/>
    <w:rsid w:val="001D69CC"/>
    <w:rsid w:val="001D7499"/>
    <w:rsid w:val="001D76E1"/>
    <w:rsid w:val="001D7D4E"/>
    <w:rsid w:val="001E01EF"/>
    <w:rsid w:val="001E025D"/>
    <w:rsid w:val="001E0CF0"/>
    <w:rsid w:val="001E173E"/>
    <w:rsid w:val="001E24C0"/>
    <w:rsid w:val="001E28BA"/>
    <w:rsid w:val="001E2B5F"/>
    <w:rsid w:val="001E32D2"/>
    <w:rsid w:val="001E3911"/>
    <w:rsid w:val="001E3AB5"/>
    <w:rsid w:val="001E3DCC"/>
    <w:rsid w:val="001E3E29"/>
    <w:rsid w:val="001E45B6"/>
    <w:rsid w:val="001E4A34"/>
    <w:rsid w:val="001E4CF4"/>
    <w:rsid w:val="001E4EE7"/>
    <w:rsid w:val="001E5A39"/>
    <w:rsid w:val="001E5CAA"/>
    <w:rsid w:val="001E6788"/>
    <w:rsid w:val="001E67B7"/>
    <w:rsid w:val="001E69E8"/>
    <w:rsid w:val="001E6B5F"/>
    <w:rsid w:val="001E72E0"/>
    <w:rsid w:val="001E7410"/>
    <w:rsid w:val="001E74BB"/>
    <w:rsid w:val="001E7887"/>
    <w:rsid w:val="001E7D9A"/>
    <w:rsid w:val="001F0484"/>
    <w:rsid w:val="001F086C"/>
    <w:rsid w:val="001F0ECF"/>
    <w:rsid w:val="001F12F0"/>
    <w:rsid w:val="001F1A73"/>
    <w:rsid w:val="001F1E01"/>
    <w:rsid w:val="001F2B1E"/>
    <w:rsid w:val="001F5E83"/>
    <w:rsid w:val="001F6917"/>
    <w:rsid w:val="001F6E68"/>
    <w:rsid w:val="001F7761"/>
    <w:rsid w:val="001F7AFE"/>
    <w:rsid w:val="001F7B25"/>
    <w:rsid w:val="001F7CD6"/>
    <w:rsid w:val="0020172B"/>
    <w:rsid w:val="002018F1"/>
    <w:rsid w:val="00201AC4"/>
    <w:rsid w:val="0020230A"/>
    <w:rsid w:val="00202533"/>
    <w:rsid w:val="002032AC"/>
    <w:rsid w:val="002037E4"/>
    <w:rsid w:val="002037E9"/>
    <w:rsid w:val="002045EE"/>
    <w:rsid w:val="00204DF8"/>
    <w:rsid w:val="0020522E"/>
    <w:rsid w:val="002054EC"/>
    <w:rsid w:val="002057D5"/>
    <w:rsid w:val="002058D6"/>
    <w:rsid w:val="0020789B"/>
    <w:rsid w:val="00207D6B"/>
    <w:rsid w:val="00207EAE"/>
    <w:rsid w:val="00207FD4"/>
    <w:rsid w:val="002103D4"/>
    <w:rsid w:val="00210665"/>
    <w:rsid w:val="00210A6A"/>
    <w:rsid w:val="00211FAD"/>
    <w:rsid w:val="00212181"/>
    <w:rsid w:val="00212580"/>
    <w:rsid w:val="00213639"/>
    <w:rsid w:val="00214632"/>
    <w:rsid w:val="00214753"/>
    <w:rsid w:val="0021534D"/>
    <w:rsid w:val="002153E2"/>
    <w:rsid w:val="00215A52"/>
    <w:rsid w:val="00215D11"/>
    <w:rsid w:val="00216ABB"/>
    <w:rsid w:val="00216DD8"/>
    <w:rsid w:val="00217451"/>
    <w:rsid w:val="002219F7"/>
    <w:rsid w:val="00222B71"/>
    <w:rsid w:val="00222F3E"/>
    <w:rsid w:val="0022345B"/>
    <w:rsid w:val="00223D2F"/>
    <w:rsid w:val="002247AB"/>
    <w:rsid w:val="00225159"/>
    <w:rsid w:val="00226823"/>
    <w:rsid w:val="00227A1F"/>
    <w:rsid w:val="00230167"/>
    <w:rsid w:val="00230A31"/>
    <w:rsid w:val="00231065"/>
    <w:rsid w:val="00231509"/>
    <w:rsid w:val="00231EE8"/>
    <w:rsid w:val="00231FA2"/>
    <w:rsid w:val="002322C5"/>
    <w:rsid w:val="00232866"/>
    <w:rsid w:val="00234D04"/>
    <w:rsid w:val="00234D8E"/>
    <w:rsid w:val="00235523"/>
    <w:rsid w:val="002368E0"/>
    <w:rsid w:val="002371E9"/>
    <w:rsid w:val="00237D2A"/>
    <w:rsid w:val="00237FBB"/>
    <w:rsid w:val="002405F4"/>
    <w:rsid w:val="00240B46"/>
    <w:rsid w:val="00240D64"/>
    <w:rsid w:val="00240F27"/>
    <w:rsid w:val="00241C03"/>
    <w:rsid w:val="00241D41"/>
    <w:rsid w:val="002422A6"/>
    <w:rsid w:val="002422BA"/>
    <w:rsid w:val="00242A98"/>
    <w:rsid w:val="002432AB"/>
    <w:rsid w:val="00244082"/>
    <w:rsid w:val="0024427F"/>
    <w:rsid w:val="00244B82"/>
    <w:rsid w:val="00244BD2"/>
    <w:rsid w:val="00244E29"/>
    <w:rsid w:val="002454DE"/>
    <w:rsid w:val="00246730"/>
    <w:rsid w:val="0024683F"/>
    <w:rsid w:val="00246907"/>
    <w:rsid w:val="00247E1E"/>
    <w:rsid w:val="0025029E"/>
    <w:rsid w:val="00251173"/>
    <w:rsid w:val="00251B35"/>
    <w:rsid w:val="002523C8"/>
    <w:rsid w:val="002526A0"/>
    <w:rsid w:val="002526C7"/>
    <w:rsid w:val="002527E5"/>
    <w:rsid w:val="00252A5C"/>
    <w:rsid w:val="00252D8A"/>
    <w:rsid w:val="00253753"/>
    <w:rsid w:val="00255329"/>
    <w:rsid w:val="00255511"/>
    <w:rsid w:val="002559E1"/>
    <w:rsid w:val="002560F1"/>
    <w:rsid w:val="00256350"/>
    <w:rsid w:val="00257549"/>
    <w:rsid w:val="0026059C"/>
    <w:rsid w:val="00260FA7"/>
    <w:rsid w:val="00261C13"/>
    <w:rsid w:val="00261D84"/>
    <w:rsid w:val="00262381"/>
    <w:rsid w:val="00262BD5"/>
    <w:rsid w:val="00263487"/>
    <w:rsid w:val="002634B7"/>
    <w:rsid w:val="00263E08"/>
    <w:rsid w:val="00264AE9"/>
    <w:rsid w:val="002662E9"/>
    <w:rsid w:val="00266503"/>
    <w:rsid w:val="002665DB"/>
    <w:rsid w:val="00266714"/>
    <w:rsid w:val="00266DFB"/>
    <w:rsid w:val="00267095"/>
    <w:rsid w:val="0026718E"/>
    <w:rsid w:val="002675F8"/>
    <w:rsid w:val="00267848"/>
    <w:rsid w:val="0026784C"/>
    <w:rsid w:val="00267B57"/>
    <w:rsid w:val="00267DF1"/>
    <w:rsid w:val="00267FAC"/>
    <w:rsid w:val="002701F3"/>
    <w:rsid w:val="0027091C"/>
    <w:rsid w:val="002713FE"/>
    <w:rsid w:val="00271CA5"/>
    <w:rsid w:val="00271DE1"/>
    <w:rsid w:val="00272ACA"/>
    <w:rsid w:val="0027329E"/>
    <w:rsid w:val="00273C58"/>
    <w:rsid w:val="00273F42"/>
    <w:rsid w:val="0027502B"/>
    <w:rsid w:val="002755FF"/>
    <w:rsid w:val="00275E09"/>
    <w:rsid w:val="002765CE"/>
    <w:rsid w:val="002775CD"/>
    <w:rsid w:val="00277D99"/>
    <w:rsid w:val="00277EB9"/>
    <w:rsid w:val="00281100"/>
    <w:rsid w:val="002812C4"/>
    <w:rsid w:val="00281EA1"/>
    <w:rsid w:val="0028236C"/>
    <w:rsid w:val="00282417"/>
    <w:rsid w:val="00282F30"/>
    <w:rsid w:val="002832A5"/>
    <w:rsid w:val="00283D10"/>
    <w:rsid w:val="00285424"/>
    <w:rsid w:val="00286430"/>
    <w:rsid w:val="0028714A"/>
    <w:rsid w:val="00287284"/>
    <w:rsid w:val="00287589"/>
    <w:rsid w:val="002875D5"/>
    <w:rsid w:val="0028761B"/>
    <w:rsid w:val="00287AB3"/>
    <w:rsid w:val="002910BA"/>
    <w:rsid w:val="0029177A"/>
    <w:rsid w:val="00291F26"/>
    <w:rsid w:val="002920AF"/>
    <w:rsid w:val="00292158"/>
    <w:rsid w:val="00292372"/>
    <w:rsid w:val="002924D3"/>
    <w:rsid w:val="00292ACD"/>
    <w:rsid w:val="002930FC"/>
    <w:rsid w:val="00293399"/>
    <w:rsid w:val="0029362D"/>
    <w:rsid w:val="002941F6"/>
    <w:rsid w:val="002948A3"/>
    <w:rsid w:val="002949B4"/>
    <w:rsid w:val="00295249"/>
    <w:rsid w:val="002953CE"/>
    <w:rsid w:val="00295C80"/>
    <w:rsid w:val="00295EAD"/>
    <w:rsid w:val="0029633F"/>
    <w:rsid w:val="00296762"/>
    <w:rsid w:val="00296B78"/>
    <w:rsid w:val="00297077"/>
    <w:rsid w:val="002970E5"/>
    <w:rsid w:val="00297247"/>
    <w:rsid w:val="002A01C1"/>
    <w:rsid w:val="002A0495"/>
    <w:rsid w:val="002A0C73"/>
    <w:rsid w:val="002A12F7"/>
    <w:rsid w:val="002A26D2"/>
    <w:rsid w:val="002A2EB3"/>
    <w:rsid w:val="002A3935"/>
    <w:rsid w:val="002A3A98"/>
    <w:rsid w:val="002A3F9E"/>
    <w:rsid w:val="002A4600"/>
    <w:rsid w:val="002A46EB"/>
    <w:rsid w:val="002A4CF5"/>
    <w:rsid w:val="002A528D"/>
    <w:rsid w:val="002A5313"/>
    <w:rsid w:val="002A6677"/>
    <w:rsid w:val="002A6E57"/>
    <w:rsid w:val="002A72C6"/>
    <w:rsid w:val="002A76F1"/>
    <w:rsid w:val="002A78DE"/>
    <w:rsid w:val="002B027E"/>
    <w:rsid w:val="002B2022"/>
    <w:rsid w:val="002B2098"/>
    <w:rsid w:val="002B209A"/>
    <w:rsid w:val="002B29E9"/>
    <w:rsid w:val="002B393A"/>
    <w:rsid w:val="002B4711"/>
    <w:rsid w:val="002B5ADB"/>
    <w:rsid w:val="002B5AEC"/>
    <w:rsid w:val="002B74B9"/>
    <w:rsid w:val="002B79E6"/>
    <w:rsid w:val="002B7E9E"/>
    <w:rsid w:val="002B7F10"/>
    <w:rsid w:val="002C0428"/>
    <w:rsid w:val="002C16C1"/>
    <w:rsid w:val="002C209D"/>
    <w:rsid w:val="002C222B"/>
    <w:rsid w:val="002C27F4"/>
    <w:rsid w:val="002C29F3"/>
    <w:rsid w:val="002C2DB9"/>
    <w:rsid w:val="002C3616"/>
    <w:rsid w:val="002C36EA"/>
    <w:rsid w:val="002C3A8B"/>
    <w:rsid w:val="002C3ACD"/>
    <w:rsid w:val="002C3E71"/>
    <w:rsid w:val="002C3EDD"/>
    <w:rsid w:val="002C4DBB"/>
    <w:rsid w:val="002C4E2E"/>
    <w:rsid w:val="002C50C1"/>
    <w:rsid w:val="002D0643"/>
    <w:rsid w:val="002D17F9"/>
    <w:rsid w:val="002D2AB3"/>
    <w:rsid w:val="002D2DC8"/>
    <w:rsid w:val="002D2EFE"/>
    <w:rsid w:val="002D35A4"/>
    <w:rsid w:val="002D3998"/>
    <w:rsid w:val="002D4E16"/>
    <w:rsid w:val="002D5337"/>
    <w:rsid w:val="002D54B8"/>
    <w:rsid w:val="002D56EF"/>
    <w:rsid w:val="002D5B1A"/>
    <w:rsid w:val="002D63BE"/>
    <w:rsid w:val="002D655F"/>
    <w:rsid w:val="002E0DD2"/>
    <w:rsid w:val="002E1C87"/>
    <w:rsid w:val="002E27D7"/>
    <w:rsid w:val="002E320A"/>
    <w:rsid w:val="002E372E"/>
    <w:rsid w:val="002E3E2B"/>
    <w:rsid w:val="002E3F01"/>
    <w:rsid w:val="002E5050"/>
    <w:rsid w:val="002E5379"/>
    <w:rsid w:val="002E6CB8"/>
    <w:rsid w:val="002F003C"/>
    <w:rsid w:val="002F0327"/>
    <w:rsid w:val="002F1AF0"/>
    <w:rsid w:val="002F1B66"/>
    <w:rsid w:val="002F2470"/>
    <w:rsid w:val="002F27CA"/>
    <w:rsid w:val="002F2D13"/>
    <w:rsid w:val="002F3057"/>
    <w:rsid w:val="002F328A"/>
    <w:rsid w:val="002F3664"/>
    <w:rsid w:val="002F3D8B"/>
    <w:rsid w:val="002F4798"/>
    <w:rsid w:val="002F575A"/>
    <w:rsid w:val="002F58B9"/>
    <w:rsid w:val="002F5BBE"/>
    <w:rsid w:val="002F6501"/>
    <w:rsid w:val="002F6A2C"/>
    <w:rsid w:val="002F6B34"/>
    <w:rsid w:val="002F74E8"/>
    <w:rsid w:val="002F7A4A"/>
    <w:rsid w:val="0030097A"/>
    <w:rsid w:val="00301C11"/>
    <w:rsid w:val="003025EB"/>
    <w:rsid w:val="00302821"/>
    <w:rsid w:val="00302A5F"/>
    <w:rsid w:val="00302AAA"/>
    <w:rsid w:val="003037F9"/>
    <w:rsid w:val="00304955"/>
    <w:rsid w:val="00305169"/>
    <w:rsid w:val="00305800"/>
    <w:rsid w:val="0030595C"/>
    <w:rsid w:val="00306396"/>
    <w:rsid w:val="00306FEC"/>
    <w:rsid w:val="00307B2D"/>
    <w:rsid w:val="00310018"/>
    <w:rsid w:val="00310099"/>
    <w:rsid w:val="00310435"/>
    <w:rsid w:val="00310A0C"/>
    <w:rsid w:val="00310A82"/>
    <w:rsid w:val="00311546"/>
    <w:rsid w:val="0031157F"/>
    <w:rsid w:val="003115AB"/>
    <w:rsid w:val="0031160D"/>
    <w:rsid w:val="003125F0"/>
    <w:rsid w:val="00312990"/>
    <w:rsid w:val="00312A3A"/>
    <w:rsid w:val="00312D8B"/>
    <w:rsid w:val="0031305B"/>
    <w:rsid w:val="00313157"/>
    <w:rsid w:val="00313C67"/>
    <w:rsid w:val="00313D84"/>
    <w:rsid w:val="003146E2"/>
    <w:rsid w:val="00314D0F"/>
    <w:rsid w:val="00316021"/>
    <w:rsid w:val="003163A0"/>
    <w:rsid w:val="003164E0"/>
    <w:rsid w:val="00316603"/>
    <w:rsid w:val="00317392"/>
    <w:rsid w:val="00317E36"/>
    <w:rsid w:val="00321573"/>
    <w:rsid w:val="0032161A"/>
    <w:rsid w:val="00321EE1"/>
    <w:rsid w:val="00323633"/>
    <w:rsid w:val="003244C0"/>
    <w:rsid w:val="00324509"/>
    <w:rsid w:val="0032462A"/>
    <w:rsid w:val="00324C5E"/>
    <w:rsid w:val="00324ED8"/>
    <w:rsid w:val="003255F5"/>
    <w:rsid w:val="00325800"/>
    <w:rsid w:val="00325E42"/>
    <w:rsid w:val="00326443"/>
    <w:rsid w:val="0032662E"/>
    <w:rsid w:val="00326BED"/>
    <w:rsid w:val="003274D8"/>
    <w:rsid w:val="00330188"/>
    <w:rsid w:val="0033077E"/>
    <w:rsid w:val="0033086C"/>
    <w:rsid w:val="00330A7C"/>
    <w:rsid w:val="00331853"/>
    <w:rsid w:val="00331CF9"/>
    <w:rsid w:val="00331DAD"/>
    <w:rsid w:val="00332016"/>
    <w:rsid w:val="003323AB"/>
    <w:rsid w:val="00332B39"/>
    <w:rsid w:val="003331A8"/>
    <w:rsid w:val="0033398D"/>
    <w:rsid w:val="003339DA"/>
    <w:rsid w:val="003340DB"/>
    <w:rsid w:val="0033486E"/>
    <w:rsid w:val="00335523"/>
    <w:rsid w:val="00335CB5"/>
    <w:rsid w:val="003365DB"/>
    <w:rsid w:val="00337D69"/>
    <w:rsid w:val="0034031D"/>
    <w:rsid w:val="0034042E"/>
    <w:rsid w:val="00340745"/>
    <w:rsid w:val="00340CDC"/>
    <w:rsid w:val="00340F10"/>
    <w:rsid w:val="00341523"/>
    <w:rsid w:val="00342544"/>
    <w:rsid w:val="00343030"/>
    <w:rsid w:val="003449CA"/>
    <w:rsid w:val="00344A0C"/>
    <w:rsid w:val="00344B5E"/>
    <w:rsid w:val="00344F40"/>
    <w:rsid w:val="00344FC8"/>
    <w:rsid w:val="0034507C"/>
    <w:rsid w:val="00345CA8"/>
    <w:rsid w:val="00346398"/>
    <w:rsid w:val="00346797"/>
    <w:rsid w:val="0034768A"/>
    <w:rsid w:val="00350481"/>
    <w:rsid w:val="0035103C"/>
    <w:rsid w:val="0035119B"/>
    <w:rsid w:val="003519E1"/>
    <w:rsid w:val="003523E2"/>
    <w:rsid w:val="0035258D"/>
    <w:rsid w:val="00352B3B"/>
    <w:rsid w:val="003530B6"/>
    <w:rsid w:val="003542E5"/>
    <w:rsid w:val="003545DD"/>
    <w:rsid w:val="0035487F"/>
    <w:rsid w:val="00354950"/>
    <w:rsid w:val="00355228"/>
    <w:rsid w:val="003555D1"/>
    <w:rsid w:val="00355640"/>
    <w:rsid w:val="003557AE"/>
    <w:rsid w:val="00355CF0"/>
    <w:rsid w:val="00357472"/>
    <w:rsid w:val="003579B9"/>
    <w:rsid w:val="003607D7"/>
    <w:rsid w:val="00360D26"/>
    <w:rsid w:val="00360F4A"/>
    <w:rsid w:val="0036102C"/>
    <w:rsid w:val="003612C4"/>
    <w:rsid w:val="0036146C"/>
    <w:rsid w:val="003623EA"/>
    <w:rsid w:val="00362E2C"/>
    <w:rsid w:val="00363A09"/>
    <w:rsid w:val="0036422F"/>
    <w:rsid w:val="003661B7"/>
    <w:rsid w:val="00366535"/>
    <w:rsid w:val="0036724A"/>
    <w:rsid w:val="00370547"/>
    <w:rsid w:val="00370668"/>
    <w:rsid w:val="00371081"/>
    <w:rsid w:val="003717C3"/>
    <w:rsid w:val="003725AE"/>
    <w:rsid w:val="003726DF"/>
    <w:rsid w:val="0037335A"/>
    <w:rsid w:val="003733E2"/>
    <w:rsid w:val="00373750"/>
    <w:rsid w:val="003746ED"/>
    <w:rsid w:val="003749F3"/>
    <w:rsid w:val="00374DB3"/>
    <w:rsid w:val="00375BA0"/>
    <w:rsid w:val="003772BC"/>
    <w:rsid w:val="003774B0"/>
    <w:rsid w:val="003778BC"/>
    <w:rsid w:val="00380827"/>
    <w:rsid w:val="003809C9"/>
    <w:rsid w:val="00380A96"/>
    <w:rsid w:val="00380ECE"/>
    <w:rsid w:val="00381F3C"/>
    <w:rsid w:val="00382F08"/>
    <w:rsid w:val="00383022"/>
    <w:rsid w:val="003838A6"/>
    <w:rsid w:val="00383E64"/>
    <w:rsid w:val="00384118"/>
    <w:rsid w:val="003842ED"/>
    <w:rsid w:val="00384D66"/>
    <w:rsid w:val="003854A6"/>
    <w:rsid w:val="0038587B"/>
    <w:rsid w:val="00385BC7"/>
    <w:rsid w:val="00386F35"/>
    <w:rsid w:val="00386F71"/>
    <w:rsid w:val="003870CA"/>
    <w:rsid w:val="00387E3F"/>
    <w:rsid w:val="00390363"/>
    <w:rsid w:val="00391076"/>
    <w:rsid w:val="00391AC4"/>
    <w:rsid w:val="003936F0"/>
    <w:rsid w:val="00393BF4"/>
    <w:rsid w:val="00393F67"/>
    <w:rsid w:val="00394DC9"/>
    <w:rsid w:val="0039576F"/>
    <w:rsid w:val="00395BAD"/>
    <w:rsid w:val="003962B6"/>
    <w:rsid w:val="003968D7"/>
    <w:rsid w:val="003A032E"/>
    <w:rsid w:val="003A0445"/>
    <w:rsid w:val="003A078C"/>
    <w:rsid w:val="003A0CF7"/>
    <w:rsid w:val="003A11D4"/>
    <w:rsid w:val="003A25CC"/>
    <w:rsid w:val="003A3370"/>
    <w:rsid w:val="003A338F"/>
    <w:rsid w:val="003A3D63"/>
    <w:rsid w:val="003A4580"/>
    <w:rsid w:val="003A5BAC"/>
    <w:rsid w:val="003A5C27"/>
    <w:rsid w:val="003A5DE0"/>
    <w:rsid w:val="003A687B"/>
    <w:rsid w:val="003A70B9"/>
    <w:rsid w:val="003A71AA"/>
    <w:rsid w:val="003A7857"/>
    <w:rsid w:val="003A78E5"/>
    <w:rsid w:val="003B06C6"/>
    <w:rsid w:val="003B254A"/>
    <w:rsid w:val="003B2C8F"/>
    <w:rsid w:val="003B30D5"/>
    <w:rsid w:val="003B3C04"/>
    <w:rsid w:val="003B3DCE"/>
    <w:rsid w:val="003B3E71"/>
    <w:rsid w:val="003B4326"/>
    <w:rsid w:val="003B455A"/>
    <w:rsid w:val="003B4C0E"/>
    <w:rsid w:val="003B4DE2"/>
    <w:rsid w:val="003B4FA3"/>
    <w:rsid w:val="003B5022"/>
    <w:rsid w:val="003B5AF8"/>
    <w:rsid w:val="003B6309"/>
    <w:rsid w:val="003B64C3"/>
    <w:rsid w:val="003B665C"/>
    <w:rsid w:val="003B6A5B"/>
    <w:rsid w:val="003B7541"/>
    <w:rsid w:val="003B7644"/>
    <w:rsid w:val="003B78DC"/>
    <w:rsid w:val="003C0457"/>
    <w:rsid w:val="003C0671"/>
    <w:rsid w:val="003C0890"/>
    <w:rsid w:val="003C0E03"/>
    <w:rsid w:val="003C19EE"/>
    <w:rsid w:val="003C244B"/>
    <w:rsid w:val="003C2B03"/>
    <w:rsid w:val="003C2C86"/>
    <w:rsid w:val="003C2DDE"/>
    <w:rsid w:val="003C2E29"/>
    <w:rsid w:val="003C3153"/>
    <w:rsid w:val="003C4567"/>
    <w:rsid w:val="003C4F2E"/>
    <w:rsid w:val="003C57B7"/>
    <w:rsid w:val="003C5A3D"/>
    <w:rsid w:val="003C5C83"/>
    <w:rsid w:val="003C5CAB"/>
    <w:rsid w:val="003C5E34"/>
    <w:rsid w:val="003C60C7"/>
    <w:rsid w:val="003C69EE"/>
    <w:rsid w:val="003C6A94"/>
    <w:rsid w:val="003C6C67"/>
    <w:rsid w:val="003C6DF3"/>
    <w:rsid w:val="003C7775"/>
    <w:rsid w:val="003C7EFC"/>
    <w:rsid w:val="003C7F6A"/>
    <w:rsid w:val="003D040E"/>
    <w:rsid w:val="003D1F8D"/>
    <w:rsid w:val="003D2BF5"/>
    <w:rsid w:val="003D37D3"/>
    <w:rsid w:val="003D3FB9"/>
    <w:rsid w:val="003D45B0"/>
    <w:rsid w:val="003D538A"/>
    <w:rsid w:val="003D5724"/>
    <w:rsid w:val="003D5808"/>
    <w:rsid w:val="003D5B38"/>
    <w:rsid w:val="003D654A"/>
    <w:rsid w:val="003D66CA"/>
    <w:rsid w:val="003D6DA7"/>
    <w:rsid w:val="003E000D"/>
    <w:rsid w:val="003E0049"/>
    <w:rsid w:val="003E0112"/>
    <w:rsid w:val="003E0A09"/>
    <w:rsid w:val="003E0A9D"/>
    <w:rsid w:val="003E0F58"/>
    <w:rsid w:val="003E0F77"/>
    <w:rsid w:val="003E2438"/>
    <w:rsid w:val="003E270E"/>
    <w:rsid w:val="003E2BC7"/>
    <w:rsid w:val="003E2C45"/>
    <w:rsid w:val="003E329A"/>
    <w:rsid w:val="003E330B"/>
    <w:rsid w:val="003E3A82"/>
    <w:rsid w:val="003E3E50"/>
    <w:rsid w:val="003E3EDD"/>
    <w:rsid w:val="003E53D8"/>
    <w:rsid w:val="003E54A2"/>
    <w:rsid w:val="003E5B6F"/>
    <w:rsid w:val="003E729E"/>
    <w:rsid w:val="003E7F4E"/>
    <w:rsid w:val="003E7F5D"/>
    <w:rsid w:val="003F04C9"/>
    <w:rsid w:val="003F16F7"/>
    <w:rsid w:val="003F1F8C"/>
    <w:rsid w:val="003F2748"/>
    <w:rsid w:val="003F2C11"/>
    <w:rsid w:val="003F3962"/>
    <w:rsid w:val="003F3E4B"/>
    <w:rsid w:val="003F43AA"/>
    <w:rsid w:val="003F4796"/>
    <w:rsid w:val="003F4DD4"/>
    <w:rsid w:val="003F5C98"/>
    <w:rsid w:val="003F6193"/>
    <w:rsid w:val="003F6480"/>
    <w:rsid w:val="003F7E38"/>
    <w:rsid w:val="004004E6"/>
    <w:rsid w:val="00400881"/>
    <w:rsid w:val="00400B82"/>
    <w:rsid w:val="004013D7"/>
    <w:rsid w:val="00403314"/>
    <w:rsid w:val="004040D0"/>
    <w:rsid w:val="00404286"/>
    <w:rsid w:val="00404298"/>
    <w:rsid w:val="004042BC"/>
    <w:rsid w:val="00405010"/>
    <w:rsid w:val="004055F0"/>
    <w:rsid w:val="004060E6"/>
    <w:rsid w:val="00407D49"/>
    <w:rsid w:val="00410163"/>
    <w:rsid w:val="004110C4"/>
    <w:rsid w:val="00411806"/>
    <w:rsid w:val="00412807"/>
    <w:rsid w:val="00412F21"/>
    <w:rsid w:val="00414460"/>
    <w:rsid w:val="00415B36"/>
    <w:rsid w:val="00415DD4"/>
    <w:rsid w:val="00416127"/>
    <w:rsid w:val="00416885"/>
    <w:rsid w:val="004172FE"/>
    <w:rsid w:val="0041741D"/>
    <w:rsid w:val="0041747D"/>
    <w:rsid w:val="00417AAC"/>
    <w:rsid w:val="00417AEE"/>
    <w:rsid w:val="00417CD8"/>
    <w:rsid w:val="00420119"/>
    <w:rsid w:val="004205D1"/>
    <w:rsid w:val="004216D6"/>
    <w:rsid w:val="004225EF"/>
    <w:rsid w:val="00423812"/>
    <w:rsid w:val="004243A0"/>
    <w:rsid w:val="00424553"/>
    <w:rsid w:val="00424586"/>
    <w:rsid w:val="00424599"/>
    <w:rsid w:val="00424E3C"/>
    <w:rsid w:val="004258E0"/>
    <w:rsid w:val="00425E89"/>
    <w:rsid w:val="00426622"/>
    <w:rsid w:val="004307C3"/>
    <w:rsid w:val="004308E5"/>
    <w:rsid w:val="00431DFC"/>
    <w:rsid w:val="00431E43"/>
    <w:rsid w:val="0043257A"/>
    <w:rsid w:val="00434087"/>
    <w:rsid w:val="00434167"/>
    <w:rsid w:val="004344DA"/>
    <w:rsid w:val="00434ABD"/>
    <w:rsid w:val="00434B97"/>
    <w:rsid w:val="00435088"/>
    <w:rsid w:val="004358BE"/>
    <w:rsid w:val="00435ABF"/>
    <w:rsid w:val="00436403"/>
    <w:rsid w:val="004366DB"/>
    <w:rsid w:val="00436BDE"/>
    <w:rsid w:val="004371EC"/>
    <w:rsid w:val="00437706"/>
    <w:rsid w:val="00437BD6"/>
    <w:rsid w:val="0044061D"/>
    <w:rsid w:val="004419D1"/>
    <w:rsid w:val="00441EBD"/>
    <w:rsid w:val="004422AB"/>
    <w:rsid w:val="00443DF1"/>
    <w:rsid w:val="00444507"/>
    <w:rsid w:val="00444E06"/>
    <w:rsid w:val="00445740"/>
    <w:rsid w:val="00445B20"/>
    <w:rsid w:val="00446024"/>
    <w:rsid w:val="00446E55"/>
    <w:rsid w:val="004471BA"/>
    <w:rsid w:val="00447399"/>
    <w:rsid w:val="00447818"/>
    <w:rsid w:val="00447D3E"/>
    <w:rsid w:val="004504DC"/>
    <w:rsid w:val="004505A6"/>
    <w:rsid w:val="00450C1D"/>
    <w:rsid w:val="00451130"/>
    <w:rsid w:val="004524D5"/>
    <w:rsid w:val="00452A7E"/>
    <w:rsid w:val="00452B7A"/>
    <w:rsid w:val="004532E6"/>
    <w:rsid w:val="00453C2A"/>
    <w:rsid w:val="004542B1"/>
    <w:rsid w:val="00455386"/>
    <w:rsid w:val="00455D3B"/>
    <w:rsid w:val="0045640A"/>
    <w:rsid w:val="004564AC"/>
    <w:rsid w:val="00457184"/>
    <w:rsid w:val="0045752E"/>
    <w:rsid w:val="00457B66"/>
    <w:rsid w:val="0046051E"/>
    <w:rsid w:val="00461624"/>
    <w:rsid w:val="004616C2"/>
    <w:rsid w:val="00461CA5"/>
    <w:rsid w:val="0046246E"/>
    <w:rsid w:val="004625D0"/>
    <w:rsid w:val="00463974"/>
    <w:rsid w:val="00464E64"/>
    <w:rsid w:val="00464E74"/>
    <w:rsid w:val="0046588C"/>
    <w:rsid w:val="00465E10"/>
    <w:rsid w:val="004671D4"/>
    <w:rsid w:val="00467529"/>
    <w:rsid w:val="0047047E"/>
    <w:rsid w:val="00470D47"/>
    <w:rsid w:val="00471544"/>
    <w:rsid w:val="0047161D"/>
    <w:rsid w:val="00472976"/>
    <w:rsid w:val="004735CD"/>
    <w:rsid w:val="00473E66"/>
    <w:rsid w:val="004746CC"/>
    <w:rsid w:val="004747F6"/>
    <w:rsid w:val="0047500F"/>
    <w:rsid w:val="004756F8"/>
    <w:rsid w:val="00475CD4"/>
    <w:rsid w:val="004763BF"/>
    <w:rsid w:val="00476C8F"/>
    <w:rsid w:val="00476CAE"/>
    <w:rsid w:val="00476D08"/>
    <w:rsid w:val="0047754B"/>
    <w:rsid w:val="004777BF"/>
    <w:rsid w:val="00477A2C"/>
    <w:rsid w:val="00477E94"/>
    <w:rsid w:val="00477EA7"/>
    <w:rsid w:val="004800D6"/>
    <w:rsid w:val="0048056E"/>
    <w:rsid w:val="00480DE1"/>
    <w:rsid w:val="004819A9"/>
    <w:rsid w:val="00481E8F"/>
    <w:rsid w:val="00482ED7"/>
    <w:rsid w:val="00484100"/>
    <w:rsid w:val="00484312"/>
    <w:rsid w:val="0048442A"/>
    <w:rsid w:val="00484CBF"/>
    <w:rsid w:val="00484F1E"/>
    <w:rsid w:val="004859AE"/>
    <w:rsid w:val="00485B35"/>
    <w:rsid w:val="004861BB"/>
    <w:rsid w:val="00486760"/>
    <w:rsid w:val="00487C52"/>
    <w:rsid w:val="00487F4F"/>
    <w:rsid w:val="00490893"/>
    <w:rsid w:val="00491132"/>
    <w:rsid w:val="0049180E"/>
    <w:rsid w:val="004918E5"/>
    <w:rsid w:val="00491DA1"/>
    <w:rsid w:val="004924EA"/>
    <w:rsid w:val="0049360B"/>
    <w:rsid w:val="00493E85"/>
    <w:rsid w:val="0049414D"/>
    <w:rsid w:val="004942F6"/>
    <w:rsid w:val="004946D8"/>
    <w:rsid w:val="0049615A"/>
    <w:rsid w:val="00496849"/>
    <w:rsid w:val="004974C1"/>
    <w:rsid w:val="00497F9C"/>
    <w:rsid w:val="004A0A9B"/>
    <w:rsid w:val="004A13E1"/>
    <w:rsid w:val="004A1B04"/>
    <w:rsid w:val="004A2071"/>
    <w:rsid w:val="004A208D"/>
    <w:rsid w:val="004A24BD"/>
    <w:rsid w:val="004A285C"/>
    <w:rsid w:val="004A3DF6"/>
    <w:rsid w:val="004A43FE"/>
    <w:rsid w:val="004A44C6"/>
    <w:rsid w:val="004A454B"/>
    <w:rsid w:val="004A4775"/>
    <w:rsid w:val="004A607A"/>
    <w:rsid w:val="004A6C0E"/>
    <w:rsid w:val="004A77D8"/>
    <w:rsid w:val="004A7C71"/>
    <w:rsid w:val="004A7D34"/>
    <w:rsid w:val="004B0196"/>
    <w:rsid w:val="004B0246"/>
    <w:rsid w:val="004B0449"/>
    <w:rsid w:val="004B0C04"/>
    <w:rsid w:val="004B0FAE"/>
    <w:rsid w:val="004B1107"/>
    <w:rsid w:val="004B16BF"/>
    <w:rsid w:val="004B3CAF"/>
    <w:rsid w:val="004B4422"/>
    <w:rsid w:val="004B4626"/>
    <w:rsid w:val="004B4B10"/>
    <w:rsid w:val="004B5052"/>
    <w:rsid w:val="004B53D0"/>
    <w:rsid w:val="004B5E0D"/>
    <w:rsid w:val="004B61FB"/>
    <w:rsid w:val="004B65B2"/>
    <w:rsid w:val="004B6E3B"/>
    <w:rsid w:val="004C0A70"/>
    <w:rsid w:val="004C1A10"/>
    <w:rsid w:val="004C2538"/>
    <w:rsid w:val="004C2539"/>
    <w:rsid w:val="004C271C"/>
    <w:rsid w:val="004C27BB"/>
    <w:rsid w:val="004C28F1"/>
    <w:rsid w:val="004C4326"/>
    <w:rsid w:val="004C4B03"/>
    <w:rsid w:val="004C4F9C"/>
    <w:rsid w:val="004C53A7"/>
    <w:rsid w:val="004C53DF"/>
    <w:rsid w:val="004C571E"/>
    <w:rsid w:val="004C5E4D"/>
    <w:rsid w:val="004C675B"/>
    <w:rsid w:val="004C6EC8"/>
    <w:rsid w:val="004C7264"/>
    <w:rsid w:val="004D00D6"/>
    <w:rsid w:val="004D0776"/>
    <w:rsid w:val="004D0E71"/>
    <w:rsid w:val="004D1289"/>
    <w:rsid w:val="004D2430"/>
    <w:rsid w:val="004D2845"/>
    <w:rsid w:val="004D2C4A"/>
    <w:rsid w:val="004D3069"/>
    <w:rsid w:val="004D326F"/>
    <w:rsid w:val="004D3859"/>
    <w:rsid w:val="004D3F93"/>
    <w:rsid w:val="004D6860"/>
    <w:rsid w:val="004D6EF2"/>
    <w:rsid w:val="004D75F1"/>
    <w:rsid w:val="004D782C"/>
    <w:rsid w:val="004E0A08"/>
    <w:rsid w:val="004E1935"/>
    <w:rsid w:val="004E2703"/>
    <w:rsid w:val="004E2D41"/>
    <w:rsid w:val="004E33BD"/>
    <w:rsid w:val="004E362C"/>
    <w:rsid w:val="004E37D7"/>
    <w:rsid w:val="004E3F3F"/>
    <w:rsid w:val="004E45A3"/>
    <w:rsid w:val="004E52F3"/>
    <w:rsid w:val="004E56BC"/>
    <w:rsid w:val="004E671F"/>
    <w:rsid w:val="004E6785"/>
    <w:rsid w:val="004E7366"/>
    <w:rsid w:val="004E7B6F"/>
    <w:rsid w:val="004F00E6"/>
    <w:rsid w:val="004F0A6C"/>
    <w:rsid w:val="004F1039"/>
    <w:rsid w:val="004F2155"/>
    <w:rsid w:val="004F21DA"/>
    <w:rsid w:val="004F22D9"/>
    <w:rsid w:val="004F2502"/>
    <w:rsid w:val="004F2565"/>
    <w:rsid w:val="004F366B"/>
    <w:rsid w:val="004F3C2B"/>
    <w:rsid w:val="004F3CD2"/>
    <w:rsid w:val="004F3E6A"/>
    <w:rsid w:val="004F3F8C"/>
    <w:rsid w:val="004F415C"/>
    <w:rsid w:val="004F5B11"/>
    <w:rsid w:val="004F65C8"/>
    <w:rsid w:val="004F7758"/>
    <w:rsid w:val="004F78F6"/>
    <w:rsid w:val="00500440"/>
    <w:rsid w:val="005006D6"/>
    <w:rsid w:val="00500880"/>
    <w:rsid w:val="00502195"/>
    <w:rsid w:val="00502A4F"/>
    <w:rsid w:val="00503825"/>
    <w:rsid w:val="00503AEC"/>
    <w:rsid w:val="00503E46"/>
    <w:rsid w:val="00503EF5"/>
    <w:rsid w:val="00504284"/>
    <w:rsid w:val="005044BC"/>
    <w:rsid w:val="00504EDC"/>
    <w:rsid w:val="00505F46"/>
    <w:rsid w:val="0050651C"/>
    <w:rsid w:val="00506666"/>
    <w:rsid w:val="0050762C"/>
    <w:rsid w:val="005077C5"/>
    <w:rsid w:val="00511CDD"/>
    <w:rsid w:val="005120E3"/>
    <w:rsid w:val="005122BF"/>
    <w:rsid w:val="0051278D"/>
    <w:rsid w:val="005128C8"/>
    <w:rsid w:val="00512AB2"/>
    <w:rsid w:val="00512E14"/>
    <w:rsid w:val="00513306"/>
    <w:rsid w:val="005133FB"/>
    <w:rsid w:val="00513A6B"/>
    <w:rsid w:val="00514E54"/>
    <w:rsid w:val="00515D3F"/>
    <w:rsid w:val="00516017"/>
    <w:rsid w:val="00516401"/>
    <w:rsid w:val="00516F77"/>
    <w:rsid w:val="005171B8"/>
    <w:rsid w:val="005171EC"/>
    <w:rsid w:val="00517AF8"/>
    <w:rsid w:val="0052009A"/>
    <w:rsid w:val="00520B4D"/>
    <w:rsid w:val="00520C6F"/>
    <w:rsid w:val="00520C89"/>
    <w:rsid w:val="00520F58"/>
    <w:rsid w:val="00521535"/>
    <w:rsid w:val="00521650"/>
    <w:rsid w:val="005227E1"/>
    <w:rsid w:val="00522FC4"/>
    <w:rsid w:val="0052395B"/>
    <w:rsid w:val="00523DFB"/>
    <w:rsid w:val="005241A8"/>
    <w:rsid w:val="005243FC"/>
    <w:rsid w:val="005245AB"/>
    <w:rsid w:val="00525698"/>
    <w:rsid w:val="005260EA"/>
    <w:rsid w:val="00526886"/>
    <w:rsid w:val="00526891"/>
    <w:rsid w:val="0052693E"/>
    <w:rsid w:val="00526EF3"/>
    <w:rsid w:val="005270CA"/>
    <w:rsid w:val="00527152"/>
    <w:rsid w:val="0052751F"/>
    <w:rsid w:val="00527BF6"/>
    <w:rsid w:val="00527DD5"/>
    <w:rsid w:val="00527FAA"/>
    <w:rsid w:val="0053033A"/>
    <w:rsid w:val="005309A1"/>
    <w:rsid w:val="00531218"/>
    <w:rsid w:val="00531D2B"/>
    <w:rsid w:val="00532020"/>
    <w:rsid w:val="00532044"/>
    <w:rsid w:val="00532087"/>
    <w:rsid w:val="00533142"/>
    <w:rsid w:val="00533592"/>
    <w:rsid w:val="00534255"/>
    <w:rsid w:val="00535B00"/>
    <w:rsid w:val="00535E04"/>
    <w:rsid w:val="00536654"/>
    <w:rsid w:val="00536DD3"/>
    <w:rsid w:val="00537083"/>
    <w:rsid w:val="00537133"/>
    <w:rsid w:val="00537D43"/>
    <w:rsid w:val="00540409"/>
    <w:rsid w:val="00540A1D"/>
    <w:rsid w:val="00541532"/>
    <w:rsid w:val="00541877"/>
    <w:rsid w:val="0054327B"/>
    <w:rsid w:val="005432FE"/>
    <w:rsid w:val="00543B13"/>
    <w:rsid w:val="00544595"/>
    <w:rsid w:val="00544CE3"/>
    <w:rsid w:val="00544F47"/>
    <w:rsid w:val="005452D9"/>
    <w:rsid w:val="00545722"/>
    <w:rsid w:val="00546449"/>
    <w:rsid w:val="00546582"/>
    <w:rsid w:val="0054680C"/>
    <w:rsid w:val="00546AE7"/>
    <w:rsid w:val="00547862"/>
    <w:rsid w:val="005502DC"/>
    <w:rsid w:val="00550668"/>
    <w:rsid w:val="00550CD1"/>
    <w:rsid w:val="00551536"/>
    <w:rsid w:val="005523FF"/>
    <w:rsid w:val="005524FE"/>
    <w:rsid w:val="005527CA"/>
    <w:rsid w:val="00553067"/>
    <w:rsid w:val="00553BE1"/>
    <w:rsid w:val="0055420B"/>
    <w:rsid w:val="00555574"/>
    <w:rsid w:val="0055561A"/>
    <w:rsid w:val="00555EE6"/>
    <w:rsid w:val="00555F1F"/>
    <w:rsid w:val="0055625D"/>
    <w:rsid w:val="00556406"/>
    <w:rsid w:val="00556A90"/>
    <w:rsid w:val="0056004A"/>
    <w:rsid w:val="005603BC"/>
    <w:rsid w:val="00560B7C"/>
    <w:rsid w:val="00560C1B"/>
    <w:rsid w:val="00560EF0"/>
    <w:rsid w:val="005611B8"/>
    <w:rsid w:val="00561714"/>
    <w:rsid w:val="005621B5"/>
    <w:rsid w:val="0056222D"/>
    <w:rsid w:val="005641B4"/>
    <w:rsid w:val="00565137"/>
    <w:rsid w:val="005657E8"/>
    <w:rsid w:val="00566161"/>
    <w:rsid w:val="0056640D"/>
    <w:rsid w:val="0056649B"/>
    <w:rsid w:val="005665DF"/>
    <w:rsid w:val="005668C3"/>
    <w:rsid w:val="0056739B"/>
    <w:rsid w:val="0056778A"/>
    <w:rsid w:val="00567EDF"/>
    <w:rsid w:val="00570DBF"/>
    <w:rsid w:val="00570DDE"/>
    <w:rsid w:val="005720B7"/>
    <w:rsid w:val="005720EE"/>
    <w:rsid w:val="00572B24"/>
    <w:rsid w:val="00573462"/>
    <w:rsid w:val="00573DF3"/>
    <w:rsid w:val="00573F3D"/>
    <w:rsid w:val="00574A8F"/>
    <w:rsid w:val="005750F5"/>
    <w:rsid w:val="00576017"/>
    <w:rsid w:val="005762B5"/>
    <w:rsid w:val="00576EA4"/>
    <w:rsid w:val="005771DD"/>
    <w:rsid w:val="00580411"/>
    <w:rsid w:val="0058063E"/>
    <w:rsid w:val="0058072B"/>
    <w:rsid w:val="00581486"/>
    <w:rsid w:val="00581BEF"/>
    <w:rsid w:val="00581E33"/>
    <w:rsid w:val="00581F70"/>
    <w:rsid w:val="005827E6"/>
    <w:rsid w:val="00582B04"/>
    <w:rsid w:val="00582D09"/>
    <w:rsid w:val="00582FBC"/>
    <w:rsid w:val="00583EAF"/>
    <w:rsid w:val="005845E5"/>
    <w:rsid w:val="00584C85"/>
    <w:rsid w:val="00584D0D"/>
    <w:rsid w:val="005850E9"/>
    <w:rsid w:val="00585EBB"/>
    <w:rsid w:val="005868EF"/>
    <w:rsid w:val="00586BCA"/>
    <w:rsid w:val="00590321"/>
    <w:rsid w:val="005904BC"/>
    <w:rsid w:val="005909DE"/>
    <w:rsid w:val="00590EB8"/>
    <w:rsid w:val="005917EC"/>
    <w:rsid w:val="00591933"/>
    <w:rsid w:val="00591ACC"/>
    <w:rsid w:val="00591B1B"/>
    <w:rsid w:val="005927CA"/>
    <w:rsid w:val="0059376C"/>
    <w:rsid w:val="005948B9"/>
    <w:rsid w:val="00595845"/>
    <w:rsid w:val="005959CD"/>
    <w:rsid w:val="00596193"/>
    <w:rsid w:val="005966B9"/>
    <w:rsid w:val="00596A81"/>
    <w:rsid w:val="00596B26"/>
    <w:rsid w:val="00597808"/>
    <w:rsid w:val="00597E53"/>
    <w:rsid w:val="005A0647"/>
    <w:rsid w:val="005A191F"/>
    <w:rsid w:val="005A1EFE"/>
    <w:rsid w:val="005A29F1"/>
    <w:rsid w:val="005A2A2A"/>
    <w:rsid w:val="005A2CF6"/>
    <w:rsid w:val="005A35F6"/>
    <w:rsid w:val="005A3688"/>
    <w:rsid w:val="005A3A90"/>
    <w:rsid w:val="005A3C27"/>
    <w:rsid w:val="005A3DC7"/>
    <w:rsid w:val="005A3F8E"/>
    <w:rsid w:val="005A42C1"/>
    <w:rsid w:val="005A4C9A"/>
    <w:rsid w:val="005A5149"/>
    <w:rsid w:val="005A556B"/>
    <w:rsid w:val="005A59A5"/>
    <w:rsid w:val="005A63DA"/>
    <w:rsid w:val="005A642E"/>
    <w:rsid w:val="005A70BE"/>
    <w:rsid w:val="005A7291"/>
    <w:rsid w:val="005A7506"/>
    <w:rsid w:val="005B0456"/>
    <w:rsid w:val="005B0C64"/>
    <w:rsid w:val="005B113C"/>
    <w:rsid w:val="005B1155"/>
    <w:rsid w:val="005B1315"/>
    <w:rsid w:val="005B1D47"/>
    <w:rsid w:val="005B2733"/>
    <w:rsid w:val="005B2790"/>
    <w:rsid w:val="005B325D"/>
    <w:rsid w:val="005B36F9"/>
    <w:rsid w:val="005B3D2B"/>
    <w:rsid w:val="005B4795"/>
    <w:rsid w:val="005B4F45"/>
    <w:rsid w:val="005B5609"/>
    <w:rsid w:val="005B61DE"/>
    <w:rsid w:val="005B72E3"/>
    <w:rsid w:val="005B7AA5"/>
    <w:rsid w:val="005B7B16"/>
    <w:rsid w:val="005C0430"/>
    <w:rsid w:val="005C139B"/>
    <w:rsid w:val="005C1E0F"/>
    <w:rsid w:val="005C2537"/>
    <w:rsid w:val="005C2725"/>
    <w:rsid w:val="005C2EEB"/>
    <w:rsid w:val="005C31B4"/>
    <w:rsid w:val="005C32DE"/>
    <w:rsid w:val="005C3954"/>
    <w:rsid w:val="005C3D9B"/>
    <w:rsid w:val="005C4AF5"/>
    <w:rsid w:val="005C58DD"/>
    <w:rsid w:val="005C5F80"/>
    <w:rsid w:val="005C7B5E"/>
    <w:rsid w:val="005C7EB7"/>
    <w:rsid w:val="005D0190"/>
    <w:rsid w:val="005D04B5"/>
    <w:rsid w:val="005D076D"/>
    <w:rsid w:val="005D0AEB"/>
    <w:rsid w:val="005D0F94"/>
    <w:rsid w:val="005D109D"/>
    <w:rsid w:val="005D2044"/>
    <w:rsid w:val="005D44C3"/>
    <w:rsid w:val="005D4ACC"/>
    <w:rsid w:val="005D4B02"/>
    <w:rsid w:val="005D5631"/>
    <w:rsid w:val="005D583B"/>
    <w:rsid w:val="005D64BB"/>
    <w:rsid w:val="005D6E74"/>
    <w:rsid w:val="005D7287"/>
    <w:rsid w:val="005E040A"/>
    <w:rsid w:val="005E046E"/>
    <w:rsid w:val="005E05F8"/>
    <w:rsid w:val="005E06CB"/>
    <w:rsid w:val="005E0AEF"/>
    <w:rsid w:val="005E0F76"/>
    <w:rsid w:val="005E121A"/>
    <w:rsid w:val="005E13EB"/>
    <w:rsid w:val="005E17F7"/>
    <w:rsid w:val="005E1812"/>
    <w:rsid w:val="005E1BC3"/>
    <w:rsid w:val="005E1E6E"/>
    <w:rsid w:val="005E21C5"/>
    <w:rsid w:val="005E23C2"/>
    <w:rsid w:val="005E2687"/>
    <w:rsid w:val="005E2BE9"/>
    <w:rsid w:val="005E2E7D"/>
    <w:rsid w:val="005E2FB8"/>
    <w:rsid w:val="005E3258"/>
    <w:rsid w:val="005E3997"/>
    <w:rsid w:val="005E3A07"/>
    <w:rsid w:val="005E3C3E"/>
    <w:rsid w:val="005E4321"/>
    <w:rsid w:val="005E459F"/>
    <w:rsid w:val="005E4975"/>
    <w:rsid w:val="005E4C9B"/>
    <w:rsid w:val="005E4DC4"/>
    <w:rsid w:val="005E527C"/>
    <w:rsid w:val="005E5A5B"/>
    <w:rsid w:val="005E71F3"/>
    <w:rsid w:val="005F1043"/>
    <w:rsid w:val="005F1065"/>
    <w:rsid w:val="005F17ED"/>
    <w:rsid w:val="005F1CBC"/>
    <w:rsid w:val="005F1DDB"/>
    <w:rsid w:val="005F237B"/>
    <w:rsid w:val="005F3F37"/>
    <w:rsid w:val="005F460F"/>
    <w:rsid w:val="005F4AB1"/>
    <w:rsid w:val="005F5042"/>
    <w:rsid w:val="005F527A"/>
    <w:rsid w:val="005F53AF"/>
    <w:rsid w:val="005F6748"/>
    <w:rsid w:val="005F6E1E"/>
    <w:rsid w:val="005F7462"/>
    <w:rsid w:val="005F7F4F"/>
    <w:rsid w:val="006000ED"/>
    <w:rsid w:val="006001D5"/>
    <w:rsid w:val="0060067A"/>
    <w:rsid w:val="00600903"/>
    <w:rsid w:val="00601403"/>
    <w:rsid w:val="00601C33"/>
    <w:rsid w:val="006024B3"/>
    <w:rsid w:val="00604313"/>
    <w:rsid w:val="00605511"/>
    <w:rsid w:val="00606DDA"/>
    <w:rsid w:val="00607187"/>
    <w:rsid w:val="00610001"/>
    <w:rsid w:val="00610039"/>
    <w:rsid w:val="00610297"/>
    <w:rsid w:val="00610AEE"/>
    <w:rsid w:val="00610C0D"/>
    <w:rsid w:val="00610D13"/>
    <w:rsid w:val="00611124"/>
    <w:rsid w:val="00611344"/>
    <w:rsid w:val="00611767"/>
    <w:rsid w:val="00611F94"/>
    <w:rsid w:val="006120C9"/>
    <w:rsid w:val="006140E8"/>
    <w:rsid w:val="00614167"/>
    <w:rsid w:val="006159EC"/>
    <w:rsid w:val="00615B5E"/>
    <w:rsid w:val="00615DBA"/>
    <w:rsid w:val="0061635A"/>
    <w:rsid w:val="00617F88"/>
    <w:rsid w:val="006215E2"/>
    <w:rsid w:val="00622773"/>
    <w:rsid w:val="00622E04"/>
    <w:rsid w:val="00623BC7"/>
    <w:rsid w:val="00624050"/>
    <w:rsid w:val="006248E5"/>
    <w:rsid w:val="00624EC1"/>
    <w:rsid w:val="00625170"/>
    <w:rsid w:val="00625176"/>
    <w:rsid w:val="00625263"/>
    <w:rsid w:val="00625452"/>
    <w:rsid w:val="006256BF"/>
    <w:rsid w:val="006256D4"/>
    <w:rsid w:val="006257BA"/>
    <w:rsid w:val="00625FE1"/>
    <w:rsid w:val="006260E4"/>
    <w:rsid w:val="0062629E"/>
    <w:rsid w:val="006266C3"/>
    <w:rsid w:val="00626DF8"/>
    <w:rsid w:val="00626FC4"/>
    <w:rsid w:val="00627073"/>
    <w:rsid w:val="006276F3"/>
    <w:rsid w:val="00627F89"/>
    <w:rsid w:val="006300C5"/>
    <w:rsid w:val="00631B7E"/>
    <w:rsid w:val="00632020"/>
    <w:rsid w:val="00632D71"/>
    <w:rsid w:val="00633D45"/>
    <w:rsid w:val="00634367"/>
    <w:rsid w:val="006348A9"/>
    <w:rsid w:val="00634936"/>
    <w:rsid w:val="00635665"/>
    <w:rsid w:val="006369D8"/>
    <w:rsid w:val="00637AE1"/>
    <w:rsid w:val="00637D0E"/>
    <w:rsid w:val="00640DAC"/>
    <w:rsid w:val="0064146A"/>
    <w:rsid w:val="00641B40"/>
    <w:rsid w:val="006426C7"/>
    <w:rsid w:val="0064307E"/>
    <w:rsid w:val="00643178"/>
    <w:rsid w:val="00643241"/>
    <w:rsid w:val="00643D99"/>
    <w:rsid w:val="00644371"/>
    <w:rsid w:val="00645007"/>
    <w:rsid w:val="006454A9"/>
    <w:rsid w:val="00645F4E"/>
    <w:rsid w:val="0064619B"/>
    <w:rsid w:val="00646257"/>
    <w:rsid w:val="0064627F"/>
    <w:rsid w:val="00646409"/>
    <w:rsid w:val="0064641A"/>
    <w:rsid w:val="0064668D"/>
    <w:rsid w:val="00646951"/>
    <w:rsid w:val="00650B50"/>
    <w:rsid w:val="00651F7F"/>
    <w:rsid w:val="00652368"/>
    <w:rsid w:val="00652DAE"/>
    <w:rsid w:val="0065300D"/>
    <w:rsid w:val="00653644"/>
    <w:rsid w:val="006536B1"/>
    <w:rsid w:val="00653E1D"/>
    <w:rsid w:val="006541BA"/>
    <w:rsid w:val="006542E4"/>
    <w:rsid w:val="00654393"/>
    <w:rsid w:val="0065451E"/>
    <w:rsid w:val="00654DA3"/>
    <w:rsid w:val="00654DFC"/>
    <w:rsid w:val="006556D5"/>
    <w:rsid w:val="006564E8"/>
    <w:rsid w:val="00656D0E"/>
    <w:rsid w:val="0065700D"/>
    <w:rsid w:val="0065790E"/>
    <w:rsid w:val="00657C59"/>
    <w:rsid w:val="00660C74"/>
    <w:rsid w:val="00660E33"/>
    <w:rsid w:val="0066153F"/>
    <w:rsid w:val="00662148"/>
    <w:rsid w:val="00662166"/>
    <w:rsid w:val="0066233C"/>
    <w:rsid w:val="0066255C"/>
    <w:rsid w:val="00662CCE"/>
    <w:rsid w:val="00662D7B"/>
    <w:rsid w:val="00662F2E"/>
    <w:rsid w:val="006631DC"/>
    <w:rsid w:val="006636DD"/>
    <w:rsid w:val="0066453C"/>
    <w:rsid w:val="00664853"/>
    <w:rsid w:val="0066486F"/>
    <w:rsid w:val="006653F4"/>
    <w:rsid w:val="00665833"/>
    <w:rsid w:val="00666010"/>
    <w:rsid w:val="00666818"/>
    <w:rsid w:val="00666A50"/>
    <w:rsid w:val="00666E94"/>
    <w:rsid w:val="0066709B"/>
    <w:rsid w:val="0066719A"/>
    <w:rsid w:val="006671AB"/>
    <w:rsid w:val="00670700"/>
    <w:rsid w:val="0067082A"/>
    <w:rsid w:val="00670984"/>
    <w:rsid w:val="006722DD"/>
    <w:rsid w:val="006723CA"/>
    <w:rsid w:val="00672E83"/>
    <w:rsid w:val="00673979"/>
    <w:rsid w:val="00674827"/>
    <w:rsid w:val="006749EC"/>
    <w:rsid w:val="00674ACC"/>
    <w:rsid w:val="00674EAA"/>
    <w:rsid w:val="006752F8"/>
    <w:rsid w:val="006760A7"/>
    <w:rsid w:val="00677ED5"/>
    <w:rsid w:val="00677EDC"/>
    <w:rsid w:val="0068021B"/>
    <w:rsid w:val="006803D7"/>
    <w:rsid w:val="006806FC"/>
    <w:rsid w:val="00680A18"/>
    <w:rsid w:val="00680FA1"/>
    <w:rsid w:val="0068129E"/>
    <w:rsid w:val="006827CE"/>
    <w:rsid w:val="006829F7"/>
    <w:rsid w:val="006839AF"/>
    <w:rsid w:val="00683D8F"/>
    <w:rsid w:val="00684B81"/>
    <w:rsid w:val="00685902"/>
    <w:rsid w:val="00687152"/>
    <w:rsid w:val="00690B60"/>
    <w:rsid w:val="006910C6"/>
    <w:rsid w:val="0069136D"/>
    <w:rsid w:val="0069146F"/>
    <w:rsid w:val="0069148F"/>
    <w:rsid w:val="006919F8"/>
    <w:rsid w:val="00692035"/>
    <w:rsid w:val="00693E05"/>
    <w:rsid w:val="00694522"/>
    <w:rsid w:val="00694EC7"/>
    <w:rsid w:val="006951A5"/>
    <w:rsid w:val="0069552D"/>
    <w:rsid w:val="00695C59"/>
    <w:rsid w:val="0069619C"/>
    <w:rsid w:val="00696D7F"/>
    <w:rsid w:val="00697359"/>
    <w:rsid w:val="00697595"/>
    <w:rsid w:val="0069799E"/>
    <w:rsid w:val="00697A97"/>
    <w:rsid w:val="006A0690"/>
    <w:rsid w:val="006A092C"/>
    <w:rsid w:val="006A1FD0"/>
    <w:rsid w:val="006A25AD"/>
    <w:rsid w:val="006A298D"/>
    <w:rsid w:val="006A2FE8"/>
    <w:rsid w:val="006A3145"/>
    <w:rsid w:val="006A3297"/>
    <w:rsid w:val="006A5030"/>
    <w:rsid w:val="006A5172"/>
    <w:rsid w:val="006A5F31"/>
    <w:rsid w:val="006A5FBB"/>
    <w:rsid w:val="006A6A29"/>
    <w:rsid w:val="006A7A1D"/>
    <w:rsid w:val="006A7AE6"/>
    <w:rsid w:val="006B1668"/>
    <w:rsid w:val="006B1A23"/>
    <w:rsid w:val="006B1B79"/>
    <w:rsid w:val="006B22EF"/>
    <w:rsid w:val="006B2A2A"/>
    <w:rsid w:val="006B2DE1"/>
    <w:rsid w:val="006B31BC"/>
    <w:rsid w:val="006B3D96"/>
    <w:rsid w:val="006B4408"/>
    <w:rsid w:val="006B4A36"/>
    <w:rsid w:val="006B5234"/>
    <w:rsid w:val="006B523A"/>
    <w:rsid w:val="006B5931"/>
    <w:rsid w:val="006B5AD4"/>
    <w:rsid w:val="006B5E3C"/>
    <w:rsid w:val="006B60F6"/>
    <w:rsid w:val="006B6855"/>
    <w:rsid w:val="006B6ACB"/>
    <w:rsid w:val="006B7073"/>
    <w:rsid w:val="006B7128"/>
    <w:rsid w:val="006C082B"/>
    <w:rsid w:val="006C1A4B"/>
    <w:rsid w:val="006C1EB5"/>
    <w:rsid w:val="006C1FB9"/>
    <w:rsid w:val="006C236B"/>
    <w:rsid w:val="006C236F"/>
    <w:rsid w:val="006C27E1"/>
    <w:rsid w:val="006C2A18"/>
    <w:rsid w:val="006C2CC0"/>
    <w:rsid w:val="006C3169"/>
    <w:rsid w:val="006C3258"/>
    <w:rsid w:val="006C33F9"/>
    <w:rsid w:val="006C4273"/>
    <w:rsid w:val="006C436E"/>
    <w:rsid w:val="006C5979"/>
    <w:rsid w:val="006C633E"/>
    <w:rsid w:val="006C7817"/>
    <w:rsid w:val="006C7BD2"/>
    <w:rsid w:val="006D13DB"/>
    <w:rsid w:val="006D166F"/>
    <w:rsid w:val="006D2D81"/>
    <w:rsid w:val="006D34B3"/>
    <w:rsid w:val="006D34F5"/>
    <w:rsid w:val="006D3864"/>
    <w:rsid w:val="006D3A18"/>
    <w:rsid w:val="006D468A"/>
    <w:rsid w:val="006D54DE"/>
    <w:rsid w:val="006D5543"/>
    <w:rsid w:val="006D64D6"/>
    <w:rsid w:val="006D658F"/>
    <w:rsid w:val="006D66CA"/>
    <w:rsid w:val="006D78DF"/>
    <w:rsid w:val="006D7F4F"/>
    <w:rsid w:val="006E081F"/>
    <w:rsid w:val="006E0D14"/>
    <w:rsid w:val="006E1139"/>
    <w:rsid w:val="006E242A"/>
    <w:rsid w:val="006E2845"/>
    <w:rsid w:val="006E2B06"/>
    <w:rsid w:val="006E3152"/>
    <w:rsid w:val="006E324A"/>
    <w:rsid w:val="006E3380"/>
    <w:rsid w:val="006E4076"/>
    <w:rsid w:val="006E40BA"/>
    <w:rsid w:val="006E4690"/>
    <w:rsid w:val="006E4852"/>
    <w:rsid w:val="006E5195"/>
    <w:rsid w:val="006E594D"/>
    <w:rsid w:val="006E5B6C"/>
    <w:rsid w:val="006E67F1"/>
    <w:rsid w:val="006E6F0D"/>
    <w:rsid w:val="006E6FAA"/>
    <w:rsid w:val="006E75DD"/>
    <w:rsid w:val="006E7FA1"/>
    <w:rsid w:val="006F02F4"/>
    <w:rsid w:val="006F0345"/>
    <w:rsid w:val="006F085D"/>
    <w:rsid w:val="006F0AAA"/>
    <w:rsid w:val="006F27F3"/>
    <w:rsid w:val="006F28E9"/>
    <w:rsid w:val="006F2B09"/>
    <w:rsid w:val="006F3076"/>
    <w:rsid w:val="006F33D5"/>
    <w:rsid w:val="006F3731"/>
    <w:rsid w:val="006F373B"/>
    <w:rsid w:val="006F3A80"/>
    <w:rsid w:val="006F48BC"/>
    <w:rsid w:val="006F48BD"/>
    <w:rsid w:val="006F4D47"/>
    <w:rsid w:val="006F4E0F"/>
    <w:rsid w:val="006F512E"/>
    <w:rsid w:val="006F562A"/>
    <w:rsid w:val="006F625A"/>
    <w:rsid w:val="006F6862"/>
    <w:rsid w:val="006F6C57"/>
    <w:rsid w:val="006F77A0"/>
    <w:rsid w:val="006F7AC3"/>
    <w:rsid w:val="0070047A"/>
    <w:rsid w:val="00700967"/>
    <w:rsid w:val="00701719"/>
    <w:rsid w:val="00701A79"/>
    <w:rsid w:val="00701AC0"/>
    <w:rsid w:val="00701C72"/>
    <w:rsid w:val="007021A9"/>
    <w:rsid w:val="00702304"/>
    <w:rsid w:val="0070253A"/>
    <w:rsid w:val="00702C33"/>
    <w:rsid w:val="00702E48"/>
    <w:rsid w:val="00703B57"/>
    <w:rsid w:val="00704BB7"/>
    <w:rsid w:val="007055BF"/>
    <w:rsid w:val="007057AE"/>
    <w:rsid w:val="00706652"/>
    <w:rsid w:val="007069F8"/>
    <w:rsid w:val="00706BF2"/>
    <w:rsid w:val="0070716A"/>
    <w:rsid w:val="007078ED"/>
    <w:rsid w:val="00710553"/>
    <w:rsid w:val="00710999"/>
    <w:rsid w:val="00710F2E"/>
    <w:rsid w:val="00711524"/>
    <w:rsid w:val="00711540"/>
    <w:rsid w:val="0071266C"/>
    <w:rsid w:val="007127CB"/>
    <w:rsid w:val="007127F6"/>
    <w:rsid w:val="00712D2C"/>
    <w:rsid w:val="00712FA5"/>
    <w:rsid w:val="00713909"/>
    <w:rsid w:val="00713AA0"/>
    <w:rsid w:val="0071459C"/>
    <w:rsid w:val="00714812"/>
    <w:rsid w:val="0071486F"/>
    <w:rsid w:val="007149C8"/>
    <w:rsid w:val="00715851"/>
    <w:rsid w:val="00715F51"/>
    <w:rsid w:val="00716272"/>
    <w:rsid w:val="0071667A"/>
    <w:rsid w:val="007177A6"/>
    <w:rsid w:val="00717D6B"/>
    <w:rsid w:val="0072038A"/>
    <w:rsid w:val="0072098A"/>
    <w:rsid w:val="00720DD8"/>
    <w:rsid w:val="00721859"/>
    <w:rsid w:val="00721BEA"/>
    <w:rsid w:val="0072226D"/>
    <w:rsid w:val="00723242"/>
    <w:rsid w:val="00723D8D"/>
    <w:rsid w:val="00723FB5"/>
    <w:rsid w:val="00724AEA"/>
    <w:rsid w:val="0072521C"/>
    <w:rsid w:val="00725362"/>
    <w:rsid w:val="00725562"/>
    <w:rsid w:val="00726178"/>
    <w:rsid w:val="00726EE9"/>
    <w:rsid w:val="00727494"/>
    <w:rsid w:val="0073023D"/>
    <w:rsid w:val="00730586"/>
    <w:rsid w:val="007306CA"/>
    <w:rsid w:val="00730979"/>
    <w:rsid w:val="0073199B"/>
    <w:rsid w:val="00732163"/>
    <w:rsid w:val="00732781"/>
    <w:rsid w:val="00732D24"/>
    <w:rsid w:val="00733125"/>
    <w:rsid w:val="00733316"/>
    <w:rsid w:val="00733A37"/>
    <w:rsid w:val="00733EF0"/>
    <w:rsid w:val="00734532"/>
    <w:rsid w:val="007346B6"/>
    <w:rsid w:val="007347C0"/>
    <w:rsid w:val="00734C45"/>
    <w:rsid w:val="00734FE3"/>
    <w:rsid w:val="007353CA"/>
    <w:rsid w:val="007355AF"/>
    <w:rsid w:val="00735EF4"/>
    <w:rsid w:val="0073670E"/>
    <w:rsid w:val="00736C47"/>
    <w:rsid w:val="00737275"/>
    <w:rsid w:val="00737528"/>
    <w:rsid w:val="00737DB1"/>
    <w:rsid w:val="00737DF8"/>
    <w:rsid w:val="00740AA5"/>
    <w:rsid w:val="00740C43"/>
    <w:rsid w:val="00740E0C"/>
    <w:rsid w:val="0074122A"/>
    <w:rsid w:val="007416F4"/>
    <w:rsid w:val="00741CA7"/>
    <w:rsid w:val="0074385A"/>
    <w:rsid w:val="007439CD"/>
    <w:rsid w:val="00743BCB"/>
    <w:rsid w:val="00744642"/>
    <w:rsid w:val="00745308"/>
    <w:rsid w:val="00745365"/>
    <w:rsid w:val="007457F7"/>
    <w:rsid w:val="0074614F"/>
    <w:rsid w:val="00746269"/>
    <w:rsid w:val="007471F5"/>
    <w:rsid w:val="00747A6C"/>
    <w:rsid w:val="00747E6B"/>
    <w:rsid w:val="00750C3D"/>
    <w:rsid w:val="007513D6"/>
    <w:rsid w:val="0075152A"/>
    <w:rsid w:val="00751543"/>
    <w:rsid w:val="00751716"/>
    <w:rsid w:val="00752BF2"/>
    <w:rsid w:val="00752E5B"/>
    <w:rsid w:val="0075300B"/>
    <w:rsid w:val="007538C4"/>
    <w:rsid w:val="00753BC0"/>
    <w:rsid w:val="0075479B"/>
    <w:rsid w:val="007551DB"/>
    <w:rsid w:val="007554CD"/>
    <w:rsid w:val="007558EB"/>
    <w:rsid w:val="007566B5"/>
    <w:rsid w:val="00756AFC"/>
    <w:rsid w:val="00756F14"/>
    <w:rsid w:val="0075712F"/>
    <w:rsid w:val="007574EB"/>
    <w:rsid w:val="00760AD2"/>
    <w:rsid w:val="00760AFF"/>
    <w:rsid w:val="007618F0"/>
    <w:rsid w:val="00761CA3"/>
    <w:rsid w:val="00761FA3"/>
    <w:rsid w:val="0076257C"/>
    <w:rsid w:val="007633AA"/>
    <w:rsid w:val="007638BC"/>
    <w:rsid w:val="00763A44"/>
    <w:rsid w:val="00763AB2"/>
    <w:rsid w:val="00763D5C"/>
    <w:rsid w:val="00764426"/>
    <w:rsid w:val="00764488"/>
    <w:rsid w:val="00764E15"/>
    <w:rsid w:val="007651A3"/>
    <w:rsid w:val="007663AD"/>
    <w:rsid w:val="00766C4E"/>
    <w:rsid w:val="007670C1"/>
    <w:rsid w:val="00767784"/>
    <w:rsid w:val="00767853"/>
    <w:rsid w:val="00767B1C"/>
    <w:rsid w:val="00767FF8"/>
    <w:rsid w:val="00770F54"/>
    <w:rsid w:val="00771886"/>
    <w:rsid w:val="00771AC8"/>
    <w:rsid w:val="00771D91"/>
    <w:rsid w:val="00772852"/>
    <w:rsid w:val="00773511"/>
    <w:rsid w:val="007736CB"/>
    <w:rsid w:val="0077372D"/>
    <w:rsid w:val="00773795"/>
    <w:rsid w:val="00773DCD"/>
    <w:rsid w:val="00773F1D"/>
    <w:rsid w:val="007740C6"/>
    <w:rsid w:val="007743EB"/>
    <w:rsid w:val="007744F4"/>
    <w:rsid w:val="007748FE"/>
    <w:rsid w:val="00774FD4"/>
    <w:rsid w:val="00776684"/>
    <w:rsid w:val="0077703E"/>
    <w:rsid w:val="007775F6"/>
    <w:rsid w:val="007804DA"/>
    <w:rsid w:val="00781C79"/>
    <w:rsid w:val="00781DA7"/>
    <w:rsid w:val="00782F13"/>
    <w:rsid w:val="0078325F"/>
    <w:rsid w:val="00783A8B"/>
    <w:rsid w:val="00783C8D"/>
    <w:rsid w:val="00783F28"/>
    <w:rsid w:val="0078507C"/>
    <w:rsid w:val="007851A4"/>
    <w:rsid w:val="0078522E"/>
    <w:rsid w:val="00785430"/>
    <w:rsid w:val="00785462"/>
    <w:rsid w:val="0078574F"/>
    <w:rsid w:val="00785D53"/>
    <w:rsid w:val="00787311"/>
    <w:rsid w:val="00787AF6"/>
    <w:rsid w:val="00791284"/>
    <w:rsid w:val="007913CF"/>
    <w:rsid w:val="00791AF0"/>
    <w:rsid w:val="00792525"/>
    <w:rsid w:val="00793FB9"/>
    <w:rsid w:val="00794841"/>
    <w:rsid w:val="0079571A"/>
    <w:rsid w:val="00797185"/>
    <w:rsid w:val="007972C6"/>
    <w:rsid w:val="00797DBD"/>
    <w:rsid w:val="007A0051"/>
    <w:rsid w:val="007A0A5A"/>
    <w:rsid w:val="007A0A9B"/>
    <w:rsid w:val="007A2157"/>
    <w:rsid w:val="007A2C3A"/>
    <w:rsid w:val="007A2D03"/>
    <w:rsid w:val="007A3866"/>
    <w:rsid w:val="007A39E4"/>
    <w:rsid w:val="007A3F4E"/>
    <w:rsid w:val="007A3FA6"/>
    <w:rsid w:val="007A3FBF"/>
    <w:rsid w:val="007A406E"/>
    <w:rsid w:val="007A4776"/>
    <w:rsid w:val="007A5ACC"/>
    <w:rsid w:val="007A5F3D"/>
    <w:rsid w:val="007A6855"/>
    <w:rsid w:val="007A7E3A"/>
    <w:rsid w:val="007A7ED4"/>
    <w:rsid w:val="007B0B0A"/>
    <w:rsid w:val="007B0CD0"/>
    <w:rsid w:val="007B0D10"/>
    <w:rsid w:val="007B0FCA"/>
    <w:rsid w:val="007B11B8"/>
    <w:rsid w:val="007B1A1E"/>
    <w:rsid w:val="007B1A9B"/>
    <w:rsid w:val="007B1DF1"/>
    <w:rsid w:val="007B1FD9"/>
    <w:rsid w:val="007B25D2"/>
    <w:rsid w:val="007B260D"/>
    <w:rsid w:val="007B2976"/>
    <w:rsid w:val="007B33F1"/>
    <w:rsid w:val="007B392A"/>
    <w:rsid w:val="007B3FB7"/>
    <w:rsid w:val="007B47D6"/>
    <w:rsid w:val="007B4EBF"/>
    <w:rsid w:val="007B520B"/>
    <w:rsid w:val="007B53BC"/>
    <w:rsid w:val="007B5B58"/>
    <w:rsid w:val="007B630A"/>
    <w:rsid w:val="007B63F8"/>
    <w:rsid w:val="007B65BF"/>
    <w:rsid w:val="007B688D"/>
    <w:rsid w:val="007B68B8"/>
    <w:rsid w:val="007B7D9C"/>
    <w:rsid w:val="007C012D"/>
    <w:rsid w:val="007C045D"/>
    <w:rsid w:val="007C0D50"/>
    <w:rsid w:val="007C0DF7"/>
    <w:rsid w:val="007C11CA"/>
    <w:rsid w:val="007C12AA"/>
    <w:rsid w:val="007C158E"/>
    <w:rsid w:val="007C1C14"/>
    <w:rsid w:val="007C1EEE"/>
    <w:rsid w:val="007C21DE"/>
    <w:rsid w:val="007C2314"/>
    <w:rsid w:val="007C3360"/>
    <w:rsid w:val="007C3CE3"/>
    <w:rsid w:val="007C4659"/>
    <w:rsid w:val="007C60FC"/>
    <w:rsid w:val="007C64B2"/>
    <w:rsid w:val="007C6EED"/>
    <w:rsid w:val="007C6F4B"/>
    <w:rsid w:val="007C72AC"/>
    <w:rsid w:val="007D0973"/>
    <w:rsid w:val="007D0F24"/>
    <w:rsid w:val="007D11F5"/>
    <w:rsid w:val="007D197E"/>
    <w:rsid w:val="007D2005"/>
    <w:rsid w:val="007D2621"/>
    <w:rsid w:val="007D270A"/>
    <w:rsid w:val="007D4172"/>
    <w:rsid w:val="007D47CA"/>
    <w:rsid w:val="007D53F7"/>
    <w:rsid w:val="007D56AC"/>
    <w:rsid w:val="007D5ED9"/>
    <w:rsid w:val="007D5FA5"/>
    <w:rsid w:val="007D72F2"/>
    <w:rsid w:val="007D7AB4"/>
    <w:rsid w:val="007D7B56"/>
    <w:rsid w:val="007D7D7F"/>
    <w:rsid w:val="007E04C8"/>
    <w:rsid w:val="007E08D2"/>
    <w:rsid w:val="007E0E30"/>
    <w:rsid w:val="007E0E4A"/>
    <w:rsid w:val="007E18AB"/>
    <w:rsid w:val="007E19C9"/>
    <w:rsid w:val="007E1D2C"/>
    <w:rsid w:val="007E472A"/>
    <w:rsid w:val="007E4821"/>
    <w:rsid w:val="007E54E7"/>
    <w:rsid w:val="007E58C4"/>
    <w:rsid w:val="007E7552"/>
    <w:rsid w:val="007F055C"/>
    <w:rsid w:val="007F08C3"/>
    <w:rsid w:val="007F192B"/>
    <w:rsid w:val="007F1C03"/>
    <w:rsid w:val="007F2584"/>
    <w:rsid w:val="007F2A37"/>
    <w:rsid w:val="007F2E25"/>
    <w:rsid w:val="007F3205"/>
    <w:rsid w:val="007F4065"/>
    <w:rsid w:val="007F4448"/>
    <w:rsid w:val="007F454F"/>
    <w:rsid w:val="007F5833"/>
    <w:rsid w:val="007F5EA6"/>
    <w:rsid w:val="007F5FAB"/>
    <w:rsid w:val="007F6D42"/>
    <w:rsid w:val="007F6D4E"/>
    <w:rsid w:val="007F79B7"/>
    <w:rsid w:val="007F7BBB"/>
    <w:rsid w:val="008001F4"/>
    <w:rsid w:val="00800AB2"/>
    <w:rsid w:val="008016DA"/>
    <w:rsid w:val="00801F05"/>
    <w:rsid w:val="0080251D"/>
    <w:rsid w:val="00802BBA"/>
    <w:rsid w:val="0080441E"/>
    <w:rsid w:val="00804616"/>
    <w:rsid w:val="008048C3"/>
    <w:rsid w:val="00804927"/>
    <w:rsid w:val="00804B9E"/>
    <w:rsid w:val="0080598D"/>
    <w:rsid w:val="00805B05"/>
    <w:rsid w:val="008104A3"/>
    <w:rsid w:val="00810A99"/>
    <w:rsid w:val="00810AA1"/>
    <w:rsid w:val="00810E4B"/>
    <w:rsid w:val="00811280"/>
    <w:rsid w:val="0081136F"/>
    <w:rsid w:val="0081142D"/>
    <w:rsid w:val="008115B1"/>
    <w:rsid w:val="00811649"/>
    <w:rsid w:val="00812F34"/>
    <w:rsid w:val="008137FD"/>
    <w:rsid w:val="008149B6"/>
    <w:rsid w:val="00814A38"/>
    <w:rsid w:val="00814A49"/>
    <w:rsid w:val="00814D1C"/>
    <w:rsid w:val="00815B3F"/>
    <w:rsid w:val="00816AC0"/>
    <w:rsid w:val="00816B66"/>
    <w:rsid w:val="00817091"/>
    <w:rsid w:val="008172B3"/>
    <w:rsid w:val="00817B8A"/>
    <w:rsid w:val="00817BDC"/>
    <w:rsid w:val="0082079D"/>
    <w:rsid w:val="008209AF"/>
    <w:rsid w:val="00820EBE"/>
    <w:rsid w:val="00820F5F"/>
    <w:rsid w:val="00821113"/>
    <w:rsid w:val="008212A3"/>
    <w:rsid w:val="00821FE2"/>
    <w:rsid w:val="008228C0"/>
    <w:rsid w:val="00822CEE"/>
    <w:rsid w:val="00822D13"/>
    <w:rsid w:val="00823009"/>
    <w:rsid w:val="008231AE"/>
    <w:rsid w:val="00823E32"/>
    <w:rsid w:val="00823F62"/>
    <w:rsid w:val="0082416F"/>
    <w:rsid w:val="008247B2"/>
    <w:rsid w:val="00824CCC"/>
    <w:rsid w:val="00824D07"/>
    <w:rsid w:val="00824F50"/>
    <w:rsid w:val="0082633F"/>
    <w:rsid w:val="00827146"/>
    <w:rsid w:val="00827674"/>
    <w:rsid w:val="00827AAF"/>
    <w:rsid w:val="00830CE6"/>
    <w:rsid w:val="00831F1E"/>
    <w:rsid w:val="00832409"/>
    <w:rsid w:val="00833EB7"/>
    <w:rsid w:val="008340C4"/>
    <w:rsid w:val="00834785"/>
    <w:rsid w:val="008347B0"/>
    <w:rsid w:val="00834B4B"/>
    <w:rsid w:val="00834B96"/>
    <w:rsid w:val="00834C4D"/>
    <w:rsid w:val="00834CF8"/>
    <w:rsid w:val="0083511B"/>
    <w:rsid w:val="00835491"/>
    <w:rsid w:val="0083641B"/>
    <w:rsid w:val="0083693B"/>
    <w:rsid w:val="00836D85"/>
    <w:rsid w:val="008375F3"/>
    <w:rsid w:val="00840494"/>
    <w:rsid w:val="0084051E"/>
    <w:rsid w:val="00840A15"/>
    <w:rsid w:val="00841C69"/>
    <w:rsid w:val="00842B38"/>
    <w:rsid w:val="00842B64"/>
    <w:rsid w:val="00842D8D"/>
    <w:rsid w:val="00843724"/>
    <w:rsid w:val="00843AE8"/>
    <w:rsid w:val="00843C41"/>
    <w:rsid w:val="008442E1"/>
    <w:rsid w:val="0084467F"/>
    <w:rsid w:val="00845B93"/>
    <w:rsid w:val="00845BFB"/>
    <w:rsid w:val="008467C6"/>
    <w:rsid w:val="00846E34"/>
    <w:rsid w:val="00847E8D"/>
    <w:rsid w:val="008501F8"/>
    <w:rsid w:val="00850ABE"/>
    <w:rsid w:val="00850C43"/>
    <w:rsid w:val="008526D5"/>
    <w:rsid w:val="00853449"/>
    <w:rsid w:val="00853DCC"/>
    <w:rsid w:val="008544A8"/>
    <w:rsid w:val="008544F9"/>
    <w:rsid w:val="00854546"/>
    <w:rsid w:val="00854BDA"/>
    <w:rsid w:val="00854DD2"/>
    <w:rsid w:val="00855864"/>
    <w:rsid w:val="00855CE5"/>
    <w:rsid w:val="00855E1A"/>
    <w:rsid w:val="0085611B"/>
    <w:rsid w:val="008562A5"/>
    <w:rsid w:val="008566ED"/>
    <w:rsid w:val="00856768"/>
    <w:rsid w:val="008568F8"/>
    <w:rsid w:val="00857AEC"/>
    <w:rsid w:val="00857B6C"/>
    <w:rsid w:val="00860993"/>
    <w:rsid w:val="00861C7E"/>
    <w:rsid w:val="00861FB3"/>
    <w:rsid w:val="00862434"/>
    <w:rsid w:val="008627A9"/>
    <w:rsid w:val="0086295F"/>
    <w:rsid w:val="00862C87"/>
    <w:rsid w:val="0086391A"/>
    <w:rsid w:val="00863A31"/>
    <w:rsid w:val="008640C9"/>
    <w:rsid w:val="00864277"/>
    <w:rsid w:val="00864A5C"/>
    <w:rsid w:val="008655AF"/>
    <w:rsid w:val="00865605"/>
    <w:rsid w:val="008656E4"/>
    <w:rsid w:val="0086593C"/>
    <w:rsid w:val="00865B22"/>
    <w:rsid w:val="00866327"/>
    <w:rsid w:val="00866756"/>
    <w:rsid w:val="00866A45"/>
    <w:rsid w:val="00867337"/>
    <w:rsid w:val="00870726"/>
    <w:rsid w:val="00872B5A"/>
    <w:rsid w:val="008733BB"/>
    <w:rsid w:val="008740D2"/>
    <w:rsid w:val="00874215"/>
    <w:rsid w:val="00874873"/>
    <w:rsid w:val="00875004"/>
    <w:rsid w:val="00876894"/>
    <w:rsid w:val="008770BD"/>
    <w:rsid w:val="00877887"/>
    <w:rsid w:val="00877FC8"/>
    <w:rsid w:val="0088092A"/>
    <w:rsid w:val="00880E41"/>
    <w:rsid w:val="00881321"/>
    <w:rsid w:val="00881923"/>
    <w:rsid w:val="00882237"/>
    <w:rsid w:val="00882B51"/>
    <w:rsid w:val="00882DB0"/>
    <w:rsid w:val="00883952"/>
    <w:rsid w:val="00883B2B"/>
    <w:rsid w:val="00883C9D"/>
    <w:rsid w:val="008844F4"/>
    <w:rsid w:val="0088483A"/>
    <w:rsid w:val="00884FEA"/>
    <w:rsid w:val="00885F03"/>
    <w:rsid w:val="008860D4"/>
    <w:rsid w:val="00886DF9"/>
    <w:rsid w:val="00887721"/>
    <w:rsid w:val="008903FC"/>
    <w:rsid w:val="00890BC3"/>
    <w:rsid w:val="00891382"/>
    <w:rsid w:val="008914BF"/>
    <w:rsid w:val="00891589"/>
    <w:rsid w:val="00891715"/>
    <w:rsid w:val="00891966"/>
    <w:rsid w:val="00891A38"/>
    <w:rsid w:val="008924ED"/>
    <w:rsid w:val="00892550"/>
    <w:rsid w:val="00892771"/>
    <w:rsid w:val="008930B6"/>
    <w:rsid w:val="0089313A"/>
    <w:rsid w:val="00893424"/>
    <w:rsid w:val="008939AB"/>
    <w:rsid w:val="00893DA3"/>
    <w:rsid w:val="0089474F"/>
    <w:rsid w:val="008950ED"/>
    <w:rsid w:val="008958E4"/>
    <w:rsid w:val="00895914"/>
    <w:rsid w:val="00897055"/>
    <w:rsid w:val="00897128"/>
    <w:rsid w:val="008972F7"/>
    <w:rsid w:val="0089759D"/>
    <w:rsid w:val="008975A0"/>
    <w:rsid w:val="00897876"/>
    <w:rsid w:val="00897BF1"/>
    <w:rsid w:val="00897C94"/>
    <w:rsid w:val="008A08CE"/>
    <w:rsid w:val="008A2091"/>
    <w:rsid w:val="008A4F28"/>
    <w:rsid w:val="008A528D"/>
    <w:rsid w:val="008A547D"/>
    <w:rsid w:val="008A56A9"/>
    <w:rsid w:val="008A56E0"/>
    <w:rsid w:val="008A5B00"/>
    <w:rsid w:val="008A5DB6"/>
    <w:rsid w:val="008A661D"/>
    <w:rsid w:val="008A6FA8"/>
    <w:rsid w:val="008A73CB"/>
    <w:rsid w:val="008A7E6F"/>
    <w:rsid w:val="008B20DB"/>
    <w:rsid w:val="008B24A6"/>
    <w:rsid w:val="008B25D6"/>
    <w:rsid w:val="008B2682"/>
    <w:rsid w:val="008B2C0B"/>
    <w:rsid w:val="008B313B"/>
    <w:rsid w:val="008B34A5"/>
    <w:rsid w:val="008B3F44"/>
    <w:rsid w:val="008B40A7"/>
    <w:rsid w:val="008B4658"/>
    <w:rsid w:val="008B466A"/>
    <w:rsid w:val="008B4C38"/>
    <w:rsid w:val="008B533D"/>
    <w:rsid w:val="008B543F"/>
    <w:rsid w:val="008B62BB"/>
    <w:rsid w:val="008B69C6"/>
    <w:rsid w:val="008B6E3C"/>
    <w:rsid w:val="008B71A2"/>
    <w:rsid w:val="008B731D"/>
    <w:rsid w:val="008B7AB4"/>
    <w:rsid w:val="008B7C8C"/>
    <w:rsid w:val="008C060E"/>
    <w:rsid w:val="008C0B50"/>
    <w:rsid w:val="008C1587"/>
    <w:rsid w:val="008C167E"/>
    <w:rsid w:val="008C1C2F"/>
    <w:rsid w:val="008C213B"/>
    <w:rsid w:val="008C2FAD"/>
    <w:rsid w:val="008C3671"/>
    <w:rsid w:val="008C465D"/>
    <w:rsid w:val="008C4866"/>
    <w:rsid w:val="008C56A1"/>
    <w:rsid w:val="008C653D"/>
    <w:rsid w:val="008C6926"/>
    <w:rsid w:val="008C76C4"/>
    <w:rsid w:val="008C775B"/>
    <w:rsid w:val="008C7F90"/>
    <w:rsid w:val="008D01D7"/>
    <w:rsid w:val="008D05E1"/>
    <w:rsid w:val="008D0735"/>
    <w:rsid w:val="008D0A3B"/>
    <w:rsid w:val="008D0AFE"/>
    <w:rsid w:val="008D0E50"/>
    <w:rsid w:val="008D1B55"/>
    <w:rsid w:val="008D1F9A"/>
    <w:rsid w:val="008D22D2"/>
    <w:rsid w:val="008D2FD0"/>
    <w:rsid w:val="008D3115"/>
    <w:rsid w:val="008D32CC"/>
    <w:rsid w:val="008D3662"/>
    <w:rsid w:val="008D3A83"/>
    <w:rsid w:val="008D3EAF"/>
    <w:rsid w:val="008D42AC"/>
    <w:rsid w:val="008D49EF"/>
    <w:rsid w:val="008D4F29"/>
    <w:rsid w:val="008D51C3"/>
    <w:rsid w:val="008D58B3"/>
    <w:rsid w:val="008D59AA"/>
    <w:rsid w:val="008D666C"/>
    <w:rsid w:val="008D6C3C"/>
    <w:rsid w:val="008D6DB0"/>
    <w:rsid w:val="008D7546"/>
    <w:rsid w:val="008D76E3"/>
    <w:rsid w:val="008D77BE"/>
    <w:rsid w:val="008D7BA5"/>
    <w:rsid w:val="008D7F06"/>
    <w:rsid w:val="008E00B2"/>
    <w:rsid w:val="008E0571"/>
    <w:rsid w:val="008E19CB"/>
    <w:rsid w:val="008E1C34"/>
    <w:rsid w:val="008E1FC1"/>
    <w:rsid w:val="008E2691"/>
    <w:rsid w:val="008E2FE2"/>
    <w:rsid w:val="008E3076"/>
    <w:rsid w:val="008E53D3"/>
    <w:rsid w:val="008E633F"/>
    <w:rsid w:val="008E6692"/>
    <w:rsid w:val="008E7607"/>
    <w:rsid w:val="008E7914"/>
    <w:rsid w:val="008F03E6"/>
    <w:rsid w:val="008F0955"/>
    <w:rsid w:val="008F0A74"/>
    <w:rsid w:val="008F1B9E"/>
    <w:rsid w:val="008F2F47"/>
    <w:rsid w:val="008F40E3"/>
    <w:rsid w:val="008F4302"/>
    <w:rsid w:val="008F4756"/>
    <w:rsid w:val="008F47E2"/>
    <w:rsid w:val="008F4B99"/>
    <w:rsid w:val="008F4BFD"/>
    <w:rsid w:val="008F528A"/>
    <w:rsid w:val="008F568F"/>
    <w:rsid w:val="008F69DE"/>
    <w:rsid w:val="008F72A1"/>
    <w:rsid w:val="008F74DA"/>
    <w:rsid w:val="008F763F"/>
    <w:rsid w:val="008F7AD3"/>
    <w:rsid w:val="00900670"/>
    <w:rsid w:val="00900B37"/>
    <w:rsid w:val="00900CFA"/>
    <w:rsid w:val="0090198A"/>
    <w:rsid w:val="00902D4A"/>
    <w:rsid w:val="00904303"/>
    <w:rsid w:val="00904A85"/>
    <w:rsid w:val="00904C01"/>
    <w:rsid w:val="00904E57"/>
    <w:rsid w:val="009050C0"/>
    <w:rsid w:val="00905973"/>
    <w:rsid w:val="00905B9E"/>
    <w:rsid w:val="00906325"/>
    <w:rsid w:val="009065AA"/>
    <w:rsid w:val="0090686D"/>
    <w:rsid w:val="00906FA6"/>
    <w:rsid w:val="00907506"/>
    <w:rsid w:val="00910114"/>
    <w:rsid w:val="00910BAA"/>
    <w:rsid w:val="009118B1"/>
    <w:rsid w:val="009127CC"/>
    <w:rsid w:val="00912E51"/>
    <w:rsid w:val="00912FD2"/>
    <w:rsid w:val="00913414"/>
    <w:rsid w:val="00914010"/>
    <w:rsid w:val="009141B5"/>
    <w:rsid w:val="00914648"/>
    <w:rsid w:val="009146D2"/>
    <w:rsid w:val="00914A53"/>
    <w:rsid w:val="00914CB2"/>
    <w:rsid w:val="0091502E"/>
    <w:rsid w:val="009151C2"/>
    <w:rsid w:val="009162AD"/>
    <w:rsid w:val="00916371"/>
    <w:rsid w:val="009165C7"/>
    <w:rsid w:val="0091678D"/>
    <w:rsid w:val="0091757F"/>
    <w:rsid w:val="0092042A"/>
    <w:rsid w:val="009208A2"/>
    <w:rsid w:val="00920E42"/>
    <w:rsid w:val="0092338D"/>
    <w:rsid w:val="009234A5"/>
    <w:rsid w:val="009234B9"/>
    <w:rsid w:val="00923B68"/>
    <w:rsid w:val="00924A1E"/>
    <w:rsid w:val="00924AD2"/>
    <w:rsid w:val="009267E9"/>
    <w:rsid w:val="0092718B"/>
    <w:rsid w:val="009275D9"/>
    <w:rsid w:val="00930890"/>
    <w:rsid w:val="0093162B"/>
    <w:rsid w:val="00931BE3"/>
    <w:rsid w:val="00932250"/>
    <w:rsid w:val="009323F0"/>
    <w:rsid w:val="0093253C"/>
    <w:rsid w:val="0093273F"/>
    <w:rsid w:val="009333C4"/>
    <w:rsid w:val="009347BD"/>
    <w:rsid w:val="00934D22"/>
    <w:rsid w:val="0093543D"/>
    <w:rsid w:val="00935BE5"/>
    <w:rsid w:val="00935D03"/>
    <w:rsid w:val="00935DA7"/>
    <w:rsid w:val="009363A1"/>
    <w:rsid w:val="009365CA"/>
    <w:rsid w:val="009367B3"/>
    <w:rsid w:val="00936A72"/>
    <w:rsid w:val="00941579"/>
    <w:rsid w:val="0094188A"/>
    <w:rsid w:val="009419B4"/>
    <w:rsid w:val="00942A25"/>
    <w:rsid w:val="00942B06"/>
    <w:rsid w:val="00942DFD"/>
    <w:rsid w:val="00942F15"/>
    <w:rsid w:val="009433AC"/>
    <w:rsid w:val="0094394C"/>
    <w:rsid w:val="0094427A"/>
    <w:rsid w:val="009445DE"/>
    <w:rsid w:val="0094486F"/>
    <w:rsid w:val="00944963"/>
    <w:rsid w:val="009450B8"/>
    <w:rsid w:val="009453FB"/>
    <w:rsid w:val="00945B42"/>
    <w:rsid w:val="00946AE1"/>
    <w:rsid w:val="00946EAF"/>
    <w:rsid w:val="00947166"/>
    <w:rsid w:val="00947366"/>
    <w:rsid w:val="00947D0C"/>
    <w:rsid w:val="00950199"/>
    <w:rsid w:val="00951086"/>
    <w:rsid w:val="0095117D"/>
    <w:rsid w:val="00951CF8"/>
    <w:rsid w:val="009523BE"/>
    <w:rsid w:val="009530F8"/>
    <w:rsid w:val="009539ED"/>
    <w:rsid w:val="00953A6F"/>
    <w:rsid w:val="00953C1E"/>
    <w:rsid w:val="00953E0A"/>
    <w:rsid w:val="00955478"/>
    <w:rsid w:val="00957C4B"/>
    <w:rsid w:val="0096013D"/>
    <w:rsid w:val="00960DF8"/>
    <w:rsid w:val="00961398"/>
    <w:rsid w:val="0096158A"/>
    <w:rsid w:val="00961EE7"/>
    <w:rsid w:val="0096250B"/>
    <w:rsid w:val="0096250F"/>
    <w:rsid w:val="00962C6E"/>
    <w:rsid w:val="00962C7F"/>
    <w:rsid w:val="0096300F"/>
    <w:rsid w:val="0096359F"/>
    <w:rsid w:val="00963BF5"/>
    <w:rsid w:val="00964A5D"/>
    <w:rsid w:val="0096595A"/>
    <w:rsid w:val="00965F25"/>
    <w:rsid w:val="00965F56"/>
    <w:rsid w:val="00966811"/>
    <w:rsid w:val="0096684B"/>
    <w:rsid w:val="00967B3D"/>
    <w:rsid w:val="009716D1"/>
    <w:rsid w:val="00971A0C"/>
    <w:rsid w:val="00971E39"/>
    <w:rsid w:val="00972389"/>
    <w:rsid w:val="00972CDD"/>
    <w:rsid w:val="0097345D"/>
    <w:rsid w:val="0097493B"/>
    <w:rsid w:val="0097504D"/>
    <w:rsid w:val="00975377"/>
    <w:rsid w:val="00975ABC"/>
    <w:rsid w:val="00975FEE"/>
    <w:rsid w:val="009760A6"/>
    <w:rsid w:val="0097614C"/>
    <w:rsid w:val="00976629"/>
    <w:rsid w:val="00976C33"/>
    <w:rsid w:val="00977525"/>
    <w:rsid w:val="00977527"/>
    <w:rsid w:val="00977B6F"/>
    <w:rsid w:val="00977BF9"/>
    <w:rsid w:val="00977C0A"/>
    <w:rsid w:val="00977C72"/>
    <w:rsid w:val="00980420"/>
    <w:rsid w:val="009808CF"/>
    <w:rsid w:val="00981755"/>
    <w:rsid w:val="009834F3"/>
    <w:rsid w:val="00983D1C"/>
    <w:rsid w:val="00984208"/>
    <w:rsid w:val="00984274"/>
    <w:rsid w:val="00984A77"/>
    <w:rsid w:val="00985D7E"/>
    <w:rsid w:val="00985FC2"/>
    <w:rsid w:val="00986436"/>
    <w:rsid w:val="00986BAA"/>
    <w:rsid w:val="00986DF1"/>
    <w:rsid w:val="00990693"/>
    <w:rsid w:val="00990C57"/>
    <w:rsid w:val="00991256"/>
    <w:rsid w:val="00991680"/>
    <w:rsid w:val="009919C7"/>
    <w:rsid w:val="009936B4"/>
    <w:rsid w:val="009945DB"/>
    <w:rsid w:val="0099478D"/>
    <w:rsid w:val="00994F24"/>
    <w:rsid w:val="009960DB"/>
    <w:rsid w:val="009966AB"/>
    <w:rsid w:val="0099671E"/>
    <w:rsid w:val="009972FB"/>
    <w:rsid w:val="00997C25"/>
    <w:rsid w:val="009A024C"/>
    <w:rsid w:val="009A09FD"/>
    <w:rsid w:val="009A0A43"/>
    <w:rsid w:val="009A0E4A"/>
    <w:rsid w:val="009A122B"/>
    <w:rsid w:val="009A18C7"/>
    <w:rsid w:val="009A1A12"/>
    <w:rsid w:val="009A1EED"/>
    <w:rsid w:val="009A270E"/>
    <w:rsid w:val="009A2F87"/>
    <w:rsid w:val="009A321D"/>
    <w:rsid w:val="009A395D"/>
    <w:rsid w:val="009A490B"/>
    <w:rsid w:val="009A49FA"/>
    <w:rsid w:val="009A4F9C"/>
    <w:rsid w:val="009A54CE"/>
    <w:rsid w:val="009A5A75"/>
    <w:rsid w:val="009A5CE6"/>
    <w:rsid w:val="009A6088"/>
    <w:rsid w:val="009A6549"/>
    <w:rsid w:val="009A689F"/>
    <w:rsid w:val="009A68FA"/>
    <w:rsid w:val="009A6911"/>
    <w:rsid w:val="009A6D9F"/>
    <w:rsid w:val="009A70D6"/>
    <w:rsid w:val="009A7D01"/>
    <w:rsid w:val="009B00F2"/>
    <w:rsid w:val="009B1729"/>
    <w:rsid w:val="009B1C17"/>
    <w:rsid w:val="009B23A6"/>
    <w:rsid w:val="009B2B17"/>
    <w:rsid w:val="009B2DFD"/>
    <w:rsid w:val="009B35E2"/>
    <w:rsid w:val="009B3B0D"/>
    <w:rsid w:val="009B4C33"/>
    <w:rsid w:val="009B5092"/>
    <w:rsid w:val="009B5522"/>
    <w:rsid w:val="009B5E77"/>
    <w:rsid w:val="009B6683"/>
    <w:rsid w:val="009B6993"/>
    <w:rsid w:val="009B7014"/>
    <w:rsid w:val="009B7D31"/>
    <w:rsid w:val="009C0A75"/>
    <w:rsid w:val="009C0B0B"/>
    <w:rsid w:val="009C0C53"/>
    <w:rsid w:val="009C0E76"/>
    <w:rsid w:val="009C0ED2"/>
    <w:rsid w:val="009C11C3"/>
    <w:rsid w:val="009C1D84"/>
    <w:rsid w:val="009C3D01"/>
    <w:rsid w:val="009C3D88"/>
    <w:rsid w:val="009C430B"/>
    <w:rsid w:val="009C478A"/>
    <w:rsid w:val="009C5B75"/>
    <w:rsid w:val="009C5BF8"/>
    <w:rsid w:val="009C64DD"/>
    <w:rsid w:val="009C6A13"/>
    <w:rsid w:val="009C6BC3"/>
    <w:rsid w:val="009C6CA6"/>
    <w:rsid w:val="009C6D5B"/>
    <w:rsid w:val="009C752C"/>
    <w:rsid w:val="009C7734"/>
    <w:rsid w:val="009C795D"/>
    <w:rsid w:val="009C7A42"/>
    <w:rsid w:val="009C7E84"/>
    <w:rsid w:val="009D05E5"/>
    <w:rsid w:val="009D0917"/>
    <w:rsid w:val="009D0DB4"/>
    <w:rsid w:val="009D2268"/>
    <w:rsid w:val="009D3203"/>
    <w:rsid w:val="009D338A"/>
    <w:rsid w:val="009D3696"/>
    <w:rsid w:val="009D38A6"/>
    <w:rsid w:val="009D3912"/>
    <w:rsid w:val="009D40FF"/>
    <w:rsid w:val="009D4872"/>
    <w:rsid w:val="009D50D4"/>
    <w:rsid w:val="009D58EC"/>
    <w:rsid w:val="009D755C"/>
    <w:rsid w:val="009E142A"/>
    <w:rsid w:val="009E19C5"/>
    <w:rsid w:val="009E241C"/>
    <w:rsid w:val="009E2724"/>
    <w:rsid w:val="009E2D1B"/>
    <w:rsid w:val="009E34C4"/>
    <w:rsid w:val="009E3792"/>
    <w:rsid w:val="009E3E64"/>
    <w:rsid w:val="009E4DA2"/>
    <w:rsid w:val="009E5FE8"/>
    <w:rsid w:val="009E687C"/>
    <w:rsid w:val="009E6AAF"/>
    <w:rsid w:val="009E73A5"/>
    <w:rsid w:val="009E75B6"/>
    <w:rsid w:val="009F0417"/>
    <w:rsid w:val="009F089F"/>
    <w:rsid w:val="009F09AF"/>
    <w:rsid w:val="009F0B3A"/>
    <w:rsid w:val="009F11C4"/>
    <w:rsid w:val="009F14C7"/>
    <w:rsid w:val="009F1511"/>
    <w:rsid w:val="009F17E5"/>
    <w:rsid w:val="009F1CBB"/>
    <w:rsid w:val="009F1F2A"/>
    <w:rsid w:val="009F2038"/>
    <w:rsid w:val="009F2B9A"/>
    <w:rsid w:val="009F33ED"/>
    <w:rsid w:val="009F419F"/>
    <w:rsid w:val="009F4874"/>
    <w:rsid w:val="009F4DC4"/>
    <w:rsid w:val="009F6895"/>
    <w:rsid w:val="009F71F5"/>
    <w:rsid w:val="009F74CE"/>
    <w:rsid w:val="009F75C7"/>
    <w:rsid w:val="009F790D"/>
    <w:rsid w:val="009F7F72"/>
    <w:rsid w:val="00A0139A"/>
    <w:rsid w:val="00A0209E"/>
    <w:rsid w:val="00A040B5"/>
    <w:rsid w:val="00A0469C"/>
    <w:rsid w:val="00A054FA"/>
    <w:rsid w:val="00A063EF"/>
    <w:rsid w:val="00A06499"/>
    <w:rsid w:val="00A06B0B"/>
    <w:rsid w:val="00A07245"/>
    <w:rsid w:val="00A10072"/>
    <w:rsid w:val="00A1063D"/>
    <w:rsid w:val="00A10742"/>
    <w:rsid w:val="00A10C50"/>
    <w:rsid w:val="00A1160B"/>
    <w:rsid w:val="00A11F5E"/>
    <w:rsid w:val="00A125A4"/>
    <w:rsid w:val="00A12878"/>
    <w:rsid w:val="00A12A62"/>
    <w:rsid w:val="00A12F25"/>
    <w:rsid w:val="00A13021"/>
    <w:rsid w:val="00A13210"/>
    <w:rsid w:val="00A1377D"/>
    <w:rsid w:val="00A13ED6"/>
    <w:rsid w:val="00A1413C"/>
    <w:rsid w:val="00A14813"/>
    <w:rsid w:val="00A14889"/>
    <w:rsid w:val="00A14AF3"/>
    <w:rsid w:val="00A14BAF"/>
    <w:rsid w:val="00A157AF"/>
    <w:rsid w:val="00A15F1B"/>
    <w:rsid w:val="00A1683B"/>
    <w:rsid w:val="00A16A82"/>
    <w:rsid w:val="00A16C3A"/>
    <w:rsid w:val="00A16E0B"/>
    <w:rsid w:val="00A17E04"/>
    <w:rsid w:val="00A20842"/>
    <w:rsid w:val="00A212CD"/>
    <w:rsid w:val="00A219CE"/>
    <w:rsid w:val="00A219E6"/>
    <w:rsid w:val="00A21D43"/>
    <w:rsid w:val="00A2240C"/>
    <w:rsid w:val="00A22C9D"/>
    <w:rsid w:val="00A23145"/>
    <w:rsid w:val="00A23B5C"/>
    <w:rsid w:val="00A25113"/>
    <w:rsid w:val="00A25D57"/>
    <w:rsid w:val="00A25F76"/>
    <w:rsid w:val="00A264FC"/>
    <w:rsid w:val="00A2667B"/>
    <w:rsid w:val="00A26C0D"/>
    <w:rsid w:val="00A26C10"/>
    <w:rsid w:val="00A27E5F"/>
    <w:rsid w:val="00A30709"/>
    <w:rsid w:val="00A30F15"/>
    <w:rsid w:val="00A313D3"/>
    <w:rsid w:val="00A31783"/>
    <w:rsid w:val="00A3249F"/>
    <w:rsid w:val="00A33413"/>
    <w:rsid w:val="00A33634"/>
    <w:rsid w:val="00A33F5F"/>
    <w:rsid w:val="00A34E25"/>
    <w:rsid w:val="00A34E3D"/>
    <w:rsid w:val="00A34E4E"/>
    <w:rsid w:val="00A35EF2"/>
    <w:rsid w:val="00A362B5"/>
    <w:rsid w:val="00A36E65"/>
    <w:rsid w:val="00A376CE"/>
    <w:rsid w:val="00A37966"/>
    <w:rsid w:val="00A4007E"/>
    <w:rsid w:val="00A400BE"/>
    <w:rsid w:val="00A400C4"/>
    <w:rsid w:val="00A40299"/>
    <w:rsid w:val="00A4077B"/>
    <w:rsid w:val="00A411D5"/>
    <w:rsid w:val="00A41A62"/>
    <w:rsid w:val="00A41C38"/>
    <w:rsid w:val="00A41C7C"/>
    <w:rsid w:val="00A4235A"/>
    <w:rsid w:val="00A42AFD"/>
    <w:rsid w:val="00A42D4A"/>
    <w:rsid w:val="00A42F84"/>
    <w:rsid w:val="00A43435"/>
    <w:rsid w:val="00A445C5"/>
    <w:rsid w:val="00A44BCE"/>
    <w:rsid w:val="00A44C40"/>
    <w:rsid w:val="00A44E5D"/>
    <w:rsid w:val="00A44F98"/>
    <w:rsid w:val="00A4525E"/>
    <w:rsid w:val="00A45288"/>
    <w:rsid w:val="00A463A6"/>
    <w:rsid w:val="00A46921"/>
    <w:rsid w:val="00A47A22"/>
    <w:rsid w:val="00A47FCB"/>
    <w:rsid w:val="00A503C0"/>
    <w:rsid w:val="00A50549"/>
    <w:rsid w:val="00A50DB0"/>
    <w:rsid w:val="00A51145"/>
    <w:rsid w:val="00A51812"/>
    <w:rsid w:val="00A51B6A"/>
    <w:rsid w:val="00A51F7B"/>
    <w:rsid w:val="00A51F86"/>
    <w:rsid w:val="00A52908"/>
    <w:rsid w:val="00A52C30"/>
    <w:rsid w:val="00A52FD1"/>
    <w:rsid w:val="00A53693"/>
    <w:rsid w:val="00A53A59"/>
    <w:rsid w:val="00A53D5B"/>
    <w:rsid w:val="00A54535"/>
    <w:rsid w:val="00A55A63"/>
    <w:rsid w:val="00A55E2F"/>
    <w:rsid w:val="00A565C4"/>
    <w:rsid w:val="00A56C72"/>
    <w:rsid w:val="00A57A68"/>
    <w:rsid w:val="00A602FA"/>
    <w:rsid w:val="00A603AE"/>
    <w:rsid w:val="00A6045F"/>
    <w:rsid w:val="00A604C0"/>
    <w:rsid w:val="00A60DF0"/>
    <w:rsid w:val="00A61C51"/>
    <w:rsid w:val="00A620EF"/>
    <w:rsid w:val="00A62710"/>
    <w:rsid w:val="00A62946"/>
    <w:rsid w:val="00A63596"/>
    <w:rsid w:val="00A636D1"/>
    <w:rsid w:val="00A63B6C"/>
    <w:rsid w:val="00A641F8"/>
    <w:rsid w:val="00A64B4A"/>
    <w:rsid w:val="00A64B82"/>
    <w:rsid w:val="00A64E97"/>
    <w:rsid w:val="00A65114"/>
    <w:rsid w:val="00A65360"/>
    <w:rsid w:val="00A662E7"/>
    <w:rsid w:val="00A672FF"/>
    <w:rsid w:val="00A67876"/>
    <w:rsid w:val="00A70135"/>
    <w:rsid w:val="00A70C83"/>
    <w:rsid w:val="00A71669"/>
    <w:rsid w:val="00A718DC"/>
    <w:rsid w:val="00A7205D"/>
    <w:rsid w:val="00A7256F"/>
    <w:rsid w:val="00A7351A"/>
    <w:rsid w:val="00A73A01"/>
    <w:rsid w:val="00A74298"/>
    <w:rsid w:val="00A74AF2"/>
    <w:rsid w:val="00A7599F"/>
    <w:rsid w:val="00A75A31"/>
    <w:rsid w:val="00A75E50"/>
    <w:rsid w:val="00A765A6"/>
    <w:rsid w:val="00A771F2"/>
    <w:rsid w:val="00A77512"/>
    <w:rsid w:val="00A7799F"/>
    <w:rsid w:val="00A77AEC"/>
    <w:rsid w:val="00A77CDF"/>
    <w:rsid w:val="00A77FEB"/>
    <w:rsid w:val="00A8005C"/>
    <w:rsid w:val="00A8031F"/>
    <w:rsid w:val="00A806D1"/>
    <w:rsid w:val="00A80A7F"/>
    <w:rsid w:val="00A80EB5"/>
    <w:rsid w:val="00A825E8"/>
    <w:rsid w:val="00A828DF"/>
    <w:rsid w:val="00A82927"/>
    <w:rsid w:val="00A8368B"/>
    <w:rsid w:val="00A838A5"/>
    <w:rsid w:val="00A84023"/>
    <w:rsid w:val="00A8444F"/>
    <w:rsid w:val="00A85189"/>
    <w:rsid w:val="00A855E1"/>
    <w:rsid w:val="00A85854"/>
    <w:rsid w:val="00A87241"/>
    <w:rsid w:val="00A900BA"/>
    <w:rsid w:val="00A9042E"/>
    <w:rsid w:val="00A90A28"/>
    <w:rsid w:val="00A90B04"/>
    <w:rsid w:val="00A90CB1"/>
    <w:rsid w:val="00A91502"/>
    <w:rsid w:val="00A931E6"/>
    <w:rsid w:val="00A935AC"/>
    <w:rsid w:val="00A94074"/>
    <w:rsid w:val="00A9542A"/>
    <w:rsid w:val="00A965FE"/>
    <w:rsid w:val="00A96A21"/>
    <w:rsid w:val="00A96A71"/>
    <w:rsid w:val="00A97972"/>
    <w:rsid w:val="00AA0B64"/>
    <w:rsid w:val="00AA0F41"/>
    <w:rsid w:val="00AA33AF"/>
    <w:rsid w:val="00AA34D3"/>
    <w:rsid w:val="00AA45A6"/>
    <w:rsid w:val="00AA49DC"/>
    <w:rsid w:val="00AA4C64"/>
    <w:rsid w:val="00AA57C4"/>
    <w:rsid w:val="00AA5E16"/>
    <w:rsid w:val="00AA6E73"/>
    <w:rsid w:val="00AA6FB1"/>
    <w:rsid w:val="00AA7090"/>
    <w:rsid w:val="00AA714A"/>
    <w:rsid w:val="00AA715E"/>
    <w:rsid w:val="00AA78A1"/>
    <w:rsid w:val="00AA7F47"/>
    <w:rsid w:val="00AB04AD"/>
    <w:rsid w:val="00AB04B9"/>
    <w:rsid w:val="00AB2339"/>
    <w:rsid w:val="00AB2E58"/>
    <w:rsid w:val="00AB3164"/>
    <w:rsid w:val="00AB361D"/>
    <w:rsid w:val="00AB5A7A"/>
    <w:rsid w:val="00AB7250"/>
    <w:rsid w:val="00AB796D"/>
    <w:rsid w:val="00AC1DB2"/>
    <w:rsid w:val="00AC26FA"/>
    <w:rsid w:val="00AC3718"/>
    <w:rsid w:val="00AC4B34"/>
    <w:rsid w:val="00AC5AC2"/>
    <w:rsid w:val="00AC6192"/>
    <w:rsid w:val="00AC6BD4"/>
    <w:rsid w:val="00AC7D35"/>
    <w:rsid w:val="00AD0A97"/>
    <w:rsid w:val="00AD0EFC"/>
    <w:rsid w:val="00AD0F26"/>
    <w:rsid w:val="00AD10D7"/>
    <w:rsid w:val="00AD18D3"/>
    <w:rsid w:val="00AD1EB0"/>
    <w:rsid w:val="00AD27D1"/>
    <w:rsid w:val="00AD2F4B"/>
    <w:rsid w:val="00AD4638"/>
    <w:rsid w:val="00AD5332"/>
    <w:rsid w:val="00AD71D2"/>
    <w:rsid w:val="00AD790F"/>
    <w:rsid w:val="00AE179A"/>
    <w:rsid w:val="00AE1D32"/>
    <w:rsid w:val="00AE1FA6"/>
    <w:rsid w:val="00AE26B1"/>
    <w:rsid w:val="00AE26C5"/>
    <w:rsid w:val="00AE36F9"/>
    <w:rsid w:val="00AE3F45"/>
    <w:rsid w:val="00AE4276"/>
    <w:rsid w:val="00AE47FB"/>
    <w:rsid w:val="00AE4AE3"/>
    <w:rsid w:val="00AE4C16"/>
    <w:rsid w:val="00AE52BD"/>
    <w:rsid w:val="00AE5E98"/>
    <w:rsid w:val="00AE5F72"/>
    <w:rsid w:val="00AE5FD3"/>
    <w:rsid w:val="00AE6998"/>
    <w:rsid w:val="00AE6B89"/>
    <w:rsid w:val="00AE780D"/>
    <w:rsid w:val="00AF04D7"/>
    <w:rsid w:val="00AF0627"/>
    <w:rsid w:val="00AF121D"/>
    <w:rsid w:val="00AF21D2"/>
    <w:rsid w:val="00AF23A5"/>
    <w:rsid w:val="00AF34D4"/>
    <w:rsid w:val="00AF38C5"/>
    <w:rsid w:val="00AF3A89"/>
    <w:rsid w:val="00AF3F25"/>
    <w:rsid w:val="00AF47E6"/>
    <w:rsid w:val="00AF54FD"/>
    <w:rsid w:val="00AF5536"/>
    <w:rsid w:val="00AF5AC6"/>
    <w:rsid w:val="00AF64B4"/>
    <w:rsid w:val="00AF6E77"/>
    <w:rsid w:val="00AF79AE"/>
    <w:rsid w:val="00AF7BBB"/>
    <w:rsid w:val="00B0040F"/>
    <w:rsid w:val="00B00D27"/>
    <w:rsid w:val="00B00E61"/>
    <w:rsid w:val="00B01443"/>
    <w:rsid w:val="00B01444"/>
    <w:rsid w:val="00B01B42"/>
    <w:rsid w:val="00B02155"/>
    <w:rsid w:val="00B0240A"/>
    <w:rsid w:val="00B02442"/>
    <w:rsid w:val="00B037A0"/>
    <w:rsid w:val="00B03CFA"/>
    <w:rsid w:val="00B03D46"/>
    <w:rsid w:val="00B04D54"/>
    <w:rsid w:val="00B050AE"/>
    <w:rsid w:val="00B056AA"/>
    <w:rsid w:val="00B05B1A"/>
    <w:rsid w:val="00B06382"/>
    <w:rsid w:val="00B068B9"/>
    <w:rsid w:val="00B068FC"/>
    <w:rsid w:val="00B06C75"/>
    <w:rsid w:val="00B07DB7"/>
    <w:rsid w:val="00B103A8"/>
    <w:rsid w:val="00B10904"/>
    <w:rsid w:val="00B11953"/>
    <w:rsid w:val="00B121AA"/>
    <w:rsid w:val="00B1294A"/>
    <w:rsid w:val="00B1425A"/>
    <w:rsid w:val="00B14431"/>
    <w:rsid w:val="00B1479E"/>
    <w:rsid w:val="00B149FC"/>
    <w:rsid w:val="00B1576A"/>
    <w:rsid w:val="00B16229"/>
    <w:rsid w:val="00B17108"/>
    <w:rsid w:val="00B17216"/>
    <w:rsid w:val="00B176FC"/>
    <w:rsid w:val="00B1777F"/>
    <w:rsid w:val="00B177D3"/>
    <w:rsid w:val="00B177FA"/>
    <w:rsid w:val="00B17F74"/>
    <w:rsid w:val="00B200FA"/>
    <w:rsid w:val="00B20A97"/>
    <w:rsid w:val="00B20AAF"/>
    <w:rsid w:val="00B20C33"/>
    <w:rsid w:val="00B216DD"/>
    <w:rsid w:val="00B21EEB"/>
    <w:rsid w:val="00B22B8E"/>
    <w:rsid w:val="00B23A50"/>
    <w:rsid w:val="00B23B44"/>
    <w:rsid w:val="00B2448D"/>
    <w:rsid w:val="00B24834"/>
    <w:rsid w:val="00B248F7"/>
    <w:rsid w:val="00B24967"/>
    <w:rsid w:val="00B24E49"/>
    <w:rsid w:val="00B252EC"/>
    <w:rsid w:val="00B25DB5"/>
    <w:rsid w:val="00B26788"/>
    <w:rsid w:val="00B267EC"/>
    <w:rsid w:val="00B2686D"/>
    <w:rsid w:val="00B27DD5"/>
    <w:rsid w:val="00B27F4D"/>
    <w:rsid w:val="00B30085"/>
    <w:rsid w:val="00B30712"/>
    <w:rsid w:val="00B30E2E"/>
    <w:rsid w:val="00B313E7"/>
    <w:rsid w:val="00B31FF2"/>
    <w:rsid w:val="00B32A85"/>
    <w:rsid w:val="00B336E2"/>
    <w:rsid w:val="00B33CCE"/>
    <w:rsid w:val="00B34CEF"/>
    <w:rsid w:val="00B34FB0"/>
    <w:rsid w:val="00B35527"/>
    <w:rsid w:val="00B35E90"/>
    <w:rsid w:val="00B36581"/>
    <w:rsid w:val="00B37853"/>
    <w:rsid w:val="00B37A04"/>
    <w:rsid w:val="00B37C8C"/>
    <w:rsid w:val="00B37E90"/>
    <w:rsid w:val="00B40259"/>
    <w:rsid w:val="00B41029"/>
    <w:rsid w:val="00B41A59"/>
    <w:rsid w:val="00B42F3B"/>
    <w:rsid w:val="00B42F84"/>
    <w:rsid w:val="00B43241"/>
    <w:rsid w:val="00B43D2F"/>
    <w:rsid w:val="00B440AE"/>
    <w:rsid w:val="00B4543B"/>
    <w:rsid w:val="00B4587E"/>
    <w:rsid w:val="00B46C17"/>
    <w:rsid w:val="00B4751D"/>
    <w:rsid w:val="00B5231B"/>
    <w:rsid w:val="00B532EE"/>
    <w:rsid w:val="00B53466"/>
    <w:rsid w:val="00B536C2"/>
    <w:rsid w:val="00B53AF2"/>
    <w:rsid w:val="00B53CCE"/>
    <w:rsid w:val="00B53F4C"/>
    <w:rsid w:val="00B54700"/>
    <w:rsid w:val="00B550DA"/>
    <w:rsid w:val="00B5537D"/>
    <w:rsid w:val="00B55555"/>
    <w:rsid w:val="00B55A21"/>
    <w:rsid w:val="00B56040"/>
    <w:rsid w:val="00B56612"/>
    <w:rsid w:val="00B56F08"/>
    <w:rsid w:val="00B60287"/>
    <w:rsid w:val="00B60935"/>
    <w:rsid w:val="00B60CF9"/>
    <w:rsid w:val="00B61067"/>
    <w:rsid w:val="00B6141C"/>
    <w:rsid w:val="00B61841"/>
    <w:rsid w:val="00B61BF5"/>
    <w:rsid w:val="00B6346B"/>
    <w:rsid w:val="00B63830"/>
    <w:rsid w:val="00B642E7"/>
    <w:rsid w:val="00B64353"/>
    <w:rsid w:val="00B64360"/>
    <w:rsid w:val="00B6489C"/>
    <w:rsid w:val="00B649CD"/>
    <w:rsid w:val="00B6511E"/>
    <w:rsid w:val="00B65745"/>
    <w:rsid w:val="00B6587B"/>
    <w:rsid w:val="00B65B13"/>
    <w:rsid w:val="00B65D1A"/>
    <w:rsid w:val="00B66579"/>
    <w:rsid w:val="00B70521"/>
    <w:rsid w:val="00B70A50"/>
    <w:rsid w:val="00B70BFF"/>
    <w:rsid w:val="00B70C18"/>
    <w:rsid w:val="00B7126A"/>
    <w:rsid w:val="00B72454"/>
    <w:rsid w:val="00B726F6"/>
    <w:rsid w:val="00B72714"/>
    <w:rsid w:val="00B7329A"/>
    <w:rsid w:val="00B73963"/>
    <w:rsid w:val="00B73DAB"/>
    <w:rsid w:val="00B74F28"/>
    <w:rsid w:val="00B75B1A"/>
    <w:rsid w:val="00B7641A"/>
    <w:rsid w:val="00B7658B"/>
    <w:rsid w:val="00B76CF7"/>
    <w:rsid w:val="00B77462"/>
    <w:rsid w:val="00B77876"/>
    <w:rsid w:val="00B7798A"/>
    <w:rsid w:val="00B8034B"/>
    <w:rsid w:val="00B80472"/>
    <w:rsid w:val="00B81804"/>
    <w:rsid w:val="00B82074"/>
    <w:rsid w:val="00B820AD"/>
    <w:rsid w:val="00B823EA"/>
    <w:rsid w:val="00B82459"/>
    <w:rsid w:val="00B829AD"/>
    <w:rsid w:val="00B82C36"/>
    <w:rsid w:val="00B8359D"/>
    <w:rsid w:val="00B83F3E"/>
    <w:rsid w:val="00B84227"/>
    <w:rsid w:val="00B842D5"/>
    <w:rsid w:val="00B84D96"/>
    <w:rsid w:val="00B85450"/>
    <w:rsid w:val="00B85814"/>
    <w:rsid w:val="00B85816"/>
    <w:rsid w:val="00B85EFF"/>
    <w:rsid w:val="00B86221"/>
    <w:rsid w:val="00B873DB"/>
    <w:rsid w:val="00B878B7"/>
    <w:rsid w:val="00B90190"/>
    <w:rsid w:val="00B90428"/>
    <w:rsid w:val="00B9148F"/>
    <w:rsid w:val="00B9182D"/>
    <w:rsid w:val="00B91B13"/>
    <w:rsid w:val="00B92111"/>
    <w:rsid w:val="00B93A44"/>
    <w:rsid w:val="00B93A79"/>
    <w:rsid w:val="00B93B9C"/>
    <w:rsid w:val="00B93EE8"/>
    <w:rsid w:val="00B940F3"/>
    <w:rsid w:val="00B9454D"/>
    <w:rsid w:val="00B95236"/>
    <w:rsid w:val="00B9570A"/>
    <w:rsid w:val="00BA033C"/>
    <w:rsid w:val="00BA03D1"/>
    <w:rsid w:val="00BA0DB5"/>
    <w:rsid w:val="00BA2654"/>
    <w:rsid w:val="00BA26C3"/>
    <w:rsid w:val="00BA2EAA"/>
    <w:rsid w:val="00BA326A"/>
    <w:rsid w:val="00BA39AC"/>
    <w:rsid w:val="00BA3B18"/>
    <w:rsid w:val="00BA3E0B"/>
    <w:rsid w:val="00BA453B"/>
    <w:rsid w:val="00BA4633"/>
    <w:rsid w:val="00BA56F3"/>
    <w:rsid w:val="00BA5BD3"/>
    <w:rsid w:val="00BA65AC"/>
    <w:rsid w:val="00BA6F81"/>
    <w:rsid w:val="00BA78D9"/>
    <w:rsid w:val="00BB0F10"/>
    <w:rsid w:val="00BB12CB"/>
    <w:rsid w:val="00BB1627"/>
    <w:rsid w:val="00BB18AC"/>
    <w:rsid w:val="00BB237C"/>
    <w:rsid w:val="00BB2708"/>
    <w:rsid w:val="00BB2CA1"/>
    <w:rsid w:val="00BB2D77"/>
    <w:rsid w:val="00BB429B"/>
    <w:rsid w:val="00BB46A4"/>
    <w:rsid w:val="00BB4EE3"/>
    <w:rsid w:val="00BB5D5B"/>
    <w:rsid w:val="00BB6320"/>
    <w:rsid w:val="00BB722A"/>
    <w:rsid w:val="00BC0125"/>
    <w:rsid w:val="00BC0582"/>
    <w:rsid w:val="00BC08AE"/>
    <w:rsid w:val="00BC14A8"/>
    <w:rsid w:val="00BC19AA"/>
    <w:rsid w:val="00BC284A"/>
    <w:rsid w:val="00BC2C1E"/>
    <w:rsid w:val="00BC2CD5"/>
    <w:rsid w:val="00BC314D"/>
    <w:rsid w:val="00BC4E03"/>
    <w:rsid w:val="00BC57DA"/>
    <w:rsid w:val="00BC5B68"/>
    <w:rsid w:val="00BC5BFB"/>
    <w:rsid w:val="00BC7166"/>
    <w:rsid w:val="00BC789B"/>
    <w:rsid w:val="00BD0072"/>
    <w:rsid w:val="00BD0969"/>
    <w:rsid w:val="00BD18E6"/>
    <w:rsid w:val="00BD1A30"/>
    <w:rsid w:val="00BD221D"/>
    <w:rsid w:val="00BD2459"/>
    <w:rsid w:val="00BD2BD3"/>
    <w:rsid w:val="00BD3BBA"/>
    <w:rsid w:val="00BD4042"/>
    <w:rsid w:val="00BD458A"/>
    <w:rsid w:val="00BD5294"/>
    <w:rsid w:val="00BD52CF"/>
    <w:rsid w:val="00BD762C"/>
    <w:rsid w:val="00BD765B"/>
    <w:rsid w:val="00BE0340"/>
    <w:rsid w:val="00BE1637"/>
    <w:rsid w:val="00BE192F"/>
    <w:rsid w:val="00BE1E3E"/>
    <w:rsid w:val="00BE23D0"/>
    <w:rsid w:val="00BE27A9"/>
    <w:rsid w:val="00BE2859"/>
    <w:rsid w:val="00BE4327"/>
    <w:rsid w:val="00BE4B96"/>
    <w:rsid w:val="00BE5483"/>
    <w:rsid w:val="00BE5821"/>
    <w:rsid w:val="00BE6FDF"/>
    <w:rsid w:val="00BE7920"/>
    <w:rsid w:val="00BE7EAB"/>
    <w:rsid w:val="00BF1358"/>
    <w:rsid w:val="00BF2EFE"/>
    <w:rsid w:val="00BF3530"/>
    <w:rsid w:val="00BF40DE"/>
    <w:rsid w:val="00BF493B"/>
    <w:rsid w:val="00BF53C7"/>
    <w:rsid w:val="00BF5823"/>
    <w:rsid w:val="00BF5829"/>
    <w:rsid w:val="00BF58FA"/>
    <w:rsid w:val="00BF5AD2"/>
    <w:rsid w:val="00BF6330"/>
    <w:rsid w:val="00BF69E9"/>
    <w:rsid w:val="00BF69F3"/>
    <w:rsid w:val="00BF6C14"/>
    <w:rsid w:val="00BF6C1E"/>
    <w:rsid w:val="00BF6D78"/>
    <w:rsid w:val="00BF716E"/>
    <w:rsid w:val="00C00037"/>
    <w:rsid w:val="00C0068B"/>
    <w:rsid w:val="00C00DEE"/>
    <w:rsid w:val="00C01771"/>
    <w:rsid w:val="00C01942"/>
    <w:rsid w:val="00C01A6D"/>
    <w:rsid w:val="00C01B33"/>
    <w:rsid w:val="00C0216B"/>
    <w:rsid w:val="00C028BF"/>
    <w:rsid w:val="00C03A55"/>
    <w:rsid w:val="00C043B1"/>
    <w:rsid w:val="00C0499D"/>
    <w:rsid w:val="00C05309"/>
    <w:rsid w:val="00C0660A"/>
    <w:rsid w:val="00C073EE"/>
    <w:rsid w:val="00C07B25"/>
    <w:rsid w:val="00C07C72"/>
    <w:rsid w:val="00C10222"/>
    <w:rsid w:val="00C105DD"/>
    <w:rsid w:val="00C10753"/>
    <w:rsid w:val="00C10870"/>
    <w:rsid w:val="00C113F3"/>
    <w:rsid w:val="00C11B4D"/>
    <w:rsid w:val="00C11C42"/>
    <w:rsid w:val="00C12260"/>
    <w:rsid w:val="00C12DB0"/>
    <w:rsid w:val="00C12E83"/>
    <w:rsid w:val="00C14474"/>
    <w:rsid w:val="00C144F9"/>
    <w:rsid w:val="00C1470B"/>
    <w:rsid w:val="00C14A70"/>
    <w:rsid w:val="00C1572C"/>
    <w:rsid w:val="00C1693C"/>
    <w:rsid w:val="00C16B67"/>
    <w:rsid w:val="00C1739A"/>
    <w:rsid w:val="00C1773C"/>
    <w:rsid w:val="00C178AE"/>
    <w:rsid w:val="00C17B35"/>
    <w:rsid w:val="00C17C30"/>
    <w:rsid w:val="00C21B98"/>
    <w:rsid w:val="00C21D6C"/>
    <w:rsid w:val="00C233B4"/>
    <w:rsid w:val="00C2354A"/>
    <w:rsid w:val="00C236AF"/>
    <w:rsid w:val="00C237E2"/>
    <w:rsid w:val="00C23845"/>
    <w:rsid w:val="00C2388F"/>
    <w:rsid w:val="00C23D4D"/>
    <w:rsid w:val="00C2423E"/>
    <w:rsid w:val="00C242C8"/>
    <w:rsid w:val="00C24685"/>
    <w:rsid w:val="00C24810"/>
    <w:rsid w:val="00C25E3C"/>
    <w:rsid w:val="00C26257"/>
    <w:rsid w:val="00C265D9"/>
    <w:rsid w:val="00C270E2"/>
    <w:rsid w:val="00C2751E"/>
    <w:rsid w:val="00C305A6"/>
    <w:rsid w:val="00C30DE8"/>
    <w:rsid w:val="00C30F34"/>
    <w:rsid w:val="00C31A3A"/>
    <w:rsid w:val="00C32A62"/>
    <w:rsid w:val="00C32ECF"/>
    <w:rsid w:val="00C340C0"/>
    <w:rsid w:val="00C3413A"/>
    <w:rsid w:val="00C3432A"/>
    <w:rsid w:val="00C34C66"/>
    <w:rsid w:val="00C35402"/>
    <w:rsid w:val="00C35BA6"/>
    <w:rsid w:val="00C35FD3"/>
    <w:rsid w:val="00C360D6"/>
    <w:rsid w:val="00C36502"/>
    <w:rsid w:val="00C374C0"/>
    <w:rsid w:val="00C374EE"/>
    <w:rsid w:val="00C37C4A"/>
    <w:rsid w:val="00C407F6"/>
    <w:rsid w:val="00C40989"/>
    <w:rsid w:val="00C41394"/>
    <w:rsid w:val="00C41861"/>
    <w:rsid w:val="00C41FAA"/>
    <w:rsid w:val="00C42688"/>
    <w:rsid w:val="00C42A25"/>
    <w:rsid w:val="00C42B92"/>
    <w:rsid w:val="00C434BF"/>
    <w:rsid w:val="00C4388C"/>
    <w:rsid w:val="00C44086"/>
    <w:rsid w:val="00C44683"/>
    <w:rsid w:val="00C44E4C"/>
    <w:rsid w:val="00C452D1"/>
    <w:rsid w:val="00C46B2E"/>
    <w:rsid w:val="00C47864"/>
    <w:rsid w:val="00C47E76"/>
    <w:rsid w:val="00C5035D"/>
    <w:rsid w:val="00C50C6C"/>
    <w:rsid w:val="00C51107"/>
    <w:rsid w:val="00C513F1"/>
    <w:rsid w:val="00C515C6"/>
    <w:rsid w:val="00C52567"/>
    <w:rsid w:val="00C53F26"/>
    <w:rsid w:val="00C54505"/>
    <w:rsid w:val="00C5465F"/>
    <w:rsid w:val="00C55E0C"/>
    <w:rsid w:val="00C56207"/>
    <w:rsid w:val="00C56D80"/>
    <w:rsid w:val="00C56E87"/>
    <w:rsid w:val="00C60946"/>
    <w:rsid w:val="00C60A28"/>
    <w:rsid w:val="00C61A33"/>
    <w:rsid w:val="00C61A34"/>
    <w:rsid w:val="00C62324"/>
    <w:rsid w:val="00C63725"/>
    <w:rsid w:val="00C637BC"/>
    <w:rsid w:val="00C64DB6"/>
    <w:rsid w:val="00C652D9"/>
    <w:rsid w:val="00C65767"/>
    <w:rsid w:val="00C6678F"/>
    <w:rsid w:val="00C66A78"/>
    <w:rsid w:val="00C67359"/>
    <w:rsid w:val="00C67552"/>
    <w:rsid w:val="00C67775"/>
    <w:rsid w:val="00C7066E"/>
    <w:rsid w:val="00C70ADA"/>
    <w:rsid w:val="00C71CE8"/>
    <w:rsid w:val="00C7231D"/>
    <w:rsid w:val="00C726CA"/>
    <w:rsid w:val="00C72A72"/>
    <w:rsid w:val="00C7306D"/>
    <w:rsid w:val="00C7318B"/>
    <w:rsid w:val="00C732A5"/>
    <w:rsid w:val="00C734B0"/>
    <w:rsid w:val="00C7365D"/>
    <w:rsid w:val="00C739F0"/>
    <w:rsid w:val="00C73BD1"/>
    <w:rsid w:val="00C73EAF"/>
    <w:rsid w:val="00C74BF8"/>
    <w:rsid w:val="00C75DD1"/>
    <w:rsid w:val="00C75FBE"/>
    <w:rsid w:val="00C76D26"/>
    <w:rsid w:val="00C76EC6"/>
    <w:rsid w:val="00C76FA1"/>
    <w:rsid w:val="00C770DA"/>
    <w:rsid w:val="00C776CD"/>
    <w:rsid w:val="00C77EA7"/>
    <w:rsid w:val="00C808C3"/>
    <w:rsid w:val="00C80911"/>
    <w:rsid w:val="00C810BE"/>
    <w:rsid w:val="00C820F4"/>
    <w:rsid w:val="00C82B4E"/>
    <w:rsid w:val="00C83633"/>
    <w:rsid w:val="00C843C6"/>
    <w:rsid w:val="00C847F7"/>
    <w:rsid w:val="00C84ADC"/>
    <w:rsid w:val="00C84C10"/>
    <w:rsid w:val="00C85B79"/>
    <w:rsid w:val="00C85E19"/>
    <w:rsid w:val="00C8645C"/>
    <w:rsid w:val="00C87104"/>
    <w:rsid w:val="00C8749E"/>
    <w:rsid w:val="00C876E9"/>
    <w:rsid w:val="00C87BF2"/>
    <w:rsid w:val="00C90120"/>
    <w:rsid w:val="00C90734"/>
    <w:rsid w:val="00C92053"/>
    <w:rsid w:val="00C923A2"/>
    <w:rsid w:val="00C92ADF"/>
    <w:rsid w:val="00C92FFD"/>
    <w:rsid w:val="00C95099"/>
    <w:rsid w:val="00C957BE"/>
    <w:rsid w:val="00C95B25"/>
    <w:rsid w:val="00C95F23"/>
    <w:rsid w:val="00C97515"/>
    <w:rsid w:val="00C97722"/>
    <w:rsid w:val="00CA0BE0"/>
    <w:rsid w:val="00CA1262"/>
    <w:rsid w:val="00CA1342"/>
    <w:rsid w:val="00CA14C1"/>
    <w:rsid w:val="00CA1839"/>
    <w:rsid w:val="00CA188A"/>
    <w:rsid w:val="00CA19ED"/>
    <w:rsid w:val="00CA1D23"/>
    <w:rsid w:val="00CA36C5"/>
    <w:rsid w:val="00CA3BDF"/>
    <w:rsid w:val="00CA44AE"/>
    <w:rsid w:val="00CA687B"/>
    <w:rsid w:val="00CB14D2"/>
    <w:rsid w:val="00CB14D3"/>
    <w:rsid w:val="00CB1D65"/>
    <w:rsid w:val="00CB231A"/>
    <w:rsid w:val="00CB24AF"/>
    <w:rsid w:val="00CB2B8E"/>
    <w:rsid w:val="00CB2D17"/>
    <w:rsid w:val="00CB2D5C"/>
    <w:rsid w:val="00CB3356"/>
    <w:rsid w:val="00CB3388"/>
    <w:rsid w:val="00CB3430"/>
    <w:rsid w:val="00CB3A89"/>
    <w:rsid w:val="00CB5548"/>
    <w:rsid w:val="00CB56AB"/>
    <w:rsid w:val="00CB5F13"/>
    <w:rsid w:val="00CB6825"/>
    <w:rsid w:val="00CB6BB4"/>
    <w:rsid w:val="00CB6EEA"/>
    <w:rsid w:val="00CB7149"/>
    <w:rsid w:val="00CB75C4"/>
    <w:rsid w:val="00CC0360"/>
    <w:rsid w:val="00CC124B"/>
    <w:rsid w:val="00CC1768"/>
    <w:rsid w:val="00CC1906"/>
    <w:rsid w:val="00CC1EE2"/>
    <w:rsid w:val="00CC1F15"/>
    <w:rsid w:val="00CC1FF2"/>
    <w:rsid w:val="00CC2001"/>
    <w:rsid w:val="00CC2A71"/>
    <w:rsid w:val="00CC2D8D"/>
    <w:rsid w:val="00CC392F"/>
    <w:rsid w:val="00CC401E"/>
    <w:rsid w:val="00CC44EC"/>
    <w:rsid w:val="00CC4575"/>
    <w:rsid w:val="00CC484E"/>
    <w:rsid w:val="00CC4A45"/>
    <w:rsid w:val="00CC4B4E"/>
    <w:rsid w:val="00CC4F9B"/>
    <w:rsid w:val="00CC54F3"/>
    <w:rsid w:val="00CC5DA6"/>
    <w:rsid w:val="00CC6FF0"/>
    <w:rsid w:val="00CC7331"/>
    <w:rsid w:val="00CC76F0"/>
    <w:rsid w:val="00CC7B79"/>
    <w:rsid w:val="00CC7C81"/>
    <w:rsid w:val="00CD0161"/>
    <w:rsid w:val="00CD0D91"/>
    <w:rsid w:val="00CD0F76"/>
    <w:rsid w:val="00CD1C9D"/>
    <w:rsid w:val="00CD25DD"/>
    <w:rsid w:val="00CD29D0"/>
    <w:rsid w:val="00CD34DD"/>
    <w:rsid w:val="00CD38BE"/>
    <w:rsid w:val="00CD3B8F"/>
    <w:rsid w:val="00CD4B1D"/>
    <w:rsid w:val="00CD5393"/>
    <w:rsid w:val="00CD5C17"/>
    <w:rsid w:val="00CD5E9A"/>
    <w:rsid w:val="00CD5FA2"/>
    <w:rsid w:val="00CD69FA"/>
    <w:rsid w:val="00CD6CD7"/>
    <w:rsid w:val="00CD773E"/>
    <w:rsid w:val="00CD7C4D"/>
    <w:rsid w:val="00CE0221"/>
    <w:rsid w:val="00CE04D9"/>
    <w:rsid w:val="00CE06DC"/>
    <w:rsid w:val="00CE0A08"/>
    <w:rsid w:val="00CE1286"/>
    <w:rsid w:val="00CE1F2A"/>
    <w:rsid w:val="00CE2B1D"/>
    <w:rsid w:val="00CE2E0E"/>
    <w:rsid w:val="00CE3248"/>
    <w:rsid w:val="00CE35AD"/>
    <w:rsid w:val="00CE3684"/>
    <w:rsid w:val="00CE4581"/>
    <w:rsid w:val="00CE613A"/>
    <w:rsid w:val="00CE743D"/>
    <w:rsid w:val="00CE7F27"/>
    <w:rsid w:val="00CF07FC"/>
    <w:rsid w:val="00CF0EB1"/>
    <w:rsid w:val="00CF1091"/>
    <w:rsid w:val="00CF1695"/>
    <w:rsid w:val="00CF2540"/>
    <w:rsid w:val="00CF3E84"/>
    <w:rsid w:val="00CF4709"/>
    <w:rsid w:val="00CF4786"/>
    <w:rsid w:val="00CF4A88"/>
    <w:rsid w:val="00CF4EE8"/>
    <w:rsid w:val="00CF545A"/>
    <w:rsid w:val="00CF5655"/>
    <w:rsid w:val="00CF5B65"/>
    <w:rsid w:val="00CF6053"/>
    <w:rsid w:val="00CF665A"/>
    <w:rsid w:val="00CF6932"/>
    <w:rsid w:val="00CF72C9"/>
    <w:rsid w:val="00D02CB2"/>
    <w:rsid w:val="00D035E3"/>
    <w:rsid w:val="00D035F3"/>
    <w:rsid w:val="00D03865"/>
    <w:rsid w:val="00D03C9C"/>
    <w:rsid w:val="00D0476F"/>
    <w:rsid w:val="00D047AF"/>
    <w:rsid w:val="00D05352"/>
    <w:rsid w:val="00D06260"/>
    <w:rsid w:val="00D07D3A"/>
    <w:rsid w:val="00D07F74"/>
    <w:rsid w:val="00D10E5F"/>
    <w:rsid w:val="00D10F93"/>
    <w:rsid w:val="00D10FA0"/>
    <w:rsid w:val="00D11249"/>
    <w:rsid w:val="00D12905"/>
    <w:rsid w:val="00D12A01"/>
    <w:rsid w:val="00D12C8A"/>
    <w:rsid w:val="00D139C2"/>
    <w:rsid w:val="00D13C4B"/>
    <w:rsid w:val="00D13CDB"/>
    <w:rsid w:val="00D14BC4"/>
    <w:rsid w:val="00D15340"/>
    <w:rsid w:val="00D156FA"/>
    <w:rsid w:val="00D157D1"/>
    <w:rsid w:val="00D158D0"/>
    <w:rsid w:val="00D15FF4"/>
    <w:rsid w:val="00D160E7"/>
    <w:rsid w:val="00D16D12"/>
    <w:rsid w:val="00D17D7D"/>
    <w:rsid w:val="00D206A4"/>
    <w:rsid w:val="00D20846"/>
    <w:rsid w:val="00D21AA8"/>
    <w:rsid w:val="00D21D89"/>
    <w:rsid w:val="00D22070"/>
    <w:rsid w:val="00D248C3"/>
    <w:rsid w:val="00D24A2D"/>
    <w:rsid w:val="00D24B71"/>
    <w:rsid w:val="00D2597B"/>
    <w:rsid w:val="00D25CEE"/>
    <w:rsid w:val="00D25E3F"/>
    <w:rsid w:val="00D26478"/>
    <w:rsid w:val="00D2753D"/>
    <w:rsid w:val="00D30CE3"/>
    <w:rsid w:val="00D31B98"/>
    <w:rsid w:val="00D31CD6"/>
    <w:rsid w:val="00D323C7"/>
    <w:rsid w:val="00D326A3"/>
    <w:rsid w:val="00D32A6A"/>
    <w:rsid w:val="00D330FD"/>
    <w:rsid w:val="00D3323E"/>
    <w:rsid w:val="00D337A3"/>
    <w:rsid w:val="00D33F39"/>
    <w:rsid w:val="00D344F0"/>
    <w:rsid w:val="00D34668"/>
    <w:rsid w:val="00D347C0"/>
    <w:rsid w:val="00D3502F"/>
    <w:rsid w:val="00D351E5"/>
    <w:rsid w:val="00D356DA"/>
    <w:rsid w:val="00D359D7"/>
    <w:rsid w:val="00D35E91"/>
    <w:rsid w:val="00D35F26"/>
    <w:rsid w:val="00D35FF1"/>
    <w:rsid w:val="00D36047"/>
    <w:rsid w:val="00D3604A"/>
    <w:rsid w:val="00D36234"/>
    <w:rsid w:val="00D36254"/>
    <w:rsid w:val="00D369A7"/>
    <w:rsid w:val="00D36A32"/>
    <w:rsid w:val="00D36B8B"/>
    <w:rsid w:val="00D37D90"/>
    <w:rsid w:val="00D400F3"/>
    <w:rsid w:val="00D40515"/>
    <w:rsid w:val="00D40CB9"/>
    <w:rsid w:val="00D41028"/>
    <w:rsid w:val="00D41344"/>
    <w:rsid w:val="00D41D40"/>
    <w:rsid w:val="00D4232F"/>
    <w:rsid w:val="00D423A4"/>
    <w:rsid w:val="00D42980"/>
    <w:rsid w:val="00D42C93"/>
    <w:rsid w:val="00D43907"/>
    <w:rsid w:val="00D43E60"/>
    <w:rsid w:val="00D43F68"/>
    <w:rsid w:val="00D449F3"/>
    <w:rsid w:val="00D46151"/>
    <w:rsid w:val="00D46507"/>
    <w:rsid w:val="00D474CE"/>
    <w:rsid w:val="00D5053D"/>
    <w:rsid w:val="00D50D30"/>
    <w:rsid w:val="00D51464"/>
    <w:rsid w:val="00D51608"/>
    <w:rsid w:val="00D518F3"/>
    <w:rsid w:val="00D51E7E"/>
    <w:rsid w:val="00D52B46"/>
    <w:rsid w:val="00D5321A"/>
    <w:rsid w:val="00D53C79"/>
    <w:rsid w:val="00D54657"/>
    <w:rsid w:val="00D548F0"/>
    <w:rsid w:val="00D554FF"/>
    <w:rsid w:val="00D55F97"/>
    <w:rsid w:val="00D5616F"/>
    <w:rsid w:val="00D5690F"/>
    <w:rsid w:val="00D570E8"/>
    <w:rsid w:val="00D57373"/>
    <w:rsid w:val="00D57DFD"/>
    <w:rsid w:val="00D605F8"/>
    <w:rsid w:val="00D61ABF"/>
    <w:rsid w:val="00D61C07"/>
    <w:rsid w:val="00D626ED"/>
    <w:rsid w:val="00D63419"/>
    <w:rsid w:val="00D636E7"/>
    <w:rsid w:val="00D63A31"/>
    <w:rsid w:val="00D63DBE"/>
    <w:rsid w:val="00D64040"/>
    <w:rsid w:val="00D64BC5"/>
    <w:rsid w:val="00D64E7F"/>
    <w:rsid w:val="00D6595E"/>
    <w:rsid w:val="00D65AFB"/>
    <w:rsid w:val="00D674C0"/>
    <w:rsid w:val="00D67573"/>
    <w:rsid w:val="00D706AA"/>
    <w:rsid w:val="00D70F90"/>
    <w:rsid w:val="00D71CFE"/>
    <w:rsid w:val="00D71F9A"/>
    <w:rsid w:val="00D7239D"/>
    <w:rsid w:val="00D73544"/>
    <w:rsid w:val="00D74AEF"/>
    <w:rsid w:val="00D74BD4"/>
    <w:rsid w:val="00D7682F"/>
    <w:rsid w:val="00D76EE7"/>
    <w:rsid w:val="00D7710E"/>
    <w:rsid w:val="00D77158"/>
    <w:rsid w:val="00D77CCF"/>
    <w:rsid w:val="00D80215"/>
    <w:rsid w:val="00D807FB"/>
    <w:rsid w:val="00D81313"/>
    <w:rsid w:val="00D82347"/>
    <w:rsid w:val="00D827AA"/>
    <w:rsid w:val="00D82A6D"/>
    <w:rsid w:val="00D82B99"/>
    <w:rsid w:val="00D8353B"/>
    <w:rsid w:val="00D835AD"/>
    <w:rsid w:val="00D85525"/>
    <w:rsid w:val="00D85F43"/>
    <w:rsid w:val="00D8643D"/>
    <w:rsid w:val="00D8647E"/>
    <w:rsid w:val="00D865D4"/>
    <w:rsid w:val="00D86996"/>
    <w:rsid w:val="00D874C9"/>
    <w:rsid w:val="00D87508"/>
    <w:rsid w:val="00D879E0"/>
    <w:rsid w:val="00D87E51"/>
    <w:rsid w:val="00D90029"/>
    <w:rsid w:val="00D90500"/>
    <w:rsid w:val="00D90796"/>
    <w:rsid w:val="00D90DE6"/>
    <w:rsid w:val="00D910C6"/>
    <w:rsid w:val="00D91585"/>
    <w:rsid w:val="00D91959"/>
    <w:rsid w:val="00D91D6F"/>
    <w:rsid w:val="00D921C5"/>
    <w:rsid w:val="00D927AB"/>
    <w:rsid w:val="00D92C89"/>
    <w:rsid w:val="00D93CA3"/>
    <w:rsid w:val="00D9400B"/>
    <w:rsid w:val="00D94D8A"/>
    <w:rsid w:val="00D950B6"/>
    <w:rsid w:val="00D952A7"/>
    <w:rsid w:val="00D95926"/>
    <w:rsid w:val="00D96DCD"/>
    <w:rsid w:val="00D97915"/>
    <w:rsid w:val="00D979E5"/>
    <w:rsid w:val="00D97AD7"/>
    <w:rsid w:val="00D97D8E"/>
    <w:rsid w:val="00DA018A"/>
    <w:rsid w:val="00DA0282"/>
    <w:rsid w:val="00DA0A3F"/>
    <w:rsid w:val="00DA0B6B"/>
    <w:rsid w:val="00DA1F6D"/>
    <w:rsid w:val="00DA26BB"/>
    <w:rsid w:val="00DA2B06"/>
    <w:rsid w:val="00DA2C73"/>
    <w:rsid w:val="00DA2FE3"/>
    <w:rsid w:val="00DA3305"/>
    <w:rsid w:val="00DA396A"/>
    <w:rsid w:val="00DA4639"/>
    <w:rsid w:val="00DA5697"/>
    <w:rsid w:val="00DA5BA1"/>
    <w:rsid w:val="00DA63B1"/>
    <w:rsid w:val="00DA6534"/>
    <w:rsid w:val="00DA6F79"/>
    <w:rsid w:val="00DA7852"/>
    <w:rsid w:val="00DA7E1B"/>
    <w:rsid w:val="00DB003B"/>
    <w:rsid w:val="00DB038B"/>
    <w:rsid w:val="00DB0836"/>
    <w:rsid w:val="00DB0A93"/>
    <w:rsid w:val="00DB1512"/>
    <w:rsid w:val="00DB1E2E"/>
    <w:rsid w:val="00DB2EDE"/>
    <w:rsid w:val="00DB340F"/>
    <w:rsid w:val="00DB36D2"/>
    <w:rsid w:val="00DB39B4"/>
    <w:rsid w:val="00DB3DD4"/>
    <w:rsid w:val="00DB411C"/>
    <w:rsid w:val="00DB46FA"/>
    <w:rsid w:val="00DB582E"/>
    <w:rsid w:val="00DB60E1"/>
    <w:rsid w:val="00DB6A1F"/>
    <w:rsid w:val="00DC007E"/>
    <w:rsid w:val="00DC08C7"/>
    <w:rsid w:val="00DC09D4"/>
    <w:rsid w:val="00DC20C2"/>
    <w:rsid w:val="00DC23A8"/>
    <w:rsid w:val="00DC2F74"/>
    <w:rsid w:val="00DC4635"/>
    <w:rsid w:val="00DC5939"/>
    <w:rsid w:val="00DC7484"/>
    <w:rsid w:val="00DC7ADA"/>
    <w:rsid w:val="00DC7B79"/>
    <w:rsid w:val="00DC7F9D"/>
    <w:rsid w:val="00DD0441"/>
    <w:rsid w:val="00DD0CB3"/>
    <w:rsid w:val="00DD1153"/>
    <w:rsid w:val="00DD1901"/>
    <w:rsid w:val="00DD1BCF"/>
    <w:rsid w:val="00DD1C87"/>
    <w:rsid w:val="00DD2117"/>
    <w:rsid w:val="00DD23DA"/>
    <w:rsid w:val="00DD29D6"/>
    <w:rsid w:val="00DD2D59"/>
    <w:rsid w:val="00DD3B56"/>
    <w:rsid w:val="00DD4980"/>
    <w:rsid w:val="00DD4C01"/>
    <w:rsid w:val="00DD520E"/>
    <w:rsid w:val="00DD596C"/>
    <w:rsid w:val="00DD5DA9"/>
    <w:rsid w:val="00DD6748"/>
    <w:rsid w:val="00DD67A9"/>
    <w:rsid w:val="00DD6EA1"/>
    <w:rsid w:val="00DE0114"/>
    <w:rsid w:val="00DE0A7F"/>
    <w:rsid w:val="00DE1118"/>
    <w:rsid w:val="00DE153D"/>
    <w:rsid w:val="00DE1C4B"/>
    <w:rsid w:val="00DE21E5"/>
    <w:rsid w:val="00DE2319"/>
    <w:rsid w:val="00DE261D"/>
    <w:rsid w:val="00DE3030"/>
    <w:rsid w:val="00DE356D"/>
    <w:rsid w:val="00DE3893"/>
    <w:rsid w:val="00DE3D53"/>
    <w:rsid w:val="00DE4D04"/>
    <w:rsid w:val="00DE4E81"/>
    <w:rsid w:val="00DE5E52"/>
    <w:rsid w:val="00DE6045"/>
    <w:rsid w:val="00DE7019"/>
    <w:rsid w:val="00DE74C9"/>
    <w:rsid w:val="00DE7BF5"/>
    <w:rsid w:val="00DF0606"/>
    <w:rsid w:val="00DF0BC3"/>
    <w:rsid w:val="00DF1E9D"/>
    <w:rsid w:val="00DF209A"/>
    <w:rsid w:val="00DF2323"/>
    <w:rsid w:val="00DF2ABB"/>
    <w:rsid w:val="00DF2B35"/>
    <w:rsid w:val="00DF2B45"/>
    <w:rsid w:val="00DF2DF4"/>
    <w:rsid w:val="00DF3075"/>
    <w:rsid w:val="00DF3DE6"/>
    <w:rsid w:val="00DF4A95"/>
    <w:rsid w:val="00DF5F2F"/>
    <w:rsid w:val="00DF6338"/>
    <w:rsid w:val="00DF6457"/>
    <w:rsid w:val="00DF64F9"/>
    <w:rsid w:val="00DF6739"/>
    <w:rsid w:val="00DF6A2D"/>
    <w:rsid w:val="00DF6B16"/>
    <w:rsid w:val="00DF6D84"/>
    <w:rsid w:val="00DF77ED"/>
    <w:rsid w:val="00DF7D1A"/>
    <w:rsid w:val="00E002DF"/>
    <w:rsid w:val="00E0040D"/>
    <w:rsid w:val="00E00437"/>
    <w:rsid w:val="00E007FA"/>
    <w:rsid w:val="00E00E13"/>
    <w:rsid w:val="00E01142"/>
    <w:rsid w:val="00E0121C"/>
    <w:rsid w:val="00E019B8"/>
    <w:rsid w:val="00E01B9B"/>
    <w:rsid w:val="00E01C7F"/>
    <w:rsid w:val="00E02680"/>
    <w:rsid w:val="00E034DA"/>
    <w:rsid w:val="00E03517"/>
    <w:rsid w:val="00E03678"/>
    <w:rsid w:val="00E04034"/>
    <w:rsid w:val="00E0434D"/>
    <w:rsid w:val="00E0472C"/>
    <w:rsid w:val="00E04F80"/>
    <w:rsid w:val="00E05022"/>
    <w:rsid w:val="00E05958"/>
    <w:rsid w:val="00E0638D"/>
    <w:rsid w:val="00E06C4D"/>
    <w:rsid w:val="00E07411"/>
    <w:rsid w:val="00E10791"/>
    <w:rsid w:val="00E10849"/>
    <w:rsid w:val="00E10D8E"/>
    <w:rsid w:val="00E10F4B"/>
    <w:rsid w:val="00E12DBB"/>
    <w:rsid w:val="00E12EBE"/>
    <w:rsid w:val="00E1319E"/>
    <w:rsid w:val="00E14217"/>
    <w:rsid w:val="00E148A1"/>
    <w:rsid w:val="00E14962"/>
    <w:rsid w:val="00E14DEF"/>
    <w:rsid w:val="00E15072"/>
    <w:rsid w:val="00E15121"/>
    <w:rsid w:val="00E162C0"/>
    <w:rsid w:val="00E1761D"/>
    <w:rsid w:val="00E17B7E"/>
    <w:rsid w:val="00E200A7"/>
    <w:rsid w:val="00E20663"/>
    <w:rsid w:val="00E206CB"/>
    <w:rsid w:val="00E21823"/>
    <w:rsid w:val="00E21903"/>
    <w:rsid w:val="00E2279A"/>
    <w:rsid w:val="00E22AB9"/>
    <w:rsid w:val="00E23735"/>
    <w:rsid w:val="00E237C0"/>
    <w:rsid w:val="00E23A50"/>
    <w:rsid w:val="00E2457A"/>
    <w:rsid w:val="00E24AD7"/>
    <w:rsid w:val="00E2501B"/>
    <w:rsid w:val="00E25212"/>
    <w:rsid w:val="00E2586F"/>
    <w:rsid w:val="00E25DA2"/>
    <w:rsid w:val="00E25DA7"/>
    <w:rsid w:val="00E26935"/>
    <w:rsid w:val="00E26D6E"/>
    <w:rsid w:val="00E27F81"/>
    <w:rsid w:val="00E3141D"/>
    <w:rsid w:val="00E31BDF"/>
    <w:rsid w:val="00E32CD4"/>
    <w:rsid w:val="00E32F7A"/>
    <w:rsid w:val="00E33242"/>
    <w:rsid w:val="00E33331"/>
    <w:rsid w:val="00E33C0A"/>
    <w:rsid w:val="00E34201"/>
    <w:rsid w:val="00E34911"/>
    <w:rsid w:val="00E34F12"/>
    <w:rsid w:val="00E36008"/>
    <w:rsid w:val="00E36193"/>
    <w:rsid w:val="00E36F9C"/>
    <w:rsid w:val="00E37266"/>
    <w:rsid w:val="00E3765E"/>
    <w:rsid w:val="00E404D6"/>
    <w:rsid w:val="00E41578"/>
    <w:rsid w:val="00E4360E"/>
    <w:rsid w:val="00E4454F"/>
    <w:rsid w:val="00E449BC"/>
    <w:rsid w:val="00E45060"/>
    <w:rsid w:val="00E455D6"/>
    <w:rsid w:val="00E45F10"/>
    <w:rsid w:val="00E46093"/>
    <w:rsid w:val="00E4639D"/>
    <w:rsid w:val="00E469FB"/>
    <w:rsid w:val="00E47044"/>
    <w:rsid w:val="00E47D4A"/>
    <w:rsid w:val="00E47E52"/>
    <w:rsid w:val="00E50161"/>
    <w:rsid w:val="00E503FD"/>
    <w:rsid w:val="00E50801"/>
    <w:rsid w:val="00E5132D"/>
    <w:rsid w:val="00E51558"/>
    <w:rsid w:val="00E51EE7"/>
    <w:rsid w:val="00E51F0C"/>
    <w:rsid w:val="00E52060"/>
    <w:rsid w:val="00E522EE"/>
    <w:rsid w:val="00E5232A"/>
    <w:rsid w:val="00E527C2"/>
    <w:rsid w:val="00E53545"/>
    <w:rsid w:val="00E53B08"/>
    <w:rsid w:val="00E53EBD"/>
    <w:rsid w:val="00E54658"/>
    <w:rsid w:val="00E55446"/>
    <w:rsid w:val="00E55495"/>
    <w:rsid w:val="00E5587F"/>
    <w:rsid w:val="00E5606D"/>
    <w:rsid w:val="00E56321"/>
    <w:rsid w:val="00E5661B"/>
    <w:rsid w:val="00E56AF1"/>
    <w:rsid w:val="00E56C6D"/>
    <w:rsid w:val="00E56FEF"/>
    <w:rsid w:val="00E5799A"/>
    <w:rsid w:val="00E57AD8"/>
    <w:rsid w:val="00E57D25"/>
    <w:rsid w:val="00E57FC6"/>
    <w:rsid w:val="00E60828"/>
    <w:rsid w:val="00E61CA0"/>
    <w:rsid w:val="00E61CC4"/>
    <w:rsid w:val="00E6244A"/>
    <w:rsid w:val="00E62693"/>
    <w:rsid w:val="00E640FD"/>
    <w:rsid w:val="00E64314"/>
    <w:rsid w:val="00E6449C"/>
    <w:rsid w:val="00E64733"/>
    <w:rsid w:val="00E64F23"/>
    <w:rsid w:val="00E665CB"/>
    <w:rsid w:val="00E6699B"/>
    <w:rsid w:val="00E66C35"/>
    <w:rsid w:val="00E67237"/>
    <w:rsid w:val="00E678EC"/>
    <w:rsid w:val="00E67AD0"/>
    <w:rsid w:val="00E67B6C"/>
    <w:rsid w:val="00E70868"/>
    <w:rsid w:val="00E7099A"/>
    <w:rsid w:val="00E70BB0"/>
    <w:rsid w:val="00E71C97"/>
    <w:rsid w:val="00E71CAE"/>
    <w:rsid w:val="00E71E43"/>
    <w:rsid w:val="00E72570"/>
    <w:rsid w:val="00E72956"/>
    <w:rsid w:val="00E742D3"/>
    <w:rsid w:val="00E74519"/>
    <w:rsid w:val="00E74DFF"/>
    <w:rsid w:val="00E74EA9"/>
    <w:rsid w:val="00E75CDF"/>
    <w:rsid w:val="00E76925"/>
    <w:rsid w:val="00E7754C"/>
    <w:rsid w:val="00E81330"/>
    <w:rsid w:val="00E820BA"/>
    <w:rsid w:val="00E82CA4"/>
    <w:rsid w:val="00E834E5"/>
    <w:rsid w:val="00E8354D"/>
    <w:rsid w:val="00E844E3"/>
    <w:rsid w:val="00E84C5D"/>
    <w:rsid w:val="00E8534F"/>
    <w:rsid w:val="00E853CC"/>
    <w:rsid w:val="00E8600A"/>
    <w:rsid w:val="00E8655B"/>
    <w:rsid w:val="00E867BD"/>
    <w:rsid w:val="00E87964"/>
    <w:rsid w:val="00E902D7"/>
    <w:rsid w:val="00E90D8F"/>
    <w:rsid w:val="00E9129B"/>
    <w:rsid w:val="00E914FA"/>
    <w:rsid w:val="00E9253F"/>
    <w:rsid w:val="00E92ADC"/>
    <w:rsid w:val="00E93638"/>
    <w:rsid w:val="00E93FFF"/>
    <w:rsid w:val="00E969ED"/>
    <w:rsid w:val="00E96D7A"/>
    <w:rsid w:val="00EA0556"/>
    <w:rsid w:val="00EA06AA"/>
    <w:rsid w:val="00EA1E13"/>
    <w:rsid w:val="00EA2B5D"/>
    <w:rsid w:val="00EA30B2"/>
    <w:rsid w:val="00EA34F3"/>
    <w:rsid w:val="00EA38BF"/>
    <w:rsid w:val="00EA3CB2"/>
    <w:rsid w:val="00EA3DBC"/>
    <w:rsid w:val="00EA412F"/>
    <w:rsid w:val="00EA4A9E"/>
    <w:rsid w:val="00EA57F2"/>
    <w:rsid w:val="00EA5A7D"/>
    <w:rsid w:val="00EA5B59"/>
    <w:rsid w:val="00EA5CF3"/>
    <w:rsid w:val="00EA5D65"/>
    <w:rsid w:val="00EA6A7F"/>
    <w:rsid w:val="00EA6AFC"/>
    <w:rsid w:val="00EA6D9C"/>
    <w:rsid w:val="00EA73CB"/>
    <w:rsid w:val="00EB0E93"/>
    <w:rsid w:val="00EB1F99"/>
    <w:rsid w:val="00EB1FCB"/>
    <w:rsid w:val="00EB203D"/>
    <w:rsid w:val="00EB2A43"/>
    <w:rsid w:val="00EB2D7E"/>
    <w:rsid w:val="00EB3191"/>
    <w:rsid w:val="00EB3241"/>
    <w:rsid w:val="00EB3735"/>
    <w:rsid w:val="00EB3C50"/>
    <w:rsid w:val="00EB3FFF"/>
    <w:rsid w:val="00EB45E8"/>
    <w:rsid w:val="00EB4BBD"/>
    <w:rsid w:val="00EB4EA5"/>
    <w:rsid w:val="00EB5443"/>
    <w:rsid w:val="00EB56F6"/>
    <w:rsid w:val="00EB5770"/>
    <w:rsid w:val="00EB6332"/>
    <w:rsid w:val="00EB65DE"/>
    <w:rsid w:val="00EB687E"/>
    <w:rsid w:val="00EB6DDD"/>
    <w:rsid w:val="00EB70E9"/>
    <w:rsid w:val="00EB7E5A"/>
    <w:rsid w:val="00EC01E1"/>
    <w:rsid w:val="00EC099F"/>
    <w:rsid w:val="00EC0DA6"/>
    <w:rsid w:val="00EC0F90"/>
    <w:rsid w:val="00EC1417"/>
    <w:rsid w:val="00EC1E00"/>
    <w:rsid w:val="00EC3273"/>
    <w:rsid w:val="00EC3AD3"/>
    <w:rsid w:val="00EC469D"/>
    <w:rsid w:val="00EC499A"/>
    <w:rsid w:val="00EC54B1"/>
    <w:rsid w:val="00EC594E"/>
    <w:rsid w:val="00EC66D4"/>
    <w:rsid w:val="00EC683E"/>
    <w:rsid w:val="00EC6D4C"/>
    <w:rsid w:val="00EC6D77"/>
    <w:rsid w:val="00EC6E90"/>
    <w:rsid w:val="00EC71C8"/>
    <w:rsid w:val="00ED00A3"/>
    <w:rsid w:val="00ED0192"/>
    <w:rsid w:val="00ED04AE"/>
    <w:rsid w:val="00ED1669"/>
    <w:rsid w:val="00ED1759"/>
    <w:rsid w:val="00ED1936"/>
    <w:rsid w:val="00ED1A4E"/>
    <w:rsid w:val="00ED23C2"/>
    <w:rsid w:val="00ED29BC"/>
    <w:rsid w:val="00ED2F70"/>
    <w:rsid w:val="00ED3250"/>
    <w:rsid w:val="00ED49B9"/>
    <w:rsid w:val="00ED6BAC"/>
    <w:rsid w:val="00ED7097"/>
    <w:rsid w:val="00EE004C"/>
    <w:rsid w:val="00EE0591"/>
    <w:rsid w:val="00EE0873"/>
    <w:rsid w:val="00EE0F96"/>
    <w:rsid w:val="00EE160F"/>
    <w:rsid w:val="00EE1FE0"/>
    <w:rsid w:val="00EE475B"/>
    <w:rsid w:val="00EE4A69"/>
    <w:rsid w:val="00EE6220"/>
    <w:rsid w:val="00EE661D"/>
    <w:rsid w:val="00EE6C66"/>
    <w:rsid w:val="00EE7342"/>
    <w:rsid w:val="00EE7949"/>
    <w:rsid w:val="00EE7A31"/>
    <w:rsid w:val="00EF0ED3"/>
    <w:rsid w:val="00EF172E"/>
    <w:rsid w:val="00EF18A6"/>
    <w:rsid w:val="00EF285B"/>
    <w:rsid w:val="00EF3110"/>
    <w:rsid w:val="00EF384A"/>
    <w:rsid w:val="00EF4547"/>
    <w:rsid w:val="00EF499B"/>
    <w:rsid w:val="00EF553D"/>
    <w:rsid w:val="00EF5A03"/>
    <w:rsid w:val="00EF6332"/>
    <w:rsid w:val="00EF67E7"/>
    <w:rsid w:val="00EF68B5"/>
    <w:rsid w:val="00EF68F7"/>
    <w:rsid w:val="00EF6AC3"/>
    <w:rsid w:val="00EF6D1A"/>
    <w:rsid w:val="00F00707"/>
    <w:rsid w:val="00F00805"/>
    <w:rsid w:val="00F011C0"/>
    <w:rsid w:val="00F0156B"/>
    <w:rsid w:val="00F019D1"/>
    <w:rsid w:val="00F01A5F"/>
    <w:rsid w:val="00F01F90"/>
    <w:rsid w:val="00F021D7"/>
    <w:rsid w:val="00F02673"/>
    <w:rsid w:val="00F035AB"/>
    <w:rsid w:val="00F043EF"/>
    <w:rsid w:val="00F04877"/>
    <w:rsid w:val="00F051CD"/>
    <w:rsid w:val="00F054F7"/>
    <w:rsid w:val="00F070FA"/>
    <w:rsid w:val="00F07806"/>
    <w:rsid w:val="00F1132C"/>
    <w:rsid w:val="00F114A7"/>
    <w:rsid w:val="00F11836"/>
    <w:rsid w:val="00F13936"/>
    <w:rsid w:val="00F14494"/>
    <w:rsid w:val="00F15525"/>
    <w:rsid w:val="00F1582C"/>
    <w:rsid w:val="00F15EA0"/>
    <w:rsid w:val="00F15F4F"/>
    <w:rsid w:val="00F164DC"/>
    <w:rsid w:val="00F17055"/>
    <w:rsid w:val="00F206AE"/>
    <w:rsid w:val="00F20875"/>
    <w:rsid w:val="00F20FA9"/>
    <w:rsid w:val="00F2147F"/>
    <w:rsid w:val="00F218AF"/>
    <w:rsid w:val="00F21A0D"/>
    <w:rsid w:val="00F21F99"/>
    <w:rsid w:val="00F22AC8"/>
    <w:rsid w:val="00F22DB4"/>
    <w:rsid w:val="00F2367E"/>
    <w:rsid w:val="00F23ACE"/>
    <w:rsid w:val="00F254B9"/>
    <w:rsid w:val="00F25AD1"/>
    <w:rsid w:val="00F26305"/>
    <w:rsid w:val="00F26406"/>
    <w:rsid w:val="00F266B5"/>
    <w:rsid w:val="00F26799"/>
    <w:rsid w:val="00F272B5"/>
    <w:rsid w:val="00F27353"/>
    <w:rsid w:val="00F3069A"/>
    <w:rsid w:val="00F30E50"/>
    <w:rsid w:val="00F30EA1"/>
    <w:rsid w:val="00F3131E"/>
    <w:rsid w:val="00F31359"/>
    <w:rsid w:val="00F31B33"/>
    <w:rsid w:val="00F31E67"/>
    <w:rsid w:val="00F325CF"/>
    <w:rsid w:val="00F32D85"/>
    <w:rsid w:val="00F33BDA"/>
    <w:rsid w:val="00F354ED"/>
    <w:rsid w:val="00F35F44"/>
    <w:rsid w:val="00F35F5B"/>
    <w:rsid w:val="00F364DA"/>
    <w:rsid w:val="00F3726F"/>
    <w:rsid w:val="00F3797C"/>
    <w:rsid w:val="00F40054"/>
    <w:rsid w:val="00F4065D"/>
    <w:rsid w:val="00F40C78"/>
    <w:rsid w:val="00F40D53"/>
    <w:rsid w:val="00F4101F"/>
    <w:rsid w:val="00F42D16"/>
    <w:rsid w:val="00F42E9F"/>
    <w:rsid w:val="00F42F7A"/>
    <w:rsid w:val="00F42FA4"/>
    <w:rsid w:val="00F43045"/>
    <w:rsid w:val="00F43FA1"/>
    <w:rsid w:val="00F444B9"/>
    <w:rsid w:val="00F44734"/>
    <w:rsid w:val="00F44AFD"/>
    <w:rsid w:val="00F44CC9"/>
    <w:rsid w:val="00F472F6"/>
    <w:rsid w:val="00F4740F"/>
    <w:rsid w:val="00F51A4B"/>
    <w:rsid w:val="00F51AF9"/>
    <w:rsid w:val="00F51F78"/>
    <w:rsid w:val="00F52437"/>
    <w:rsid w:val="00F52BB5"/>
    <w:rsid w:val="00F532CF"/>
    <w:rsid w:val="00F53938"/>
    <w:rsid w:val="00F53955"/>
    <w:rsid w:val="00F53A95"/>
    <w:rsid w:val="00F5453B"/>
    <w:rsid w:val="00F54636"/>
    <w:rsid w:val="00F54DC9"/>
    <w:rsid w:val="00F558E3"/>
    <w:rsid w:val="00F55C16"/>
    <w:rsid w:val="00F55EF5"/>
    <w:rsid w:val="00F56089"/>
    <w:rsid w:val="00F57722"/>
    <w:rsid w:val="00F57985"/>
    <w:rsid w:val="00F579A0"/>
    <w:rsid w:val="00F57D91"/>
    <w:rsid w:val="00F60411"/>
    <w:rsid w:val="00F62B08"/>
    <w:rsid w:val="00F62EB3"/>
    <w:rsid w:val="00F6348D"/>
    <w:rsid w:val="00F63F2D"/>
    <w:rsid w:val="00F643EC"/>
    <w:rsid w:val="00F6513D"/>
    <w:rsid w:val="00F65900"/>
    <w:rsid w:val="00F65C15"/>
    <w:rsid w:val="00F667E1"/>
    <w:rsid w:val="00F677DB"/>
    <w:rsid w:val="00F7088E"/>
    <w:rsid w:val="00F70A59"/>
    <w:rsid w:val="00F7135A"/>
    <w:rsid w:val="00F7224B"/>
    <w:rsid w:val="00F7412A"/>
    <w:rsid w:val="00F74881"/>
    <w:rsid w:val="00F74988"/>
    <w:rsid w:val="00F77BF4"/>
    <w:rsid w:val="00F800B9"/>
    <w:rsid w:val="00F804AE"/>
    <w:rsid w:val="00F81598"/>
    <w:rsid w:val="00F81956"/>
    <w:rsid w:val="00F81DDB"/>
    <w:rsid w:val="00F83D5D"/>
    <w:rsid w:val="00F84263"/>
    <w:rsid w:val="00F84D4E"/>
    <w:rsid w:val="00F8543E"/>
    <w:rsid w:val="00F85EBC"/>
    <w:rsid w:val="00F861D8"/>
    <w:rsid w:val="00F86A6A"/>
    <w:rsid w:val="00F86DD3"/>
    <w:rsid w:val="00F86DEA"/>
    <w:rsid w:val="00F875A3"/>
    <w:rsid w:val="00F90072"/>
    <w:rsid w:val="00F918F2"/>
    <w:rsid w:val="00F920C3"/>
    <w:rsid w:val="00F92277"/>
    <w:rsid w:val="00F925EE"/>
    <w:rsid w:val="00F92C35"/>
    <w:rsid w:val="00F9385E"/>
    <w:rsid w:val="00F939D1"/>
    <w:rsid w:val="00F939D6"/>
    <w:rsid w:val="00F94697"/>
    <w:rsid w:val="00F9469E"/>
    <w:rsid w:val="00F948CE"/>
    <w:rsid w:val="00F94B50"/>
    <w:rsid w:val="00F94C3E"/>
    <w:rsid w:val="00F95C4E"/>
    <w:rsid w:val="00F95DE6"/>
    <w:rsid w:val="00F95F45"/>
    <w:rsid w:val="00F96C21"/>
    <w:rsid w:val="00F96F80"/>
    <w:rsid w:val="00F97F68"/>
    <w:rsid w:val="00FA096A"/>
    <w:rsid w:val="00FA0B06"/>
    <w:rsid w:val="00FA1CCF"/>
    <w:rsid w:val="00FA1F4B"/>
    <w:rsid w:val="00FA289E"/>
    <w:rsid w:val="00FA4538"/>
    <w:rsid w:val="00FA5696"/>
    <w:rsid w:val="00FA5F2B"/>
    <w:rsid w:val="00FA624A"/>
    <w:rsid w:val="00FA6621"/>
    <w:rsid w:val="00FA67A0"/>
    <w:rsid w:val="00FA6A3B"/>
    <w:rsid w:val="00FA7705"/>
    <w:rsid w:val="00FB0770"/>
    <w:rsid w:val="00FB167C"/>
    <w:rsid w:val="00FB18AF"/>
    <w:rsid w:val="00FB1B67"/>
    <w:rsid w:val="00FB2112"/>
    <w:rsid w:val="00FB282D"/>
    <w:rsid w:val="00FB3089"/>
    <w:rsid w:val="00FB4D06"/>
    <w:rsid w:val="00FB5672"/>
    <w:rsid w:val="00FB5C63"/>
    <w:rsid w:val="00FB5E77"/>
    <w:rsid w:val="00FB6603"/>
    <w:rsid w:val="00FB67B4"/>
    <w:rsid w:val="00FB68D7"/>
    <w:rsid w:val="00FB70EA"/>
    <w:rsid w:val="00FB74B3"/>
    <w:rsid w:val="00FB74BA"/>
    <w:rsid w:val="00FB7D48"/>
    <w:rsid w:val="00FC0287"/>
    <w:rsid w:val="00FC08E7"/>
    <w:rsid w:val="00FC0A88"/>
    <w:rsid w:val="00FC0B3E"/>
    <w:rsid w:val="00FC16A0"/>
    <w:rsid w:val="00FC21CD"/>
    <w:rsid w:val="00FC2743"/>
    <w:rsid w:val="00FC2798"/>
    <w:rsid w:val="00FC2F28"/>
    <w:rsid w:val="00FC3146"/>
    <w:rsid w:val="00FC36FD"/>
    <w:rsid w:val="00FC3827"/>
    <w:rsid w:val="00FC3BB5"/>
    <w:rsid w:val="00FC3C2E"/>
    <w:rsid w:val="00FC3DAC"/>
    <w:rsid w:val="00FC4142"/>
    <w:rsid w:val="00FC4B29"/>
    <w:rsid w:val="00FC5739"/>
    <w:rsid w:val="00FC5B36"/>
    <w:rsid w:val="00FC63DE"/>
    <w:rsid w:val="00FC6845"/>
    <w:rsid w:val="00FC6C41"/>
    <w:rsid w:val="00FC6DDD"/>
    <w:rsid w:val="00FC7C3C"/>
    <w:rsid w:val="00FD035D"/>
    <w:rsid w:val="00FD0654"/>
    <w:rsid w:val="00FD06C0"/>
    <w:rsid w:val="00FD0CDE"/>
    <w:rsid w:val="00FD14F1"/>
    <w:rsid w:val="00FD2E7E"/>
    <w:rsid w:val="00FD3351"/>
    <w:rsid w:val="00FD3AD1"/>
    <w:rsid w:val="00FD410A"/>
    <w:rsid w:val="00FD42A4"/>
    <w:rsid w:val="00FD487F"/>
    <w:rsid w:val="00FD5F1C"/>
    <w:rsid w:val="00FD67DF"/>
    <w:rsid w:val="00FD7120"/>
    <w:rsid w:val="00FD7575"/>
    <w:rsid w:val="00FD7CB8"/>
    <w:rsid w:val="00FD7EB9"/>
    <w:rsid w:val="00FE0443"/>
    <w:rsid w:val="00FE0BE5"/>
    <w:rsid w:val="00FE0D34"/>
    <w:rsid w:val="00FE1A96"/>
    <w:rsid w:val="00FE1AD6"/>
    <w:rsid w:val="00FE1CC1"/>
    <w:rsid w:val="00FE1D5F"/>
    <w:rsid w:val="00FE220F"/>
    <w:rsid w:val="00FE22B0"/>
    <w:rsid w:val="00FE28B7"/>
    <w:rsid w:val="00FE36E2"/>
    <w:rsid w:val="00FE4621"/>
    <w:rsid w:val="00FE488D"/>
    <w:rsid w:val="00FE5444"/>
    <w:rsid w:val="00FE5482"/>
    <w:rsid w:val="00FE62F6"/>
    <w:rsid w:val="00FE6937"/>
    <w:rsid w:val="00FE7621"/>
    <w:rsid w:val="00FE7A99"/>
    <w:rsid w:val="00FF08DD"/>
    <w:rsid w:val="00FF0C37"/>
    <w:rsid w:val="00FF0DE6"/>
    <w:rsid w:val="00FF1E5B"/>
    <w:rsid w:val="00FF2338"/>
    <w:rsid w:val="00FF4075"/>
    <w:rsid w:val="00FF4474"/>
    <w:rsid w:val="00FF49DF"/>
    <w:rsid w:val="00FF4F05"/>
    <w:rsid w:val="00FF5281"/>
    <w:rsid w:val="00FF5368"/>
    <w:rsid w:val="00FF54E6"/>
    <w:rsid w:val="00FF5FCC"/>
    <w:rsid w:val="00FF64C6"/>
    <w:rsid w:val="00FF6B2F"/>
    <w:rsid w:val="00FF794B"/>
    <w:rsid w:val="00FF7BD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BD666"/>
  <w15:docId w15:val="{D96F3B70-C5A9-416E-8647-20B42EF38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3203"/>
  </w:style>
  <w:style w:type="paragraph" w:styleId="Ttulo1">
    <w:name w:val="heading 1"/>
    <w:basedOn w:val="Normal"/>
    <w:next w:val="Normal"/>
    <w:link w:val="Ttulo1Char"/>
    <w:uiPriority w:val="9"/>
    <w:qFormat/>
    <w:rsid w:val="009D320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9D32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9D3203"/>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unhideWhenUsed/>
    <w:qFormat/>
    <w:rsid w:val="009D3203"/>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unhideWhenUsed/>
    <w:qFormat/>
    <w:rsid w:val="009D3203"/>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unhideWhenUsed/>
    <w:qFormat/>
    <w:rsid w:val="009D320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unhideWhenUsed/>
    <w:qFormat/>
    <w:rsid w:val="009D320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unhideWhenUsed/>
    <w:qFormat/>
    <w:rsid w:val="009D320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unhideWhenUsed/>
    <w:qFormat/>
    <w:rsid w:val="009D320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D3203"/>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rsid w:val="009D3203"/>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9D3203"/>
    <w:rPr>
      <w:rFonts w:asciiTheme="majorHAnsi" w:eastAsiaTheme="majorEastAsia" w:hAnsiTheme="majorHAnsi" w:cstheme="majorBidi"/>
      <w:b/>
      <w:bCs/>
      <w:color w:val="4F81BD" w:themeColor="accent1"/>
    </w:rPr>
  </w:style>
  <w:style w:type="character" w:customStyle="1" w:styleId="Ttulo4Char">
    <w:name w:val="Título 4 Char"/>
    <w:basedOn w:val="Fontepargpadro"/>
    <w:link w:val="Ttulo4"/>
    <w:uiPriority w:val="9"/>
    <w:rsid w:val="009D3203"/>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rsid w:val="009D3203"/>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rsid w:val="009D3203"/>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rsid w:val="009D3203"/>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rsid w:val="009D3203"/>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rsid w:val="009D3203"/>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har"/>
    <w:uiPriority w:val="10"/>
    <w:qFormat/>
    <w:rsid w:val="009D320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9D3203"/>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9D320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9D3203"/>
    <w:rPr>
      <w:rFonts w:asciiTheme="majorHAnsi" w:eastAsiaTheme="majorEastAsia" w:hAnsiTheme="majorHAnsi" w:cstheme="majorBidi"/>
      <w:i/>
      <w:iCs/>
      <w:color w:val="4F81BD" w:themeColor="accent1"/>
      <w:spacing w:val="15"/>
      <w:sz w:val="24"/>
      <w:szCs w:val="24"/>
    </w:rPr>
  </w:style>
  <w:style w:type="character" w:styleId="nfaseSutil">
    <w:name w:val="Subtle Emphasis"/>
    <w:basedOn w:val="Fontepargpadro"/>
    <w:uiPriority w:val="19"/>
    <w:qFormat/>
    <w:rsid w:val="009D3203"/>
    <w:rPr>
      <w:i/>
      <w:iCs/>
      <w:color w:val="808080" w:themeColor="text1" w:themeTint="7F"/>
    </w:rPr>
  </w:style>
  <w:style w:type="character" w:styleId="nfase">
    <w:name w:val="Emphasis"/>
    <w:basedOn w:val="Fontepargpadro"/>
    <w:uiPriority w:val="20"/>
    <w:qFormat/>
    <w:rsid w:val="009D3203"/>
    <w:rPr>
      <w:i/>
      <w:iCs/>
    </w:rPr>
  </w:style>
  <w:style w:type="character" w:styleId="nfaseIntensa">
    <w:name w:val="Intense Emphasis"/>
    <w:basedOn w:val="Fontepargpadro"/>
    <w:uiPriority w:val="21"/>
    <w:qFormat/>
    <w:rsid w:val="009D3203"/>
    <w:rPr>
      <w:b/>
      <w:bCs/>
      <w:i/>
      <w:iCs/>
      <w:color w:val="4F81BD" w:themeColor="accent1"/>
    </w:rPr>
  </w:style>
  <w:style w:type="character" w:styleId="Forte">
    <w:name w:val="Strong"/>
    <w:basedOn w:val="Fontepargpadro"/>
    <w:uiPriority w:val="22"/>
    <w:qFormat/>
    <w:rsid w:val="009D3203"/>
    <w:rPr>
      <w:b/>
      <w:bCs/>
    </w:rPr>
  </w:style>
  <w:style w:type="paragraph" w:styleId="Citao">
    <w:name w:val="Quote"/>
    <w:basedOn w:val="Normal"/>
    <w:next w:val="Normal"/>
    <w:link w:val="CitaoChar"/>
    <w:uiPriority w:val="29"/>
    <w:qFormat/>
    <w:rsid w:val="009D3203"/>
    <w:rPr>
      <w:i/>
      <w:iCs/>
      <w:color w:val="000000" w:themeColor="text1"/>
    </w:rPr>
  </w:style>
  <w:style w:type="character" w:customStyle="1" w:styleId="CitaoChar">
    <w:name w:val="Citação Char"/>
    <w:basedOn w:val="Fontepargpadro"/>
    <w:link w:val="Citao"/>
    <w:uiPriority w:val="29"/>
    <w:rsid w:val="009D3203"/>
    <w:rPr>
      <w:i/>
      <w:iCs/>
      <w:color w:val="000000" w:themeColor="text1"/>
    </w:rPr>
  </w:style>
  <w:style w:type="paragraph" w:styleId="CitaoIntensa">
    <w:name w:val="Intense Quote"/>
    <w:basedOn w:val="Normal"/>
    <w:next w:val="Normal"/>
    <w:link w:val="CitaoIntensaChar"/>
    <w:uiPriority w:val="30"/>
    <w:qFormat/>
    <w:rsid w:val="009D3203"/>
    <w:pPr>
      <w:pBdr>
        <w:bottom w:val="single" w:sz="4" w:space="4" w:color="4F81BD" w:themeColor="accent1"/>
      </w:pBdr>
      <w:spacing w:before="200" w:after="280"/>
      <w:ind w:left="936" w:right="936"/>
    </w:pPr>
    <w:rPr>
      <w:b/>
      <w:bCs/>
      <w:i/>
      <w:iCs/>
      <w:color w:val="4F81BD" w:themeColor="accent1"/>
    </w:rPr>
  </w:style>
  <w:style w:type="character" w:customStyle="1" w:styleId="CitaoIntensaChar">
    <w:name w:val="Citação Intensa Char"/>
    <w:basedOn w:val="Fontepargpadro"/>
    <w:link w:val="CitaoIntensa"/>
    <w:uiPriority w:val="30"/>
    <w:rsid w:val="009D3203"/>
    <w:rPr>
      <w:b/>
      <w:bCs/>
      <w:i/>
      <w:iCs/>
      <w:color w:val="4F81BD" w:themeColor="accent1"/>
    </w:rPr>
  </w:style>
  <w:style w:type="character" w:styleId="RefernciaSutil">
    <w:name w:val="Subtle Reference"/>
    <w:basedOn w:val="Fontepargpadro"/>
    <w:uiPriority w:val="31"/>
    <w:qFormat/>
    <w:rsid w:val="009D3203"/>
    <w:rPr>
      <w:smallCaps/>
      <w:color w:val="C0504D" w:themeColor="accent2"/>
      <w:u w:val="single"/>
    </w:rPr>
  </w:style>
  <w:style w:type="character" w:styleId="RefernciaIntensa">
    <w:name w:val="Intense Reference"/>
    <w:basedOn w:val="Fontepargpadro"/>
    <w:uiPriority w:val="32"/>
    <w:qFormat/>
    <w:rsid w:val="009D3203"/>
    <w:rPr>
      <w:b/>
      <w:bCs/>
      <w:smallCaps/>
      <w:color w:val="C0504D" w:themeColor="accent2"/>
      <w:spacing w:val="5"/>
      <w:u w:val="single"/>
    </w:rPr>
  </w:style>
  <w:style w:type="character" w:styleId="TtulodoLivro">
    <w:name w:val="Book Title"/>
    <w:basedOn w:val="Fontepargpadro"/>
    <w:uiPriority w:val="33"/>
    <w:qFormat/>
    <w:rsid w:val="009D3203"/>
    <w:rPr>
      <w:b/>
      <w:bCs/>
      <w:smallCaps/>
      <w:spacing w:val="5"/>
    </w:rPr>
  </w:style>
  <w:style w:type="paragraph" w:styleId="PargrafodaLista">
    <w:name w:val="List Paragraph"/>
    <w:basedOn w:val="Normal"/>
    <w:uiPriority w:val="34"/>
    <w:qFormat/>
    <w:rsid w:val="009D3203"/>
    <w:pPr>
      <w:ind w:left="720"/>
      <w:contextualSpacing/>
    </w:pPr>
  </w:style>
  <w:style w:type="character" w:styleId="Hyperlink">
    <w:name w:val="Hyperlink"/>
    <w:basedOn w:val="Fontepargpadro"/>
    <w:uiPriority w:val="99"/>
    <w:unhideWhenUsed/>
    <w:rsid w:val="009D3203"/>
    <w:rPr>
      <w:color w:val="0000FF" w:themeColor="hyperlink"/>
      <w:u w:val="single"/>
    </w:rPr>
  </w:style>
  <w:style w:type="character" w:styleId="HiperlinkVisitado">
    <w:name w:val="FollowedHyperlink"/>
    <w:basedOn w:val="Fontepargpadro"/>
    <w:uiPriority w:val="99"/>
    <w:unhideWhenUsed/>
    <w:rsid w:val="009D3203"/>
    <w:rPr>
      <w:color w:val="800080" w:themeColor="followedHyperlink"/>
      <w:u w:val="single"/>
    </w:rPr>
  </w:style>
  <w:style w:type="paragraph" w:styleId="Cabealho">
    <w:name w:val="header"/>
    <w:basedOn w:val="Normal"/>
    <w:link w:val="CabealhoChar"/>
    <w:uiPriority w:val="99"/>
    <w:unhideWhenUsed/>
    <w:rsid w:val="004D128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D1289"/>
  </w:style>
  <w:style w:type="paragraph" w:styleId="Rodap">
    <w:name w:val="footer"/>
    <w:basedOn w:val="Normal"/>
    <w:link w:val="RodapChar"/>
    <w:uiPriority w:val="99"/>
    <w:unhideWhenUsed/>
    <w:rsid w:val="004D1289"/>
    <w:pPr>
      <w:tabs>
        <w:tab w:val="center" w:pos="4252"/>
        <w:tab w:val="right" w:pos="8504"/>
      </w:tabs>
      <w:spacing w:after="0" w:line="240" w:lineRule="auto"/>
    </w:pPr>
  </w:style>
  <w:style w:type="character" w:customStyle="1" w:styleId="RodapChar">
    <w:name w:val="Rodapé Char"/>
    <w:basedOn w:val="Fontepargpadro"/>
    <w:link w:val="Rodap"/>
    <w:uiPriority w:val="99"/>
    <w:rsid w:val="004D1289"/>
  </w:style>
  <w:style w:type="paragraph" w:styleId="Textodebalo">
    <w:name w:val="Balloon Text"/>
    <w:basedOn w:val="Normal"/>
    <w:link w:val="TextodebaloChar"/>
    <w:uiPriority w:val="99"/>
    <w:semiHidden/>
    <w:unhideWhenUsed/>
    <w:rsid w:val="00292AC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92ACD"/>
    <w:rPr>
      <w:rFonts w:ascii="Tahoma" w:hAnsi="Tahoma" w:cs="Tahoma"/>
      <w:sz w:val="16"/>
      <w:szCs w:val="16"/>
    </w:rPr>
  </w:style>
  <w:style w:type="character" w:styleId="Refdecomentrio">
    <w:name w:val="annotation reference"/>
    <w:basedOn w:val="Fontepargpadro"/>
    <w:uiPriority w:val="99"/>
    <w:semiHidden/>
    <w:unhideWhenUsed/>
    <w:rsid w:val="00E51F0C"/>
    <w:rPr>
      <w:sz w:val="16"/>
      <w:szCs w:val="16"/>
    </w:rPr>
  </w:style>
  <w:style w:type="paragraph" w:styleId="Textodecomentrio">
    <w:name w:val="annotation text"/>
    <w:basedOn w:val="Normal"/>
    <w:link w:val="TextodecomentrioChar"/>
    <w:uiPriority w:val="99"/>
    <w:semiHidden/>
    <w:unhideWhenUsed/>
    <w:rsid w:val="00E51F0C"/>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E51F0C"/>
    <w:rPr>
      <w:sz w:val="20"/>
      <w:szCs w:val="20"/>
    </w:rPr>
  </w:style>
  <w:style w:type="paragraph" w:styleId="Assuntodocomentrio">
    <w:name w:val="annotation subject"/>
    <w:basedOn w:val="Textodecomentrio"/>
    <w:next w:val="Textodecomentrio"/>
    <w:link w:val="AssuntodocomentrioChar"/>
    <w:uiPriority w:val="99"/>
    <w:semiHidden/>
    <w:unhideWhenUsed/>
    <w:rsid w:val="00E51F0C"/>
    <w:rPr>
      <w:b/>
      <w:bCs/>
    </w:rPr>
  </w:style>
  <w:style w:type="character" w:customStyle="1" w:styleId="AssuntodocomentrioChar">
    <w:name w:val="Assunto do comentário Char"/>
    <w:basedOn w:val="TextodecomentrioChar"/>
    <w:link w:val="Assuntodocomentrio"/>
    <w:uiPriority w:val="99"/>
    <w:semiHidden/>
    <w:rsid w:val="00E51F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46\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3</TotalTime>
  <Pages>1</Pages>
  <Words>752</Words>
  <Characters>4061</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Windows</dc:creator>
  <cp:keywords/>
  <dc:description/>
  <cp:lastModifiedBy>Conta da Microsoft</cp:lastModifiedBy>
  <cp:revision>3</cp:revision>
  <dcterms:created xsi:type="dcterms:W3CDTF">2023-05-17T14:40:00Z</dcterms:created>
  <dcterms:modified xsi:type="dcterms:W3CDTF">2023-05-17T14:40:00Z</dcterms:modified>
</cp:coreProperties>
</file>