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3DD2A7" w14:textId="77777777" w:rsidR="00292ACD" w:rsidRPr="00503E46" w:rsidRDefault="00292ACD" w:rsidP="00A7256F">
      <w:pPr>
        <w:spacing w:after="0" w:line="240" w:lineRule="auto"/>
        <w:jc w:val="center"/>
        <w:rPr>
          <w:rFonts w:eastAsia="Times New Roman" w:cstheme="minorHAnsi"/>
          <w:sz w:val="26"/>
          <w:szCs w:val="26"/>
          <w:lang w:eastAsia="pt-BR"/>
        </w:rPr>
      </w:pPr>
      <w:r w:rsidRPr="00503E46">
        <w:rPr>
          <w:rFonts w:cstheme="minorHAnsi"/>
          <w:noProof/>
          <w:sz w:val="28"/>
          <w:szCs w:val="28"/>
          <w:lang w:eastAsia="pt-BR"/>
        </w:rPr>
        <w:drawing>
          <wp:inline distT="0" distB="0" distL="0" distR="0" wp14:anchorId="3E587469" wp14:editId="6276C0BA">
            <wp:extent cx="984250" cy="1091508"/>
            <wp:effectExtent l="19050" t="0" r="6350" b="0"/>
            <wp:docPr id="1" name="Imagem 0" descr="ent_brasa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nt_brasao.jpg"/>
                    <pic:cNvPicPr/>
                  </pic:nvPicPr>
                  <pic:blipFill>
                    <a:blip r:embed="rId6"/>
                    <a:stretch>
                      <a:fillRect/>
                    </a:stretch>
                  </pic:blipFill>
                  <pic:spPr>
                    <a:xfrm>
                      <a:off x="0" y="0"/>
                      <a:ext cx="984250" cy="1092200"/>
                    </a:xfrm>
                    <a:prstGeom prst="rect">
                      <a:avLst/>
                    </a:prstGeom>
                  </pic:spPr>
                </pic:pic>
              </a:graphicData>
            </a:graphic>
          </wp:inline>
        </w:drawing>
      </w:r>
      <w:bookmarkStart w:id="0" w:name="_GoBack"/>
      <w:bookmarkEnd w:id="0"/>
    </w:p>
    <w:p w14:paraId="3DC74196" w14:textId="77777777" w:rsidR="00292ACD" w:rsidRPr="00503E46" w:rsidRDefault="00292ACD" w:rsidP="00A7256F">
      <w:pPr>
        <w:spacing w:after="0" w:line="240" w:lineRule="auto"/>
        <w:jc w:val="center"/>
        <w:rPr>
          <w:rFonts w:eastAsia="Times New Roman" w:cstheme="minorHAnsi"/>
          <w:sz w:val="26"/>
          <w:szCs w:val="26"/>
          <w:lang w:eastAsia="pt-BR"/>
        </w:rPr>
      </w:pPr>
      <w:r w:rsidRPr="00503E46">
        <w:rPr>
          <w:rFonts w:eastAsia="Times New Roman" w:cstheme="minorHAnsi"/>
          <w:sz w:val="26"/>
          <w:szCs w:val="26"/>
          <w:lang w:eastAsia="pt-BR"/>
        </w:rPr>
        <w:t>Estado da Bahia</w:t>
      </w:r>
    </w:p>
    <w:p w14:paraId="202BE725" w14:textId="77777777" w:rsidR="00292ACD" w:rsidRPr="00503E46" w:rsidRDefault="00292ACD" w:rsidP="00A7256F">
      <w:pPr>
        <w:spacing w:after="0" w:line="240" w:lineRule="auto"/>
        <w:jc w:val="center"/>
        <w:rPr>
          <w:rFonts w:cstheme="minorHAnsi"/>
          <w:sz w:val="28"/>
          <w:szCs w:val="28"/>
        </w:rPr>
      </w:pPr>
      <w:r w:rsidRPr="00503E46">
        <w:rPr>
          <w:rFonts w:eastAsia="Times New Roman" w:cstheme="minorHAnsi"/>
          <w:sz w:val="26"/>
          <w:szCs w:val="26"/>
          <w:lang w:eastAsia="pt-BR"/>
        </w:rPr>
        <w:t>CÂMARA MUNICIPAL DE SERRINHA</w:t>
      </w:r>
    </w:p>
    <w:p w14:paraId="4F4F2D23" w14:textId="77777777" w:rsidR="008C3671" w:rsidRPr="00503E46" w:rsidRDefault="008C3671" w:rsidP="00A7256F">
      <w:pPr>
        <w:spacing w:after="0"/>
        <w:rPr>
          <w:rFonts w:cstheme="minorHAnsi"/>
          <w:sz w:val="28"/>
          <w:szCs w:val="28"/>
        </w:rPr>
      </w:pPr>
    </w:p>
    <w:p w14:paraId="2B83887C" w14:textId="77777777" w:rsidR="00D0476F" w:rsidRPr="00503E46" w:rsidRDefault="00D0476F" w:rsidP="00D0476F">
      <w:pPr>
        <w:spacing w:after="0"/>
        <w:rPr>
          <w:rFonts w:cstheme="minorHAnsi"/>
          <w:sz w:val="28"/>
          <w:szCs w:val="28"/>
        </w:rPr>
      </w:pPr>
    </w:p>
    <w:p w14:paraId="7017BEAE" w14:textId="4DCAF503" w:rsidR="001A3B65" w:rsidRPr="00503E46" w:rsidRDefault="002775CD" w:rsidP="005D5631">
      <w:pPr>
        <w:jc w:val="center"/>
        <w:rPr>
          <w:rFonts w:cstheme="minorHAnsi"/>
          <w:sz w:val="24"/>
          <w:szCs w:val="24"/>
        </w:rPr>
      </w:pPr>
      <w:r>
        <w:rPr>
          <w:rFonts w:cstheme="minorHAnsi"/>
          <w:sz w:val="24"/>
          <w:szCs w:val="24"/>
        </w:rPr>
        <w:t xml:space="preserve">ATA DA </w:t>
      </w:r>
      <w:r w:rsidR="00140789">
        <w:rPr>
          <w:rFonts w:cstheme="minorHAnsi"/>
          <w:sz w:val="24"/>
          <w:szCs w:val="24"/>
        </w:rPr>
        <w:t>16</w:t>
      </w:r>
      <w:r w:rsidR="008C167E">
        <w:rPr>
          <w:rFonts w:cstheme="minorHAnsi"/>
          <w:sz w:val="24"/>
          <w:szCs w:val="24"/>
        </w:rPr>
        <w:t xml:space="preserve">ª </w:t>
      </w:r>
      <w:r w:rsidR="005B4795" w:rsidRPr="00503E46">
        <w:rPr>
          <w:rFonts w:cstheme="minorHAnsi"/>
          <w:sz w:val="24"/>
          <w:szCs w:val="24"/>
        </w:rPr>
        <w:t xml:space="preserve">SESSÃO </w:t>
      </w:r>
      <w:r w:rsidR="008C167E">
        <w:rPr>
          <w:rFonts w:cstheme="minorHAnsi"/>
          <w:sz w:val="24"/>
          <w:szCs w:val="24"/>
        </w:rPr>
        <w:t>ORDINÁRIA</w:t>
      </w:r>
      <w:r w:rsidR="005B4795" w:rsidRPr="00503E46">
        <w:rPr>
          <w:rFonts w:cstheme="minorHAnsi"/>
          <w:sz w:val="24"/>
          <w:szCs w:val="24"/>
        </w:rPr>
        <w:t xml:space="preserve"> DO</w:t>
      </w:r>
      <w:r w:rsidR="00292ACD" w:rsidRPr="00503E46">
        <w:rPr>
          <w:rFonts w:cstheme="minorHAnsi"/>
          <w:sz w:val="24"/>
          <w:szCs w:val="24"/>
        </w:rPr>
        <w:t xml:space="preserve"> </w:t>
      </w:r>
      <w:r w:rsidR="00C84ADC">
        <w:rPr>
          <w:rFonts w:cstheme="minorHAnsi"/>
          <w:sz w:val="24"/>
          <w:szCs w:val="24"/>
        </w:rPr>
        <w:t>1</w:t>
      </w:r>
      <w:r w:rsidR="004505A6">
        <w:rPr>
          <w:rFonts w:cstheme="minorHAnsi"/>
          <w:sz w:val="24"/>
          <w:szCs w:val="24"/>
        </w:rPr>
        <w:t>º</w:t>
      </w:r>
      <w:r>
        <w:rPr>
          <w:rFonts w:cstheme="minorHAnsi"/>
          <w:sz w:val="24"/>
          <w:szCs w:val="24"/>
        </w:rPr>
        <w:t xml:space="preserve"> PERÍODO LEGISLATIVO </w:t>
      </w:r>
      <w:r w:rsidR="008C167E">
        <w:rPr>
          <w:rFonts w:cstheme="minorHAnsi"/>
          <w:sz w:val="24"/>
          <w:szCs w:val="24"/>
        </w:rPr>
        <w:t>DA CÂMARA MUNICIPAL DE SERRINHA, ESTADO DA BAHIA.</w:t>
      </w:r>
    </w:p>
    <w:p w14:paraId="59FB1DE8" w14:textId="77777777" w:rsidR="004D1289" w:rsidRPr="00503E46" w:rsidRDefault="004D1289" w:rsidP="0070253A">
      <w:pPr>
        <w:jc w:val="both"/>
        <w:rPr>
          <w:rFonts w:cstheme="minorHAnsi"/>
        </w:rPr>
      </w:pPr>
    </w:p>
    <w:p w14:paraId="19BD1D44" w14:textId="453EB142" w:rsidR="00F26305" w:rsidRPr="00694522" w:rsidRDefault="006919F8" w:rsidP="00CB3356">
      <w:pPr>
        <w:spacing w:line="360" w:lineRule="auto"/>
        <w:ind w:left="708"/>
        <w:jc w:val="both"/>
        <w:rPr>
          <w:rFonts w:cstheme="minorHAnsi"/>
          <w:sz w:val="24"/>
          <w:szCs w:val="24"/>
        </w:rPr>
      </w:pPr>
      <w:r>
        <w:rPr>
          <w:rFonts w:cstheme="minorHAnsi"/>
          <w:sz w:val="24"/>
          <w:szCs w:val="24"/>
        </w:rPr>
        <w:t>Aos vinte</w:t>
      </w:r>
      <w:r w:rsidR="00C84ADC">
        <w:rPr>
          <w:rFonts w:cstheme="minorHAnsi"/>
          <w:sz w:val="24"/>
          <w:szCs w:val="24"/>
        </w:rPr>
        <w:t xml:space="preserve"> </w:t>
      </w:r>
      <w:r w:rsidR="00CB3356">
        <w:rPr>
          <w:rFonts w:cstheme="minorHAnsi"/>
          <w:sz w:val="24"/>
          <w:szCs w:val="24"/>
        </w:rPr>
        <w:t xml:space="preserve">e sete </w:t>
      </w:r>
      <w:r w:rsidR="003B78DC">
        <w:rPr>
          <w:rFonts w:cstheme="minorHAnsi"/>
          <w:sz w:val="24"/>
          <w:szCs w:val="24"/>
        </w:rPr>
        <w:t>dia</w:t>
      </w:r>
      <w:r w:rsidR="00843AE8">
        <w:rPr>
          <w:rFonts w:cstheme="minorHAnsi"/>
          <w:sz w:val="24"/>
          <w:szCs w:val="24"/>
        </w:rPr>
        <w:t>s</w:t>
      </w:r>
      <w:r w:rsidR="003B78DC">
        <w:rPr>
          <w:rFonts w:cstheme="minorHAnsi"/>
          <w:sz w:val="24"/>
          <w:szCs w:val="24"/>
        </w:rPr>
        <w:t xml:space="preserve"> </w:t>
      </w:r>
      <w:r w:rsidR="005D5631" w:rsidRPr="00503E46">
        <w:rPr>
          <w:rFonts w:cstheme="minorHAnsi"/>
          <w:sz w:val="24"/>
          <w:szCs w:val="24"/>
        </w:rPr>
        <w:t>do mês de</w:t>
      </w:r>
      <w:r w:rsidR="00244E29">
        <w:rPr>
          <w:rFonts w:cstheme="minorHAnsi"/>
          <w:sz w:val="24"/>
          <w:szCs w:val="24"/>
        </w:rPr>
        <w:t xml:space="preserve"> abril</w:t>
      </w:r>
      <w:r w:rsidR="009275D9" w:rsidRPr="00503E46">
        <w:rPr>
          <w:rFonts w:cstheme="minorHAnsi"/>
          <w:sz w:val="24"/>
          <w:szCs w:val="24"/>
        </w:rPr>
        <w:t xml:space="preserve"> de </w:t>
      </w:r>
      <w:r w:rsidR="00E449BC">
        <w:rPr>
          <w:rFonts w:cstheme="minorHAnsi"/>
          <w:sz w:val="24"/>
          <w:szCs w:val="24"/>
        </w:rPr>
        <w:t xml:space="preserve">dois mil e </w:t>
      </w:r>
      <w:r w:rsidR="002D5337">
        <w:rPr>
          <w:rFonts w:cstheme="minorHAnsi"/>
          <w:sz w:val="24"/>
          <w:szCs w:val="24"/>
        </w:rPr>
        <w:t>vinte</w:t>
      </w:r>
      <w:r w:rsidR="00D43F68">
        <w:rPr>
          <w:rFonts w:cstheme="minorHAnsi"/>
          <w:sz w:val="24"/>
          <w:szCs w:val="24"/>
        </w:rPr>
        <w:t xml:space="preserve"> e três</w:t>
      </w:r>
      <w:r w:rsidR="00535B00">
        <w:rPr>
          <w:rFonts w:cstheme="minorHAnsi"/>
          <w:sz w:val="24"/>
          <w:szCs w:val="24"/>
        </w:rPr>
        <w:t>,</w:t>
      </w:r>
      <w:r w:rsidR="004505A6">
        <w:rPr>
          <w:rFonts w:cstheme="minorHAnsi"/>
          <w:sz w:val="24"/>
          <w:szCs w:val="24"/>
        </w:rPr>
        <w:t xml:space="preserve"> </w:t>
      </w:r>
      <w:r w:rsidR="00535B00" w:rsidRPr="00535B00">
        <w:rPr>
          <w:rFonts w:cstheme="minorHAnsi"/>
          <w:sz w:val="24"/>
          <w:szCs w:val="24"/>
        </w:rPr>
        <w:t>às</w:t>
      </w:r>
      <w:r w:rsidR="00140789">
        <w:rPr>
          <w:rFonts w:cstheme="minorHAnsi"/>
          <w:sz w:val="24"/>
          <w:szCs w:val="24"/>
        </w:rPr>
        <w:t xml:space="preserve"> dezenove</w:t>
      </w:r>
      <w:r w:rsidR="009162AD">
        <w:rPr>
          <w:rFonts w:cstheme="minorHAnsi"/>
          <w:sz w:val="24"/>
          <w:szCs w:val="24"/>
        </w:rPr>
        <w:t xml:space="preserve"> </w:t>
      </w:r>
      <w:r w:rsidR="004505A6">
        <w:rPr>
          <w:rFonts w:cstheme="minorHAnsi"/>
          <w:sz w:val="24"/>
          <w:szCs w:val="24"/>
        </w:rPr>
        <w:t>horas</w:t>
      </w:r>
      <w:r w:rsidR="006F562A">
        <w:rPr>
          <w:rFonts w:cstheme="minorHAnsi"/>
          <w:sz w:val="24"/>
          <w:szCs w:val="24"/>
        </w:rPr>
        <w:t xml:space="preserve"> </w:t>
      </w:r>
      <w:r w:rsidR="007306CA">
        <w:rPr>
          <w:rFonts w:cstheme="minorHAnsi"/>
          <w:sz w:val="24"/>
          <w:szCs w:val="24"/>
        </w:rPr>
        <w:t>na s</w:t>
      </w:r>
      <w:r w:rsidR="0072521C">
        <w:rPr>
          <w:rFonts w:cstheme="minorHAnsi"/>
          <w:sz w:val="24"/>
          <w:szCs w:val="24"/>
        </w:rPr>
        <w:t>ede da Câmara Municipal</w:t>
      </w:r>
      <w:r w:rsidR="006F562A">
        <w:rPr>
          <w:rFonts w:cstheme="minorHAnsi"/>
          <w:sz w:val="24"/>
          <w:szCs w:val="24"/>
        </w:rPr>
        <w:t xml:space="preserve"> </w:t>
      </w:r>
      <w:r w:rsidR="005D5631" w:rsidRPr="00503E46">
        <w:rPr>
          <w:rFonts w:cstheme="minorHAnsi"/>
          <w:sz w:val="24"/>
          <w:szCs w:val="24"/>
        </w:rPr>
        <w:t>de Serrin</w:t>
      </w:r>
      <w:r w:rsidR="002D5337">
        <w:rPr>
          <w:rFonts w:cstheme="minorHAnsi"/>
          <w:sz w:val="24"/>
          <w:szCs w:val="24"/>
        </w:rPr>
        <w:t>ha, Estado da Bahia, realizou-se</w:t>
      </w:r>
      <w:r w:rsidR="005D5631" w:rsidRPr="00503E46">
        <w:rPr>
          <w:rFonts w:cstheme="minorHAnsi"/>
          <w:sz w:val="24"/>
          <w:szCs w:val="24"/>
        </w:rPr>
        <w:t xml:space="preserve"> es</w:t>
      </w:r>
      <w:r w:rsidR="006760A7">
        <w:rPr>
          <w:rFonts w:cstheme="minorHAnsi"/>
          <w:sz w:val="24"/>
          <w:szCs w:val="24"/>
        </w:rPr>
        <w:t xml:space="preserve">ta Sessão sob a </w:t>
      </w:r>
      <w:r w:rsidR="006760A7" w:rsidRPr="008E034E">
        <w:rPr>
          <w:rFonts w:cstheme="minorHAnsi"/>
          <w:sz w:val="24"/>
          <w:szCs w:val="24"/>
        </w:rPr>
        <w:t>presidência do V</w:t>
      </w:r>
      <w:r w:rsidR="005D5631" w:rsidRPr="008E034E">
        <w:rPr>
          <w:rFonts w:cstheme="minorHAnsi"/>
          <w:sz w:val="24"/>
          <w:szCs w:val="24"/>
        </w:rPr>
        <w:t xml:space="preserve">ereador </w:t>
      </w:r>
      <w:r w:rsidR="00D43F68" w:rsidRPr="008E034E">
        <w:rPr>
          <w:rFonts w:cstheme="minorHAnsi"/>
          <w:sz w:val="24"/>
          <w:szCs w:val="24"/>
        </w:rPr>
        <w:t>José Reis da Silva</w:t>
      </w:r>
      <w:r w:rsidR="009367B3" w:rsidRPr="008E034E">
        <w:rPr>
          <w:rFonts w:cstheme="minorHAnsi"/>
          <w:sz w:val="24"/>
          <w:szCs w:val="24"/>
        </w:rPr>
        <w:t xml:space="preserve"> </w:t>
      </w:r>
      <w:r w:rsidR="005D5631" w:rsidRPr="008E034E">
        <w:rPr>
          <w:rFonts w:cstheme="minorHAnsi"/>
          <w:sz w:val="24"/>
          <w:szCs w:val="24"/>
        </w:rPr>
        <w:t>e com a p</w:t>
      </w:r>
      <w:r w:rsidR="003D37D3" w:rsidRPr="008E034E">
        <w:rPr>
          <w:rFonts w:cstheme="minorHAnsi"/>
          <w:sz w:val="24"/>
          <w:szCs w:val="24"/>
        </w:rPr>
        <w:t>resença dos seguintes</w:t>
      </w:r>
      <w:r w:rsidR="00F3131E" w:rsidRPr="008E034E">
        <w:rPr>
          <w:rFonts w:cstheme="minorHAnsi"/>
          <w:sz w:val="24"/>
          <w:szCs w:val="24"/>
        </w:rPr>
        <w:t xml:space="preserve"> vereadores</w:t>
      </w:r>
      <w:r w:rsidR="005D5631" w:rsidRPr="008E034E">
        <w:rPr>
          <w:rFonts w:cstheme="minorHAnsi"/>
          <w:sz w:val="24"/>
          <w:szCs w:val="24"/>
        </w:rPr>
        <w:t>:</w:t>
      </w:r>
      <w:r w:rsidR="00573F3D" w:rsidRPr="008E034E">
        <w:rPr>
          <w:rFonts w:cstheme="minorHAnsi"/>
          <w:sz w:val="24"/>
          <w:szCs w:val="24"/>
        </w:rPr>
        <w:t xml:space="preserve"> </w:t>
      </w:r>
      <w:r w:rsidR="00D43F68" w:rsidRPr="008E034E">
        <w:rPr>
          <w:rFonts w:cstheme="minorHAnsi"/>
          <w:sz w:val="24"/>
          <w:szCs w:val="24"/>
        </w:rPr>
        <w:t>Alexandro dos Reis Menezes; Odenilton Cardoso de Araújo; Alexandre Lim</w:t>
      </w:r>
      <w:r w:rsidR="008E034E" w:rsidRPr="008E034E">
        <w:rPr>
          <w:rFonts w:cstheme="minorHAnsi"/>
          <w:sz w:val="24"/>
          <w:szCs w:val="24"/>
        </w:rPr>
        <w:t xml:space="preserve">a Araújo junior; </w:t>
      </w:r>
      <w:r w:rsidR="00D43F68" w:rsidRPr="008E034E">
        <w:rPr>
          <w:rFonts w:cstheme="minorHAnsi"/>
          <w:sz w:val="24"/>
          <w:szCs w:val="24"/>
        </w:rPr>
        <w:t xml:space="preserve"> Ícaro dos Santos Oliveira; J</w:t>
      </w:r>
      <w:r w:rsidR="008E034E" w:rsidRPr="008E034E">
        <w:rPr>
          <w:rFonts w:cstheme="minorHAnsi"/>
          <w:sz w:val="24"/>
          <w:szCs w:val="24"/>
        </w:rPr>
        <w:t>oão Maickon Lemos de Araújo;</w:t>
      </w:r>
      <w:r w:rsidR="00D43F68" w:rsidRPr="008E034E">
        <w:rPr>
          <w:rFonts w:cstheme="minorHAnsi"/>
          <w:sz w:val="24"/>
          <w:szCs w:val="24"/>
        </w:rPr>
        <w:t xml:space="preserve"> Laedson Santos Santiago; Lucas Maciel de Oliveira; Radson Rogério Pires da Sil</w:t>
      </w:r>
      <w:r w:rsidR="008E034E" w:rsidRPr="008E034E">
        <w:rPr>
          <w:rFonts w:cstheme="minorHAnsi"/>
          <w:sz w:val="24"/>
          <w:szCs w:val="24"/>
        </w:rPr>
        <w:t>va;</w:t>
      </w:r>
      <w:r w:rsidR="00D43F68" w:rsidRPr="008E034E">
        <w:rPr>
          <w:rFonts w:cstheme="minorHAnsi"/>
          <w:sz w:val="24"/>
          <w:szCs w:val="24"/>
        </w:rPr>
        <w:t xml:space="preserve"> Reginaldo de Oliveira Mota</w:t>
      </w:r>
      <w:r w:rsidR="008E034E" w:rsidRPr="008E034E">
        <w:rPr>
          <w:rFonts w:cstheme="minorHAnsi"/>
          <w:sz w:val="24"/>
          <w:szCs w:val="24"/>
        </w:rPr>
        <w:t xml:space="preserve">; </w:t>
      </w:r>
      <w:r w:rsidR="005E121A" w:rsidRPr="008E034E">
        <w:rPr>
          <w:rFonts w:cstheme="minorHAnsi"/>
          <w:sz w:val="24"/>
          <w:szCs w:val="24"/>
        </w:rPr>
        <w:t>O Sr. Presidente</w:t>
      </w:r>
      <w:r w:rsidR="003E7F5D" w:rsidRPr="008E034E">
        <w:rPr>
          <w:rFonts w:cstheme="minorHAnsi"/>
          <w:sz w:val="24"/>
          <w:szCs w:val="24"/>
        </w:rPr>
        <w:t xml:space="preserve"> declarou aberta a Sessão</w:t>
      </w:r>
      <w:r w:rsidR="005E3997" w:rsidRPr="008E034E">
        <w:rPr>
          <w:rFonts w:cstheme="minorHAnsi"/>
          <w:sz w:val="24"/>
          <w:szCs w:val="24"/>
        </w:rPr>
        <w:t>.</w:t>
      </w:r>
      <w:r w:rsidR="006B5E3C" w:rsidRPr="008E034E">
        <w:rPr>
          <w:rFonts w:cstheme="minorHAnsi"/>
          <w:sz w:val="24"/>
          <w:szCs w:val="24"/>
        </w:rPr>
        <w:t xml:space="preserve"> </w:t>
      </w:r>
      <w:r w:rsidR="005E121A" w:rsidRPr="008E034E">
        <w:rPr>
          <w:rFonts w:cstheme="minorHAnsi"/>
          <w:sz w:val="24"/>
          <w:szCs w:val="24"/>
        </w:rPr>
        <w:t>No Pequeno Expediente, foram apresent</w:t>
      </w:r>
      <w:r w:rsidR="009C7734" w:rsidRPr="008E034E">
        <w:rPr>
          <w:rFonts w:cstheme="minorHAnsi"/>
          <w:sz w:val="24"/>
          <w:szCs w:val="24"/>
        </w:rPr>
        <w:t xml:space="preserve">adas correspondências diversas: </w:t>
      </w:r>
      <w:r w:rsidR="00140789" w:rsidRPr="008E034E">
        <w:rPr>
          <w:rFonts w:cstheme="minorHAnsi"/>
          <w:sz w:val="24"/>
          <w:szCs w:val="24"/>
        </w:rPr>
        <w:t xml:space="preserve">Projeto de Lei do Executivo nº 009/2023 gerando a Lei 1.352/2023; Projeto de Lei do Executivo nº 10/2023 gerando a Lei nº 1.353/2023; Projeto de Lei do Legislativo nº 017, 023, 024, 025, 026/2023; Parecer da Comissão de Constituição, justiça e Redação favorável às Indicações nº 095, 096, 097, 098, 099/2023; Indicações nº 102, 103, 104, 105, 106/2023. Em tempo: justificar as ausências dos vereadores: Thiago Pastor, Magneide Maria, Edevaldo Leite, Edylene Ferreira, José Marcondes, Reginaldo Damasceno, Rosineide Lima. Passando para o Grande Expediente, usaram da palavra os Edis: o Vereador Lucas Maciel, que saudou a todos, falou dos recursos que o Deputado Daniel Almir já trouxe para nosso município </w:t>
      </w:r>
      <w:r w:rsidR="008E034E" w:rsidRPr="008E034E">
        <w:rPr>
          <w:rFonts w:cstheme="minorHAnsi"/>
          <w:sz w:val="24"/>
          <w:szCs w:val="24"/>
        </w:rPr>
        <w:t xml:space="preserve">através </w:t>
      </w:r>
      <w:r w:rsidR="00140789" w:rsidRPr="008E034E">
        <w:rPr>
          <w:rFonts w:cstheme="minorHAnsi"/>
          <w:sz w:val="24"/>
          <w:szCs w:val="24"/>
        </w:rPr>
        <w:t xml:space="preserve">de emenda, voltou a cobrar melhorias nos transportes escolares, pediu sensibilidade com pacientes que precisam realizar </w:t>
      </w:r>
      <w:r w:rsidR="007D11F5" w:rsidRPr="008E034E">
        <w:rPr>
          <w:rFonts w:cstheme="minorHAnsi"/>
          <w:sz w:val="24"/>
          <w:szCs w:val="24"/>
        </w:rPr>
        <w:t xml:space="preserve">exame e consultas em outras cidades; o Vereador </w:t>
      </w:r>
      <w:r w:rsidR="001D4672" w:rsidRPr="008E034E">
        <w:rPr>
          <w:rFonts w:cstheme="minorHAnsi"/>
          <w:sz w:val="24"/>
          <w:szCs w:val="24"/>
        </w:rPr>
        <w:t xml:space="preserve">Icaro dos Santos saudou a todos, falou de sua participação de reunião com o </w:t>
      </w:r>
      <w:r w:rsidR="008E034E" w:rsidRPr="008E034E">
        <w:rPr>
          <w:rFonts w:cstheme="minorHAnsi"/>
          <w:sz w:val="24"/>
          <w:szCs w:val="24"/>
        </w:rPr>
        <w:t>SISMOS</w:t>
      </w:r>
      <w:r w:rsidR="001D4672" w:rsidRPr="008E034E">
        <w:rPr>
          <w:rFonts w:cstheme="minorHAnsi"/>
          <w:sz w:val="24"/>
          <w:szCs w:val="24"/>
        </w:rPr>
        <w:t xml:space="preserve"> e a Secretaria de Educação citando vários pontos, solicitou limpeza de ruas pela empresa Ouro Verde, falou sobre visita técnica à comunidade de Palmares para extensão de água encanada, falou sobre recursos para as pessoas que precisam de AMPAS; o Vereador Laedson Santiago saudou a todos, solicitou melhorias da quadra de esportes da comunidade da URBIS, </w:t>
      </w:r>
      <w:r w:rsidR="001D4672" w:rsidRPr="008E034E">
        <w:rPr>
          <w:rFonts w:cstheme="minorHAnsi"/>
          <w:sz w:val="24"/>
          <w:szCs w:val="24"/>
        </w:rPr>
        <w:lastRenderedPageBreak/>
        <w:t xml:space="preserve">solicitou iluminação pública para a comunidade rural, pediu uma </w:t>
      </w:r>
      <w:r w:rsidR="008E034E" w:rsidRPr="008E034E">
        <w:rPr>
          <w:rFonts w:cstheme="minorHAnsi"/>
          <w:sz w:val="24"/>
          <w:szCs w:val="24"/>
        </w:rPr>
        <w:t>lombo</w:t>
      </w:r>
      <w:r w:rsidR="001D4672" w:rsidRPr="008E034E">
        <w:rPr>
          <w:rFonts w:cstheme="minorHAnsi"/>
          <w:sz w:val="24"/>
          <w:szCs w:val="24"/>
        </w:rPr>
        <w:t xml:space="preserve"> faixa na frente da Escola Carlos de Freitas Mota, falou sobre o péssimo atendimento do Hospital Municipal questionando a terceirização se está valendo a pena; o Vereador Radson Rogério saudou a todos, também reclamou do atendimento do Hospital Municipal, falou de Indicação de redutores de velocidade para ruas de nosso município, também falou da importância de ajudar os agricultores de nosso município; o Vereador Alexandro Menezes saudou a todos, falou das últimas reuniões que esta Casa Legislativa participou em benefício da população, falou de uma possível audiência pública próximo dia 17 de maio para tratar da cultura e verba que chegará m prol da mesma, falou sobre procedimento médico e pede que </w:t>
      </w:r>
      <w:r w:rsidR="008E034E" w:rsidRPr="008E034E">
        <w:rPr>
          <w:rFonts w:cstheme="minorHAnsi"/>
          <w:sz w:val="24"/>
          <w:szCs w:val="24"/>
        </w:rPr>
        <w:t>protocolo</w:t>
      </w:r>
      <w:r w:rsidR="001D4672" w:rsidRPr="008E034E">
        <w:rPr>
          <w:rFonts w:cstheme="minorHAnsi"/>
          <w:sz w:val="24"/>
          <w:szCs w:val="24"/>
        </w:rPr>
        <w:t xml:space="preserve"> seja aprovado nesta Casa; o Vereador Odenilton Cardoso saudou a todos, falou sobre</w:t>
      </w:r>
      <w:r w:rsidR="00310A82" w:rsidRPr="008E034E">
        <w:rPr>
          <w:rFonts w:cstheme="minorHAnsi"/>
          <w:sz w:val="24"/>
          <w:szCs w:val="24"/>
        </w:rPr>
        <w:t xml:space="preserve"> a aprovação de Lei que institua o dia do </w:t>
      </w:r>
      <w:r w:rsidR="008E034E" w:rsidRPr="008E034E">
        <w:rPr>
          <w:rFonts w:cstheme="minorHAnsi"/>
          <w:sz w:val="24"/>
          <w:szCs w:val="24"/>
        </w:rPr>
        <w:t>terço dos homens</w:t>
      </w:r>
      <w:r w:rsidR="00310A82" w:rsidRPr="008E034E">
        <w:rPr>
          <w:rFonts w:cstheme="minorHAnsi"/>
          <w:sz w:val="24"/>
          <w:szCs w:val="24"/>
        </w:rPr>
        <w:t>, falou de cultura e verba que chegará através da Lei Paulo Gustavo, também falou sobre as reuniões que aconteceram nesta Casa com SISMUS, APALB entre outras buscando melhorias para a população, falou da importância dos redutores de velocidade na frente das escolas, também solicitou aparelhos de atividade física ao ar livre, pediu que educação no trânsito seja discutida nas escolas, falou sobre o dia da Caatinga , citando o quanto esse bioma é importante. Na Ordem do Dia, foram colocados em Discussão e Votação: Projeto de Lei do Executivo nº 009, 010/2023 – aprovado por unanimidade; Projeto de Lei do Legislativo nº 017/2023 – aprovado por unanimidade; Parecer da Comissão de Constituição, Justiça e reda</w:t>
      </w:r>
      <w:r w:rsidR="00384118" w:rsidRPr="008E034E">
        <w:rPr>
          <w:rFonts w:cstheme="minorHAnsi"/>
          <w:sz w:val="24"/>
          <w:szCs w:val="24"/>
        </w:rPr>
        <w:t xml:space="preserve">ção favorável às Indicações nº </w:t>
      </w:r>
      <w:r w:rsidR="00310A82" w:rsidRPr="008E034E">
        <w:rPr>
          <w:rFonts w:cstheme="minorHAnsi"/>
          <w:sz w:val="24"/>
          <w:szCs w:val="24"/>
        </w:rPr>
        <w:t xml:space="preserve">094, 095, 096, 097, 098, 099/2022, aprovado </w:t>
      </w:r>
      <w:r w:rsidR="00384118" w:rsidRPr="008E034E">
        <w:rPr>
          <w:rFonts w:cstheme="minorHAnsi"/>
          <w:sz w:val="24"/>
          <w:szCs w:val="24"/>
        </w:rPr>
        <w:t>por u</w:t>
      </w:r>
      <w:r w:rsidR="00310A82" w:rsidRPr="008E034E">
        <w:rPr>
          <w:rFonts w:cstheme="minorHAnsi"/>
          <w:sz w:val="24"/>
          <w:szCs w:val="24"/>
        </w:rPr>
        <w:t>nanimidade. Por fim, o</w:t>
      </w:r>
      <w:r w:rsidR="008E034E" w:rsidRPr="008E034E">
        <w:rPr>
          <w:rFonts w:cstheme="minorHAnsi"/>
          <w:sz w:val="24"/>
          <w:szCs w:val="24"/>
        </w:rPr>
        <w:t>s trabalhos foram encerrado</w:t>
      </w:r>
      <w:r w:rsidR="00310A82" w:rsidRPr="008E034E">
        <w:rPr>
          <w:rFonts w:cstheme="minorHAnsi"/>
          <w:sz w:val="24"/>
          <w:szCs w:val="24"/>
        </w:rPr>
        <w:t xml:space="preserve"> e para constar eu, Carla Firmo</w:t>
      </w:r>
      <w:r w:rsidR="008E034E" w:rsidRPr="008E034E">
        <w:rPr>
          <w:rFonts w:cstheme="minorHAnsi"/>
          <w:sz w:val="24"/>
          <w:szCs w:val="24"/>
        </w:rPr>
        <w:t xml:space="preserve"> Assessora Especial da Mesa Diretora</w:t>
      </w:r>
      <w:r w:rsidR="00310A82" w:rsidRPr="008E034E">
        <w:rPr>
          <w:rFonts w:cstheme="minorHAnsi"/>
          <w:sz w:val="24"/>
          <w:szCs w:val="24"/>
        </w:rPr>
        <w:t>, lavrei esta, que depois de lida e aprovada</w:t>
      </w:r>
      <w:r w:rsidR="00310A82">
        <w:rPr>
          <w:rFonts w:cstheme="minorHAnsi"/>
          <w:sz w:val="24"/>
          <w:szCs w:val="24"/>
        </w:rPr>
        <w:t>, será assinada na Sala das Sessões em 27 de abril de 2023.</w:t>
      </w:r>
    </w:p>
    <w:sectPr w:rsidR="00F26305" w:rsidRPr="00694522" w:rsidSect="00A7256F">
      <w:pgSz w:w="11906" w:h="16838"/>
      <w:pgMar w:top="1134" w:right="851" w:bottom="1134"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61D7447" w14:textId="77777777" w:rsidR="00673347" w:rsidRDefault="00673347" w:rsidP="004D1289">
      <w:pPr>
        <w:spacing w:after="0" w:line="240" w:lineRule="auto"/>
      </w:pPr>
      <w:r>
        <w:separator/>
      </w:r>
    </w:p>
  </w:endnote>
  <w:endnote w:type="continuationSeparator" w:id="0">
    <w:p w14:paraId="336D7EA6" w14:textId="77777777" w:rsidR="00673347" w:rsidRDefault="00673347" w:rsidP="004D12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412B8D" w14:textId="77777777" w:rsidR="00673347" w:rsidRDefault="00673347" w:rsidP="004D1289">
      <w:pPr>
        <w:spacing w:after="0" w:line="240" w:lineRule="auto"/>
      </w:pPr>
      <w:r>
        <w:separator/>
      </w:r>
    </w:p>
  </w:footnote>
  <w:footnote w:type="continuationSeparator" w:id="0">
    <w:p w14:paraId="02789C9D" w14:textId="77777777" w:rsidR="00673347" w:rsidRDefault="00673347" w:rsidP="004D128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289"/>
    <w:rsid w:val="0000016C"/>
    <w:rsid w:val="00001582"/>
    <w:rsid w:val="00001C73"/>
    <w:rsid w:val="00001C92"/>
    <w:rsid w:val="00001ED1"/>
    <w:rsid w:val="00001FC4"/>
    <w:rsid w:val="000026C8"/>
    <w:rsid w:val="0000330A"/>
    <w:rsid w:val="00003312"/>
    <w:rsid w:val="0000339E"/>
    <w:rsid w:val="00003496"/>
    <w:rsid w:val="000034F8"/>
    <w:rsid w:val="00003814"/>
    <w:rsid w:val="00003D44"/>
    <w:rsid w:val="000053B2"/>
    <w:rsid w:val="00005690"/>
    <w:rsid w:val="00005DDB"/>
    <w:rsid w:val="00005F7A"/>
    <w:rsid w:val="00006143"/>
    <w:rsid w:val="00006656"/>
    <w:rsid w:val="00006CD7"/>
    <w:rsid w:val="000113C1"/>
    <w:rsid w:val="000134EE"/>
    <w:rsid w:val="00013BFF"/>
    <w:rsid w:val="00014215"/>
    <w:rsid w:val="000142DE"/>
    <w:rsid w:val="00014318"/>
    <w:rsid w:val="00014570"/>
    <w:rsid w:val="0001498C"/>
    <w:rsid w:val="00014D3E"/>
    <w:rsid w:val="000159E8"/>
    <w:rsid w:val="00015C3A"/>
    <w:rsid w:val="00015FBE"/>
    <w:rsid w:val="00015FE2"/>
    <w:rsid w:val="00016E11"/>
    <w:rsid w:val="0001786D"/>
    <w:rsid w:val="00020236"/>
    <w:rsid w:val="00020DD9"/>
    <w:rsid w:val="000210DF"/>
    <w:rsid w:val="000214A7"/>
    <w:rsid w:val="0002224E"/>
    <w:rsid w:val="000222A2"/>
    <w:rsid w:val="000222D9"/>
    <w:rsid w:val="000223DB"/>
    <w:rsid w:val="00023158"/>
    <w:rsid w:val="000231F9"/>
    <w:rsid w:val="0002326D"/>
    <w:rsid w:val="000238E6"/>
    <w:rsid w:val="00024862"/>
    <w:rsid w:val="000257DE"/>
    <w:rsid w:val="00026B9C"/>
    <w:rsid w:val="00026BF8"/>
    <w:rsid w:val="00026F35"/>
    <w:rsid w:val="00027D08"/>
    <w:rsid w:val="00027D7C"/>
    <w:rsid w:val="00030A77"/>
    <w:rsid w:val="00030CEB"/>
    <w:rsid w:val="0003106F"/>
    <w:rsid w:val="00031BED"/>
    <w:rsid w:val="00031C10"/>
    <w:rsid w:val="0003221C"/>
    <w:rsid w:val="000324FD"/>
    <w:rsid w:val="0003291C"/>
    <w:rsid w:val="00032959"/>
    <w:rsid w:val="000333E1"/>
    <w:rsid w:val="00033496"/>
    <w:rsid w:val="00033CD6"/>
    <w:rsid w:val="00033D09"/>
    <w:rsid w:val="00034276"/>
    <w:rsid w:val="000342F0"/>
    <w:rsid w:val="000342FD"/>
    <w:rsid w:val="000348EA"/>
    <w:rsid w:val="00034F45"/>
    <w:rsid w:val="00035393"/>
    <w:rsid w:val="00035B93"/>
    <w:rsid w:val="00036723"/>
    <w:rsid w:val="00037593"/>
    <w:rsid w:val="000402C1"/>
    <w:rsid w:val="000406A9"/>
    <w:rsid w:val="000406DC"/>
    <w:rsid w:val="0004085A"/>
    <w:rsid w:val="0004177E"/>
    <w:rsid w:val="00041B6F"/>
    <w:rsid w:val="00042039"/>
    <w:rsid w:val="00042A11"/>
    <w:rsid w:val="00042DCE"/>
    <w:rsid w:val="00044575"/>
    <w:rsid w:val="00045C38"/>
    <w:rsid w:val="0004605F"/>
    <w:rsid w:val="000462F1"/>
    <w:rsid w:val="0004648E"/>
    <w:rsid w:val="000464EF"/>
    <w:rsid w:val="00046DB4"/>
    <w:rsid w:val="00047AD8"/>
    <w:rsid w:val="00050176"/>
    <w:rsid w:val="000505B5"/>
    <w:rsid w:val="00050A16"/>
    <w:rsid w:val="00050B58"/>
    <w:rsid w:val="00050E11"/>
    <w:rsid w:val="00051042"/>
    <w:rsid w:val="0005153F"/>
    <w:rsid w:val="00051A9D"/>
    <w:rsid w:val="00051C3C"/>
    <w:rsid w:val="00051EED"/>
    <w:rsid w:val="00052526"/>
    <w:rsid w:val="00052DC6"/>
    <w:rsid w:val="00052E53"/>
    <w:rsid w:val="0005329D"/>
    <w:rsid w:val="000533A2"/>
    <w:rsid w:val="00054043"/>
    <w:rsid w:val="0005493C"/>
    <w:rsid w:val="0005497A"/>
    <w:rsid w:val="00054D13"/>
    <w:rsid w:val="00054E55"/>
    <w:rsid w:val="0005587E"/>
    <w:rsid w:val="00055D62"/>
    <w:rsid w:val="000568DC"/>
    <w:rsid w:val="000572F9"/>
    <w:rsid w:val="00057E16"/>
    <w:rsid w:val="0006013E"/>
    <w:rsid w:val="00060DC0"/>
    <w:rsid w:val="00061481"/>
    <w:rsid w:val="00061DFE"/>
    <w:rsid w:val="00062876"/>
    <w:rsid w:val="00062B2F"/>
    <w:rsid w:val="00063307"/>
    <w:rsid w:val="00063BC8"/>
    <w:rsid w:val="00063E09"/>
    <w:rsid w:val="00063E54"/>
    <w:rsid w:val="00063F63"/>
    <w:rsid w:val="00066133"/>
    <w:rsid w:val="000668DD"/>
    <w:rsid w:val="00066B3C"/>
    <w:rsid w:val="00067AD4"/>
    <w:rsid w:val="00067BF1"/>
    <w:rsid w:val="00070D26"/>
    <w:rsid w:val="00070FB2"/>
    <w:rsid w:val="000716CA"/>
    <w:rsid w:val="00071718"/>
    <w:rsid w:val="00072322"/>
    <w:rsid w:val="000727AC"/>
    <w:rsid w:val="0007372F"/>
    <w:rsid w:val="00073D88"/>
    <w:rsid w:val="00074051"/>
    <w:rsid w:val="00074B52"/>
    <w:rsid w:val="00074F46"/>
    <w:rsid w:val="0007581D"/>
    <w:rsid w:val="000759AB"/>
    <w:rsid w:val="000770C6"/>
    <w:rsid w:val="00080444"/>
    <w:rsid w:val="00081736"/>
    <w:rsid w:val="00081888"/>
    <w:rsid w:val="00081CBD"/>
    <w:rsid w:val="000821EC"/>
    <w:rsid w:val="000828D3"/>
    <w:rsid w:val="000830CD"/>
    <w:rsid w:val="000831C7"/>
    <w:rsid w:val="00083247"/>
    <w:rsid w:val="0008340E"/>
    <w:rsid w:val="00083755"/>
    <w:rsid w:val="000839BF"/>
    <w:rsid w:val="000839C9"/>
    <w:rsid w:val="0008406C"/>
    <w:rsid w:val="00084715"/>
    <w:rsid w:val="00084B41"/>
    <w:rsid w:val="00084CE5"/>
    <w:rsid w:val="00084E94"/>
    <w:rsid w:val="00086104"/>
    <w:rsid w:val="00086A31"/>
    <w:rsid w:val="000871FE"/>
    <w:rsid w:val="0008769D"/>
    <w:rsid w:val="0008797C"/>
    <w:rsid w:val="00092E42"/>
    <w:rsid w:val="0009381D"/>
    <w:rsid w:val="00093CE9"/>
    <w:rsid w:val="00094457"/>
    <w:rsid w:val="00094843"/>
    <w:rsid w:val="000949BF"/>
    <w:rsid w:val="0009511F"/>
    <w:rsid w:val="00095370"/>
    <w:rsid w:val="000961F6"/>
    <w:rsid w:val="00096334"/>
    <w:rsid w:val="0009651A"/>
    <w:rsid w:val="00097459"/>
    <w:rsid w:val="000A09BC"/>
    <w:rsid w:val="000A1479"/>
    <w:rsid w:val="000A1699"/>
    <w:rsid w:val="000A2742"/>
    <w:rsid w:val="000A2FFF"/>
    <w:rsid w:val="000A38D9"/>
    <w:rsid w:val="000A5CB6"/>
    <w:rsid w:val="000A5D03"/>
    <w:rsid w:val="000A5E7B"/>
    <w:rsid w:val="000A621A"/>
    <w:rsid w:val="000A76C6"/>
    <w:rsid w:val="000A782A"/>
    <w:rsid w:val="000A7F53"/>
    <w:rsid w:val="000B0760"/>
    <w:rsid w:val="000B0B5F"/>
    <w:rsid w:val="000B1C94"/>
    <w:rsid w:val="000B2D30"/>
    <w:rsid w:val="000B2D79"/>
    <w:rsid w:val="000B3999"/>
    <w:rsid w:val="000B3AB2"/>
    <w:rsid w:val="000B3AF1"/>
    <w:rsid w:val="000B4145"/>
    <w:rsid w:val="000B41A4"/>
    <w:rsid w:val="000B5051"/>
    <w:rsid w:val="000B5595"/>
    <w:rsid w:val="000B55A8"/>
    <w:rsid w:val="000B5F36"/>
    <w:rsid w:val="000B6039"/>
    <w:rsid w:val="000B61A8"/>
    <w:rsid w:val="000B642A"/>
    <w:rsid w:val="000B720C"/>
    <w:rsid w:val="000B7261"/>
    <w:rsid w:val="000B78EE"/>
    <w:rsid w:val="000B7F8F"/>
    <w:rsid w:val="000C03DC"/>
    <w:rsid w:val="000C1089"/>
    <w:rsid w:val="000C193F"/>
    <w:rsid w:val="000C1947"/>
    <w:rsid w:val="000C3960"/>
    <w:rsid w:val="000C4195"/>
    <w:rsid w:val="000C50C5"/>
    <w:rsid w:val="000C6AA0"/>
    <w:rsid w:val="000C76A1"/>
    <w:rsid w:val="000C777C"/>
    <w:rsid w:val="000D0017"/>
    <w:rsid w:val="000D0023"/>
    <w:rsid w:val="000D084E"/>
    <w:rsid w:val="000D0C98"/>
    <w:rsid w:val="000D0F0F"/>
    <w:rsid w:val="000D2047"/>
    <w:rsid w:val="000D234C"/>
    <w:rsid w:val="000D2A0F"/>
    <w:rsid w:val="000D3517"/>
    <w:rsid w:val="000D36D6"/>
    <w:rsid w:val="000D3C3E"/>
    <w:rsid w:val="000D4197"/>
    <w:rsid w:val="000D4390"/>
    <w:rsid w:val="000D45DF"/>
    <w:rsid w:val="000D4C9A"/>
    <w:rsid w:val="000D4EFB"/>
    <w:rsid w:val="000D5210"/>
    <w:rsid w:val="000D5D78"/>
    <w:rsid w:val="000D5F52"/>
    <w:rsid w:val="000D5FAE"/>
    <w:rsid w:val="000D6059"/>
    <w:rsid w:val="000D621B"/>
    <w:rsid w:val="000D62AE"/>
    <w:rsid w:val="000D6523"/>
    <w:rsid w:val="000D75DC"/>
    <w:rsid w:val="000D7B71"/>
    <w:rsid w:val="000E00C1"/>
    <w:rsid w:val="000E053A"/>
    <w:rsid w:val="000E0BB1"/>
    <w:rsid w:val="000E0F29"/>
    <w:rsid w:val="000E1380"/>
    <w:rsid w:val="000E219F"/>
    <w:rsid w:val="000E370A"/>
    <w:rsid w:val="000E407B"/>
    <w:rsid w:val="000E40E9"/>
    <w:rsid w:val="000E41DC"/>
    <w:rsid w:val="000E4293"/>
    <w:rsid w:val="000E5033"/>
    <w:rsid w:val="000E5962"/>
    <w:rsid w:val="000E7090"/>
    <w:rsid w:val="000E72EB"/>
    <w:rsid w:val="000E7595"/>
    <w:rsid w:val="000E77CC"/>
    <w:rsid w:val="000F0737"/>
    <w:rsid w:val="000F098A"/>
    <w:rsid w:val="000F1A2E"/>
    <w:rsid w:val="000F1C21"/>
    <w:rsid w:val="000F2988"/>
    <w:rsid w:val="000F2B11"/>
    <w:rsid w:val="000F2D9B"/>
    <w:rsid w:val="000F3426"/>
    <w:rsid w:val="000F3B00"/>
    <w:rsid w:val="000F436C"/>
    <w:rsid w:val="000F4675"/>
    <w:rsid w:val="000F49B8"/>
    <w:rsid w:val="000F5918"/>
    <w:rsid w:val="000F5AAA"/>
    <w:rsid w:val="000F76CF"/>
    <w:rsid w:val="000F7ACE"/>
    <w:rsid w:val="001007AE"/>
    <w:rsid w:val="00100EF4"/>
    <w:rsid w:val="00100FCE"/>
    <w:rsid w:val="001011F8"/>
    <w:rsid w:val="001015E0"/>
    <w:rsid w:val="00101724"/>
    <w:rsid w:val="00103081"/>
    <w:rsid w:val="00103169"/>
    <w:rsid w:val="00103FE5"/>
    <w:rsid w:val="00104D74"/>
    <w:rsid w:val="00104F08"/>
    <w:rsid w:val="00105613"/>
    <w:rsid w:val="001062C7"/>
    <w:rsid w:val="00106418"/>
    <w:rsid w:val="00106CA4"/>
    <w:rsid w:val="00112D59"/>
    <w:rsid w:val="00113291"/>
    <w:rsid w:val="00113389"/>
    <w:rsid w:val="00113AA8"/>
    <w:rsid w:val="0011457B"/>
    <w:rsid w:val="00114C6C"/>
    <w:rsid w:val="00114ECF"/>
    <w:rsid w:val="0011511D"/>
    <w:rsid w:val="00116511"/>
    <w:rsid w:val="0011728D"/>
    <w:rsid w:val="0011766E"/>
    <w:rsid w:val="00120A80"/>
    <w:rsid w:val="00120CF5"/>
    <w:rsid w:val="001211DB"/>
    <w:rsid w:val="0012127B"/>
    <w:rsid w:val="0012136C"/>
    <w:rsid w:val="00121B77"/>
    <w:rsid w:val="001221E1"/>
    <w:rsid w:val="001225AD"/>
    <w:rsid w:val="00122704"/>
    <w:rsid w:val="001232E5"/>
    <w:rsid w:val="0012345A"/>
    <w:rsid w:val="00123FB2"/>
    <w:rsid w:val="00125898"/>
    <w:rsid w:val="00126A78"/>
    <w:rsid w:val="00127588"/>
    <w:rsid w:val="001275A0"/>
    <w:rsid w:val="001275EC"/>
    <w:rsid w:val="00131138"/>
    <w:rsid w:val="00131247"/>
    <w:rsid w:val="00132712"/>
    <w:rsid w:val="00132725"/>
    <w:rsid w:val="001338A2"/>
    <w:rsid w:val="0013406A"/>
    <w:rsid w:val="001341DF"/>
    <w:rsid w:val="00135223"/>
    <w:rsid w:val="00135408"/>
    <w:rsid w:val="00135C70"/>
    <w:rsid w:val="00136088"/>
    <w:rsid w:val="001360BD"/>
    <w:rsid w:val="0013676A"/>
    <w:rsid w:val="00137067"/>
    <w:rsid w:val="00137319"/>
    <w:rsid w:val="00137950"/>
    <w:rsid w:val="00137AED"/>
    <w:rsid w:val="00140152"/>
    <w:rsid w:val="00140430"/>
    <w:rsid w:val="00140789"/>
    <w:rsid w:val="0014083D"/>
    <w:rsid w:val="00140AAF"/>
    <w:rsid w:val="001423F5"/>
    <w:rsid w:val="001428C2"/>
    <w:rsid w:val="00142C48"/>
    <w:rsid w:val="00143B05"/>
    <w:rsid w:val="00144045"/>
    <w:rsid w:val="001448BB"/>
    <w:rsid w:val="001451E1"/>
    <w:rsid w:val="001457A9"/>
    <w:rsid w:val="00146E20"/>
    <w:rsid w:val="00147061"/>
    <w:rsid w:val="00147E18"/>
    <w:rsid w:val="001504CE"/>
    <w:rsid w:val="00150A50"/>
    <w:rsid w:val="00150A85"/>
    <w:rsid w:val="00150FB8"/>
    <w:rsid w:val="00151080"/>
    <w:rsid w:val="00151DED"/>
    <w:rsid w:val="001538E2"/>
    <w:rsid w:val="00153A31"/>
    <w:rsid w:val="00153B16"/>
    <w:rsid w:val="00153D75"/>
    <w:rsid w:val="00153DF2"/>
    <w:rsid w:val="001547A1"/>
    <w:rsid w:val="00154DA8"/>
    <w:rsid w:val="00155034"/>
    <w:rsid w:val="001557FD"/>
    <w:rsid w:val="00155B88"/>
    <w:rsid w:val="00155F72"/>
    <w:rsid w:val="0015767C"/>
    <w:rsid w:val="0015782A"/>
    <w:rsid w:val="00157C23"/>
    <w:rsid w:val="00157DEA"/>
    <w:rsid w:val="00160049"/>
    <w:rsid w:val="001603D8"/>
    <w:rsid w:val="00161B44"/>
    <w:rsid w:val="00161F0F"/>
    <w:rsid w:val="00162739"/>
    <w:rsid w:val="00162C0E"/>
    <w:rsid w:val="00162FD2"/>
    <w:rsid w:val="00164CBB"/>
    <w:rsid w:val="00165525"/>
    <w:rsid w:val="00165C70"/>
    <w:rsid w:val="0016673D"/>
    <w:rsid w:val="00166DC8"/>
    <w:rsid w:val="00167702"/>
    <w:rsid w:val="0016783F"/>
    <w:rsid w:val="00170878"/>
    <w:rsid w:val="00170C25"/>
    <w:rsid w:val="00170D3B"/>
    <w:rsid w:val="00170E9B"/>
    <w:rsid w:val="00170F41"/>
    <w:rsid w:val="00171F02"/>
    <w:rsid w:val="00172C50"/>
    <w:rsid w:val="00173156"/>
    <w:rsid w:val="00173DAD"/>
    <w:rsid w:val="001740DD"/>
    <w:rsid w:val="00174EDB"/>
    <w:rsid w:val="00175EC2"/>
    <w:rsid w:val="0017629A"/>
    <w:rsid w:val="00176667"/>
    <w:rsid w:val="00176DEF"/>
    <w:rsid w:val="00176EDD"/>
    <w:rsid w:val="0017715C"/>
    <w:rsid w:val="0017792B"/>
    <w:rsid w:val="001779E2"/>
    <w:rsid w:val="00177B6F"/>
    <w:rsid w:val="00177C63"/>
    <w:rsid w:val="00180A48"/>
    <w:rsid w:val="00180BB5"/>
    <w:rsid w:val="00181145"/>
    <w:rsid w:val="001816DB"/>
    <w:rsid w:val="00181CA2"/>
    <w:rsid w:val="00182DEE"/>
    <w:rsid w:val="0018367D"/>
    <w:rsid w:val="0018369C"/>
    <w:rsid w:val="0018411D"/>
    <w:rsid w:val="0018576B"/>
    <w:rsid w:val="0018654C"/>
    <w:rsid w:val="00186E1D"/>
    <w:rsid w:val="001872DD"/>
    <w:rsid w:val="00187AAB"/>
    <w:rsid w:val="00187F69"/>
    <w:rsid w:val="00190C2C"/>
    <w:rsid w:val="00191146"/>
    <w:rsid w:val="00191DD2"/>
    <w:rsid w:val="001921F6"/>
    <w:rsid w:val="001925BB"/>
    <w:rsid w:val="001933B9"/>
    <w:rsid w:val="0019393F"/>
    <w:rsid w:val="00193DCD"/>
    <w:rsid w:val="00194824"/>
    <w:rsid w:val="00196127"/>
    <w:rsid w:val="00196913"/>
    <w:rsid w:val="00197C7A"/>
    <w:rsid w:val="00197D2B"/>
    <w:rsid w:val="001A0235"/>
    <w:rsid w:val="001A03F8"/>
    <w:rsid w:val="001A0789"/>
    <w:rsid w:val="001A1282"/>
    <w:rsid w:val="001A1C1F"/>
    <w:rsid w:val="001A1EEF"/>
    <w:rsid w:val="001A229F"/>
    <w:rsid w:val="001A2586"/>
    <w:rsid w:val="001A2DC6"/>
    <w:rsid w:val="001A30C9"/>
    <w:rsid w:val="001A33D1"/>
    <w:rsid w:val="001A3741"/>
    <w:rsid w:val="001A3815"/>
    <w:rsid w:val="001A3B65"/>
    <w:rsid w:val="001A3F2C"/>
    <w:rsid w:val="001A48ED"/>
    <w:rsid w:val="001A54F3"/>
    <w:rsid w:val="001A5D65"/>
    <w:rsid w:val="001A6CC9"/>
    <w:rsid w:val="001A72DF"/>
    <w:rsid w:val="001A755D"/>
    <w:rsid w:val="001A757C"/>
    <w:rsid w:val="001A75A4"/>
    <w:rsid w:val="001A79AB"/>
    <w:rsid w:val="001B0D4D"/>
    <w:rsid w:val="001B10A0"/>
    <w:rsid w:val="001B1466"/>
    <w:rsid w:val="001B189B"/>
    <w:rsid w:val="001B1C74"/>
    <w:rsid w:val="001B1E73"/>
    <w:rsid w:val="001B2B4F"/>
    <w:rsid w:val="001B362E"/>
    <w:rsid w:val="001B3728"/>
    <w:rsid w:val="001B379C"/>
    <w:rsid w:val="001B52E4"/>
    <w:rsid w:val="001B58C5"/>
    <w:rsid w:val="001B60F2"/>
    <w:rsid w:val="001B6111"/>
    <w:rsid w:val="001B6896"/>
    <w:rsid w:val="001B69B5"/>
    <w:rsid w:val="001C0874"/>
    <w:rsid w:val="001C133F"/>
    <w:rsid w:val="001C1427"/>
    <w:rsid w:val="001C1725"/>
    <w:rsid w:val="001C292D"/>
    <w:rsid w:val="001C2A80"/>
    <w:rsid w:val="001C3496"/>
    <w:rsid w:val="001C4866"/>
    <w:rsid w:val="001C4A01"/>
    <w:rsid w:val="001C4BFE"/>
    <w:rsid w:val="001C4CF2"/>
    <w:rsid w:val="001C4D31"/>
    <w:rsid w:val="001C50FD"/>
    <w:rsid w:val="001C55FA"/>
    <w:rsid w:val="001C5663"/>
    <w:rsid w:val="001C58DD"/>
    <w:rsid w:val="001C6521"/>
    <w:rsid w:val="001C68CB"/>
    <w:rsid w:val="001C6915"/>
    <w:rsid w:val="001C6E8B"/>
    <w:rsid w:val="001C707F"/>
    <w:rsid w:val="001C7733"/>
    <w:rsid w:val="001C7A3A"/>
    <w:rsid w:val="001C7ACA"/>
    <w:rsid w:val="001C7FB9"/>
    <w:rsid w:val="001D05DB"/>
    <w:rsid w:val="001D0F55"/>
    <w:rsid w:val="001D13AF"/>
    <w:rsid w:val="001D23BB"/>
    <w:rsid w:val="001D2A47"/>
    <w:rsid w:val="001D2C05"/>
    <w:rsid w:val="001D336D"/>
    <w:rsid w:val="001D398F"/>
    <w:rsid w:val="001D3AB3"/>
    <w:rsid w:val="001D3C95"/>
    <w:rsid w:val="001D44D2"/>
    <w:rsid w:val="001D4672"/>
    <w:rsid w:val="001D4ADC"/>
    <w:rsid w:val="001D4B32"/>
    <w:rsid w:val="001D4CA1"/>
    <w:rsid w:val="001D5313"/>
    <w:rsid w:val="001D5CB6"/>
    <w:rsid w:val="001D5E28"/>
    <w:rsid w:val="001D69CC"/>
    <w:rsid w:val="001D7499"/>
    <w:rsid w:val="001D76E1"/>
    <w:rsid w:val="001D7D4E"/>
    <w:rsid w:val="001E01EF"/>
    <w:rsid w:val="001E025D"/>
    <w:rsid w:val="001E0CF0"/>
    <w:rsid w:val="001E173E"/>
    <w:rsid w:val="001E24C0"/>
    <w:rsid w:val="001E28BA"/>
    <w:rsid w:val="001E2B5F"/>
    <w:rsid w:val="001E32D2"/>
    <w:rsid w:val="001E3911"/>
    <w:rsid w:val="001E3AB5"/>
    <w:rsid w:val="001E3DCC"/>
    <w:rsid w:val="001E3E29"/>
    <w:rsid w:val="001E45B6"/>
    <w:rsid w:val="001E4A34"/>
    <w:rsid w:val="001E4CF4"/>
    <w:rsid w:val="001E4EE7"/>
    <w:rsid w:val="001E5A39"/>
    <w:rsid w:val="001E5CAA"/>
    <w:rsid w:val="001E6788"/>
    <w:rsid w:val="001E67B7"/>
    <w:rsid w:val="001E69E8"/>
    <w:rsid w:val="001E6B5F"/>
    <w:rsid w:val="001E72E0"/>
    <w:rsid w:val="001E7410"/>
    <w:rsid w:val="001E74BB"/>
    <w:rsid w:val="001E7887"/>
    <w:rsid w:val="001E7D9A"/>
    <w:rsid w:val="001F0484"/>
    <w:rsid w:val="001F086C"/>
    <w:rsid w:val="001F0ECF"/>
    <w:rsid w:val="001F12F0"/>
    <w:rsid w:val="001F1A73"/>
    <w:rsid w:val="001F1E01"/>
    <w:rsid w:val="001F2B1E"/>
    <w:rsid w:val="001F5E83"/>
    <w:rsid w:val="001F6917"/>
    <w:rsid w:val="001F6E68"/>
    <w:rsid w:val="001F7761"/>
    <w:rsid w:val="001F7AFE"/>
    <w:rsid w:val="001F7B25"/>
    <w:rsid w:val="001F7CD6"/>
    <w:rsid w:val="0020172B"/>
    <w:rsid w:val="002018F1"/>
    <w:rsid w:val="00201AC4"/>
    <w:rsid w:val="0020230A"/>
    <w:rsid w:val="00202533"/>
    <w:rsid w:val="002032AC"/>
    <w:rsid w:val="002037E4"/>
    <w:rsid w:val="002037E9"/>
    <w:rsid w:val="002045EE"/>
    <w:rsid w:val="00204DF8"/>
    <w:rsid w:val="0020522E"/>
    <w:rsid w:val="002054EC"/>
    <w:rsid w:val="002057D5"/>
    <w:rsid w:val="002058D6"/>
    <w:rsid w:val="0020789B"/>
    <w:rsid w:val="00207D6B"/>
    <w:rsid w:val="00207EAE"/>
    <w:rsid w:val="00207FD4"/>
    <w:rsid w:val="002103D4"/>
    <w:rsid w:val="00210665"/>
    <w:rsid w:val="00210A6A"/>
    <w:rsid w:val="00211FAD"/>
    <w:rsid w:val="00212181"/>
    <w:rsid w:val="00212580"/>
    <w:rsid w:val="00213639"/>
    <w:rsid w:val="00214632"/>
    <w:rsid w:val="00214753"/>
    <w:rsid w:val="0021534D"/>
    <w:rsid w:val="002153E2"/>
    <w:rsid w:val="00215A52"/>
    <w:rsid w:val="00215D11"/>
    <w:rsid w:val="00216ABB"/>
    <w:rsid w:val="00216DD8"/>
    <w:rsid w:val="00217451"/>
    <w:rsid w:val="002219F7"/>
    <w:rsid w:val="00222B71"/>
    <w:rsid w:val="00222F3E"/>
    <w:rsid w:val="0022345B"/>
    <w:rsid w:val="00223D2F"/>
    <w:rsid w:val="002247AB"/>
    <w:rsid w:val="00225159"/>
    <w:rsid w:val="00226823"/>
    <w:rsid w:val="00227A1F"/>
    <w:rsid w:val="00230167"/>
    <w:rsid w:val="00230A31"/>
    <w:rsid w:val="00231065"/>
    <w:rsid w:val="00231509"/>
    <w:rsid w:val="00231EE8"/>
    <w:rsid w:val="00231FA2"/>
    <w:rsid w:val="002322C5"/>
    <w:rsid w:val="00232866"/>
    <w:rsid w:val="00234D04"/>
    <w:rsid w:val="00234D8E"/>
    <w:rsid w:val="00235523"/>
    <w:rsid w:val="002368E0"/>
    <w:rsid w:val="002371E9"/>
    <w:rsid w:val="00237D2A"/>
    <w:rsid w:val="00237FBB"/>
    <w:rsid w:val="002405F4"/>
    <w:rsid w:val="00240B46"/>
    <w:rsid w:val="00240D64"/>
    <w:rsid w:val="00240F27"/>
    <w:rsid w:val="00241C03"/>
    <w:rsid w:val="00241D41"/>
    <w:rsid w:val="002422A6"/>
    <w:rsid w:val="002422BA"/>
    <w:rsid w:val="00242A98"/>
    <w:rsid w:val="002432AB"/>
    <w:rsid w:val="00244082"/>
    <w:rsid w:val="0024427F"/>
    <w:rsid w:val="00244B82"/>
    <w:rsid w:val="00244BD2"/>
    <w:rsid w:val="00244E29"/>
    <w:rsid w:val="002454DE"/>
    <w:rsid w:val="00246730"/>
    <w:rsid w:val="0024683F"/>
    <w:rsid w:val="00246907"/>
    <w:rsid w:val="00247E1E"/>
    <w:rsid w:val="0025029E"/>
    <w:rsid w:val="00251173"/>
    <w:rsid w:val="00251B35"/>
    <w:rsid w:val="002523C8"/>
    <w:rsid w:val="002526A0"/>
    <w:rsid w:val="002526C7"/>
    <w:rsid w:val="002527E5"/>
    <w:rsid w:val="00252A5C"/>
    <w:rsid w:val="00252D8A"/>
    <w:rsid w:val="00253753"/>
    <w:rsid w:val="00255329"/>
    <w:rsid w:val="00255511"/>
    <w:rsid w:val="002559E1"/>
    <w:rsid w:val="002560F1"/>
    <w:rsid w:val="00256350"/>
    <w:rsid w:val="00257549"/>
    <w:rsid w:val="0026059C"/>
    <w:rsid w:val="00260FA7"/>
    <w:rsid w:val="00261C13"/>
    <w:rsid w:val="00261D84"/>
    <w:rsid w:val="00262381"/>
    <w:rsid w:val="00262BD5"/>
    <w:rsid w:val="00263487"/>
    <w:rsid w:val="002634B7"/>
    <w:rsid w:val="00263E08"/>
    <w:rsid w:val="00264AE9"/>
    <w:rsid w:val="002662E9"/>
    <w:rsid w:val="00266503"/>
    <w:rsid w:val="002665DB"/>
    <w:rsid w:val="00266714"/>
    <w:rsid w:val="00266DFB"/>
    <w:rsid w:val="00267095"/>
    <w:rsid w:val="0026718E"/>
    <w:rsid w:val="002675F8"/>
    <w:rsid w:val="00267848"/>
    <w:rsid w:val="0026784C"/>
    <w:rsid w:val="00267B57"/>
    <w:rsid w:val="00267DF1"/>
    <w:rsid w:val="00267FAC"/>
    <w:rsid w:val="002701F3"/>
    <w:rsid w:val="0027091C"/>
    <w:rsid w:val="002713FE"/>
    <w:rsid w:val="00271CA5"/>
    <w:rsid w:val="00271DE1"/>
    <w:rsid w:val="00272ACA"/>
    <w:rsid w:val="0027329E"/>
    <w:rsid w:val="00273C58"/>
    <w:rsid w:val="00273F42"/>
    <w:rsid w:val="0027502B"/>
    <w:rsid w:val="002755FF"/>
    <w:rsid w:val="00275E09"/>
    <w:rsid w:val="002765CE"/>
    <w:rsid w:val="002775CD"/>
    <w:rsid w:val="00277D99"/>
    <w:rsid w:val="00277EB9"/>
    <w:rsid w:val="00281100"/>
    <w:rsid w:val="002812C4"/>
    <w:rsid w:val="00281EA1"/>
    <w:rsid w:val="0028236C"/>
    <w:rsid w:val="00282417"/>
    <w:rsid w:val="00282F30"/>
    <w:rsid w:val="002832A5"/>
    <w:rsid w:val="00283D10"/>
    <w:rsid w:val="00285424"/>
    <w:rsid w:val="00286430"/>
    <w:rsid w:val="0028714A"/>
    <w:rsid w:val="00287284"/>
    <w:rsid w:val="00287589"/>
    <w:rsid w:val="002875D5"/>
    <w:rsid w:val="0028761B"/>
    <w:rsid w:val="00287AB3"/>
    <w:rsid w:val="002910BA"/>
    <w:rsid w:val="0029177A"/>
    <w:rsid w:val="00291F26"/>
    <w:rsid w:val="002920AF"/>
    <w:rsid w:val="00292158"/>
    <w:rsid w:val="00292372"/>
    <w:rsid w:val="002924D3"/>
    <w:rsid w:val="00292ACD"/>
    <w:rsid w:val="002930FC"/>
    <w:rsid w:val="00293399"/>
    <w:rsid w:val="0029362D"/>
    <w:rsid w:val="002941F6"/>
    <w:rsid w:val="002948A3"/>
    <w:rsid w:val="002949B4"/>
    <w:rsid w:val="00295249"/>
    <w:rsid w:val="002953CE"/>
    <w:rsid w:val="00295C80"/>
    <w:rsid w:val="00295EAD"/>
    <w:rsid w:val="0029633F"/>
    <w:rsid w:val="00296762"/>
    <w:rsid w:val="00296B78"/>
    <w:rsid w:val="00297077"/>
    <w:rsid w:val="002970E5"/>
    <w:rsid w:val="00297247"/>
    <w:rsid w:val="002A01C1"/>
    <w:rsid w:val="002A0495"/>
    <w:rsid w:val="002A0C73"/>
    <w:rsid w:val="002A12F7"/>
    <w:rsid w:val="002A26D2"/>
    <w:rsid w:val="002A2EB3"/>
    <w:rsid w:val="002A3935"/>
    <w:rsid w:val="002A3A98"/>
    <w:rsid w:val="002A3F9E"/>
    <w:rsid w:val="002A4600"/>
    <w:rsid w:val="002A46EB"/>
    <w:rsid w:val="002A4CF5"/>
    <w:rsid w:val="002A528D"/>
    <w:rsid w:val="002A5313"/>
    <w:rsid w:val="002A6677"/>
    <w:rsid w:val="002A6E57"/>
    <w:rsid w:val="002A72C6"/>
    <w:rsid w:val="002A76F1"/>
    <w:rsid w:val="002A78DE"/>
    <w:rsid w:val="002B027E"/>
    <w:rsid w:val="002B2022"/>
    <w:rsid w:val="002B2098"/>
    <w:rsid w:val="002B209A"/>
    <w:rsid w:val="002B29E9"/>
    <w:rsid w:val="002B393A"/>
    <w:rsid w:val="002B4711"/>
    <w:rsid w:val="002B5ADB"/>
    <w:rsid w:val="002B5AEC"/>
    <w:rsid w:val="002B74B9"/>
    <w:rsid w:val="002B79E6"/>
    <w:rsid w:val="002B7E9E"/>
    <w:rsid w:val="002B7F10"/>
    <w:rsid w:val="002C0428"/>
    <w:rsid w:val="002C16C1"/>
    <w:rsid w:val="002C209D"/>
    <w:rsid w:val="002C222B"/>
    <w:rsid w:val="002C27F4"/>
    <w:rsid w:val="002C29F3"/>
    <w:rsid w:val="002C2DB9"/>
    <w:rsid w:val="002C3616"/>
    <w:rsid w:val="002C36EA"/>
    <w:rsid w:val="002C3A8B"/>
    <w:rsid w:val="002C3ACD"/>
    <w:rsid w:val="002C3E71"/>
    <w:rsid w:val="002C3EDD"/>
    <w:rsid w:val="002C4DBB"/>
    <w:rsid w:val="002C4E2E"/>
    <w:rsid w:val="002C50C1"/>
    <w:rsid w:val="002D0643"/>
    <w:rsid w:val="002D17F9"/>
    <w:rsid w:val="002D2AB3"/>
    <w:rsid w:val="002D2DC8"/>
    <w:rsid w:val="002D2EFE"/>
    <w:rsid w:val="002D35A4"/>
    <w:rsid w:val="002D3998"/>
    <w:rsid w:val="002D4E16"/>
    <w:rsid w:val="002D5337"/>
    <w:rsid w:val="002D54B8"/>
    <w:rsid w:val="002D56EF"/>
    <w:rsid w:val="002D5B1A"/>
    <w:rsid w:val="002D63BE"/>
    <w:rsid w:val="002D655F"/>
    <w:rsid w:val="002E0DD2"/>
    <w:rsid w:val="002E1C87"/>
    <w:rsid w:val="002E27D7"/>
    <w:rsid w:val="002E320A"/>
    <w:rsid w:val="002E372E"/>
    <w:rsid w:val="002E3E2B"/>
    <w:rsid w:val="002E3F01"/>
    <w:rsid w:val="002E5050"/>
    <w:rsid w:val="002E5379"/>
    <w:rsid w:val="002E6CB8"/>
    <w:rsid w:val="002F003C"/>
    <w:rsid w:val="002F0327"/>
    <w:rsid w:val="002F1AF0"/>
    <w:rsid w:val="002F1B66"/>
    <w:rsid w:val="002F2470"/>
    <w:rsid w:val="002F27CA"/>
    <w:rsid w:val="002F2D13"/>
    <w:rsid w:val="002F3057"/>
    <w:rsid w:val="002F328A"/>
    <w:rsid w:val="002F3664"/>
    <w:rsid w:val="002F3D8B"/>
    <w:rsid w:val="002F4798"/>
    <w:rsid w:val="002F575A"/>
    <w:rsid w:val="002F58B9"/>
    <w:rsid w:val="002F5BBE"/>
    <w:rsid w:val="002F6501"/>
    <w:rsid w:val="002F6A2C"/>
    <w:rsid w:val="002F6B34"/>
    <w:rsid w:val="002F74E8"/>
    <w:rsid w:val="002F7A4A"/>
    <w:rsid w:val="0030097A"/>
    <w:rsid w:val="00301C11"/>
    <w:rsid w:val="003025EB"/>
    <w:rsid w:val="00302821"/>
    <w:rsid w:val="00302A5F"/>
    <w:rsid w:val="00302AAA"/>
    <w:rsid w:val="003037F9"/>
    <w:rsid w:val="00304955"/>
    <w:rsid w:val="00305169"/>
    <w:rsid w:val="00305800"/>
    <w:rsid w:val="0030595C"/>
    <w:rsid w:val="00306396"/>
    <w:rsid w:val="00306FEC"/>
    <w:rsid w:val="00307B2D"/>
    <w:rsid w:val="00310018"/>
    <w:rsid w:val="00310099"/>
    <w:rsid w:val="00310435"/>
    <w:rsid w:val="00310A0C"/>
    <w:rsid w:val="00310A82"/>
    <w:rsid w:val="00311546"/>
    <w:rsid w:val="0031157F"/>
    <w:rsid w:val="003115AB"/>
    <w:rsid w:val="0031160D"/>
    <w:rsid w:val="003125F0"/>
    <w:rsid w:val="00312990"/>
    <w:rsid w:val="00312A3A"/>
    <w:rsid w:val="00312D8B"/>
    <w:rsid w:val="0031305B"/>
    <w:rsid w:val="00313157"/>
    <w:rsid w:val="00313C67"/>
    <w:rsid w:val="00313D84"/>
    <w:rsid w:val="003146E2"/>
    <w:rsid w:val="00314D0F"/>
    <w:rsid w:val="00316021"/>
    <w:rsid w:val="003163A0"/>
    <w:rsid w:val="003164E0"/>
    <w:rsid w:val="00316603"/>
    <w:rsid w:val="00317392"/>
    <w:rsid w:val="00317E36"/>
    <w:rsid w:val="00321573"/>
    <w:rsid w:val="0032161A"/>
    <w:rsid w:val="00321EE1"/>
    <w:rsid w:val="00323633"/>
    <w:rsid w:val="003244C0"/>
    <w:rsid w:val="00324509"/>
    <w:rsid w:val="0032462A"/>
    <w:rsid w:val="00324C5E"/>
    <w:rsid w:val="00324ED8"/>
    <w:rsid w:val="003255F5"/>
    <w:rsid w:val="00325800"/>
    <w:rsid w:val="00325E42"/>
    <w:rsid w:val="00326443"/>
    <w:rsid w:val="0032662E"/>
    <w:rsid w:val="00326BED"/>
    <w:rsid w:val="003274D8"/>
    <w:rsid w:val="00330188"/>
    <w:rsid w:val="0033077E"/>
    <w:rsid w:val="0033086C"/>
    <w:rsid w:val="00330A7C"/>
    <w:rsid w:val="00331853"/>
    <w:rsid w:val="00331CF9"/>
    <w:rsid w:val="00331DAD"/>
    <w:rsid w:val="00332016"/>
    <w:rsid w:val="003323AB"/>
    <w:rsid w:val="00332B39"/>
    <w:rsid w:val="003331A8"/>
    <w:rsid w:val="0033398D"/>
    <w:rsid w:val="003339DA"/>
    <w:rsid w:val="003340DB"/>
    <w:rsid w:val="0033486E"/>
    <w:rsid w:val="00335523"/>
    <w:rsid w:val="00335CB5"/>
    <w:rsid w:val="003365DB"/>
    <w:rsid w:val="00337D69"/>
    <w:rsid w:val="0034031D"/>
    <w:rsid w:val="0034042E"/>
    <w:rsid w:val="00340745"/>
    <w:rsid w:val="00340CDC"/>
    <w:rsid w:val="00340F10"/>
    <w:rsid w:val="00341523"/>
    <w:rsid w:val="00342544"/>
    <w:rsid w:val="00343030"/>
    <w:rsid w:val="003449CA"/>
    <w:rsid w:val="00344A0C"/>
    <w:rsid w:val="00344B5E"/>
    <w:rsid w:val="00344F40"/>
    <w:rsid w:val="00344FC8"/>
    <w:rsid w:val="0034507C"/>
    <w:rsid w:val="00345CA8"/>
    <w:rsid w:val="00346398"/>
    <w:rsid w:val="00346797"/>
    <w:rsid w:val="0034768A"/>
    <w:rsid w:val="00350481"/>
    <w:rsid w:val="0035103C"/>
    <w:rsid w:val="0035119B"/>
    <w:rsid w:val="003519E1"/>
    <w:rsid w:val="003523E2"/>
    <w:rsid w:val="0035258D"/>
    <w:rsid w:val="00352B3B"/>
    <w:rsid w:val="003530B6"/>
    <w:rsid w:val="003542E5"/>
    <w:rsid w:val="003545DD"/>
    <w:rsid w:val="0035487F"/>
    <w:rsid w:val="00354950"/>
    <w:rsid w:val="00355228"/>
    <w:rsid w:val="003555D1"/>
    <w:rsid w:val="00355640"/>
    <w:rsid w:val="003557AE"/>
    <w:rsid w:val="00355CF0"/>
    <w:rsid w:val="00357472"/>
    <w:rsid w:val="003579B9"/>
    <w:rsid w:val="003607D7"/>
    <w:rsid w:val="00360D26"/>
    <w:rsid w:val="00360F4A"/>
    <w:rsid w:val="0036102C"/>
    <w:rsid w:val="003612C4"/>
    <w:rsid w:val="0036146C"/>
    <w:rsid w:val="003623EA"/>
    <w:rsid w:val="00362E2C"/>
    <w:rsid w:val="00363A09"/>
    <w:rsid w:val="0036422F"/>
    <w:rsid w:val="003661B7"/>
    <w:rsid w:val="00366535"/>
    <w:rsid w:val="0036724A"/>
    <w:rsid w:val="00370547"/>
    <w:rsid w:val="00370668"/>
    <w:rsid w:val="00371081"/>
    <w:rsid w:val="003717C3"/>
    <w:rsid w:val="003725AE"/>
    <w:rsid w:val="003726DF"/>
    <w:rsid w:val="0037335A"/>
    <w:rsid w:val="003733E2"/>
    <w:rsid w:val="00373750"/>
    <w:rsid w:val="003746ED"/>
    <w:rsid w:val="003749F3"/>
    <w:rsid w:val="00374DB3"/>
    <w:rsid w:val="00375BA0"/>
    <w:rsid w:val="003772BC"/>
    <w:rsid w:val="003774B0"/>
    <w:rsid w:val="003778BC"/>
    <w:rsid w:val="00380827"/>
    <w:rsid w:val="003809C9"/>
    <w:rsid w:val="00380A96"/>
    <w:rsid w:val="00380ECE"/>
    <w:rsid w:val="00381F3C"/>
    <w:rsid w:val="00382F08"/>
    <w:rsid w:val="00383022"/>
    <w:rsid w:val="003838A6"/>
    <w:rsid w:val="00383E64"/>
    <w:rsid w:val="00384118"/>
    <w:rsid w:val="003842ED"/>
    <w:rsid w:val="00384D66"/>
    <w:rsid w:val="003854A6"/>
    <w:rsid w:val="0038587B"/>
    <w:rsid w:val="00385BC7"/>
    <w:rsid w:val="00386F35"/>
    <w:rsid w:val="00386F71"/>
    <w:rsid w:val="003870CA"/>
    <w:rsid w:val="00387E3F"/>
    <w:rsid w:val="00390363"/>
    <w:rsid w:val="00391076"/>
    <w:rsid w:val="00391AC4"/>
    <w:rsid w:val="003936F0"/>
    <w:rsid w:val="00393BF4"/>
    <w:rsid w:val="00393F67"/>
    <w:rsid w:val="00394DC9"/>
    <w:rsid w:val="0039576F"/>
    <w:rsid w:val="00395BAD"/>
    <w:rsid w:val="003962B6"/>
    <w:rsid w:val="003968D7"/>
    <w:rsid w:val="003A032E"/>
    <w:rsid w:val="003A0445"/>
    <w:rsid w:val="003A078C"/>
    <w:rsid w:val="003A0CF7"/>
    <w:rsid w:val="003A11D4"/>
    <w:rsid w:val="003A25CC"/>
    <w:rsid w:val="003A3370"/>
    <w:rsid w:val="003A338F"/>
    <w:rsid w:val="003A3D63"/>
    <w:rsid w:val="003A4580"/>
    <w:rsid w:val="003A5BAC"/>
    <w:rsid w:val="003A5C27"/>
    <w:rsid w:val="003A5DE0"/>
    <w:rsid w:val="003A687B"/>
    <w:rsid w:val="003A70B9"/>
    <w:rsid w:val="003A71AA"/>
    <w:rsid w:val="003A7857"/>
    <w:rsid w:val="003A78E5"/>
    <w:rsid w:val="003B06C6"/>
    <w:rsid w:val="003B254A"/>
    <w:rsid w:val="003B2C8F"/>
    <w:rsid w:val="003B30D5"/>
    <w:rsid w:val="003B3C04"/>
    <w:rsid w:val="003B3DCE"/>
    <w:rsid w:val="003B3E71"/>
    <w:rsid w:val="003B4326"/>
    <w:rsid w:val="003B455A"/>
    <w:rsid w:val="003B4C0E"/>
    <w:rsid w:val="003B4DE2"/>
    <w:rsid w:val="003B4FA3"/>
    <w:rsid w:val="003B5022"/>
    <w:rsid w:val="003B5AF8"/>
    <w:rsid w:val="003B64C3"/>
    <w:rsid w:val="003B665C"/>
    <w:rsid w:val="003B6A5B"/>
    <w:rsid w:val="003B7541"/>
    <w:rsid w:val="003B7644"/>
    <w:rsid w:val="003B78DC"/>
    <w:rsid w:val="003C0457"/>
    <w:rsid w:val="003C0671"/>
    <w:rsid w:val="003C0890"/>
    <w:rsid w:val="003C0E03"/>
    <w:rsid w:val="003C19EE"/>
    <w:rsid w:val="003C244B"/>
    <w:rsid w:val="003C2B03"/>
    <w:rsid w:val="003C2C86"/>
    <w:rsid w:val="003C2DDE"/>
    <w:rsid w:val="003C2E29"/>
    <w:rsid w:val="003C3153"/>
    <w:rsid w:val="003C4567"/>
    <w:rsid w:val="003C4F2E"/>
    <w:rsid w:val="003C57B7"/>
    <w:rsid w:val="003C5A3D"/>
    <w:rsid w:val="003C5C83"/>
    <w:rsid w:val="003C5CAB"/>
    <w:rsid w:val="003C5E34"/>
    <w:rsid w:val="003C60C7"/>
    <w:rsid w:val="003C69EE"/>
    <w:rsid w:val="003C6A94"/>
    <w:rsid w:val="003C6C67"/>
    <w:rsid w:val="003C6DF3"/>
    <w:rsid w:val="003C7775"/>
    <w:rsid w:val="003C7EFC"/>
    <w:rsid w:val="003C7F6A"/>
    <w:rsid w:val="003D040E"/>
    <w:rsid w:val="003D1F8D"/>
    <w:rsid w:val="003D2BF5"/>
    <w:rsid w:val="003D37D3"/>
    <w:rsid w:val="003D3FB9"/>
    <w:rsid w:val="003D45B0"/>
    <w:rsid w:val="003D538A"/>
    <w:rsid w:val="003D5724"/>
    <w:rsid w:val="003D5808"/>
    <w:rsid w:val="003D5B38"/>
    <w:rsid w:val="003D654A"/>
    <w:rsid w:val="003D66CA"/>
    <w:rsid w:val="003D6DA7"/>
    <w:rsid w:val="003E000D"/>
    <w:rsid w:val="003E0049"/>
    <w:rsid w:val="003E0112"/>
    <w:rsid w:val="003E0A09"/>
    <w:rsid w:val="003E0A9D"/>
    <w:rsid w:val="003E0F58"/>
    <w:rsid w:val="003E0F77"/>
    <w:rsid w:val="003E2438"/>
    <w:rsid w:val="003E270E"/>
    <w:rsid w:val="003E2BC7"/>
    <w:rsid w:val="003E2C45"/>
    <w:rsid w:val="003E329A"/>
    <w:rsid w:val="003E330B"/>
    <w:rsid w:val="003E3A82"/>
    <w:rsid w:val="003E3E50"/>
    <w:rsid w:val="003E3EDD"/>
    <w:rsid w:val="003E53D8"/>
    <w:rsid w:val="003E54A2"/>
    <w:rsid w:val="003E5B6F"/>
    <w:rsid w:val="003E729E"/>
    <w:rsid w:val="003E7F4E"/>
    <w:rsid w:val="003E7F5D"/>
    <w:rsid w:val="003F04C9"/>
    <w:rsid w:val="003F16F7"/>
    <w:rsid w:val="003F1F8C"/>
    <w:rsid w:val="003F2748"/>
    <w:rsid w:val="003F2C11"/>
    <w:rsid w:val="003F3962"/>
    <w:rsid w:val="003F3E4B"/>
    <w:rsid w:val="003F43AA"/>
    <w:rsid w:val="003F4796"/>
    <w:rsid w:val="003F4DD4"/>
    <w:rsid w:val="003F5C98"/>
    <w:rsid w:val="003F6193"/>
    <w:rsid w:val="003F6480"/>
    <w:rsid w:val="003F7E38"/>
    <w:rsid w:val="004004E6"/>
    <w:rsid w:val="00400881"/>
    <w:rsid w:val="00400B82"/>
    <w:rsid w:val="004013D7"/>
    <w:rsid w:val="00403314"/>
    <w:rsid w:val="004040D0"/>
    <w:rsid w:val="00404286"/>
    <w:rsid w:val="00404298"/>
    <w:rsid w:val="004042BC"/>
    <w:rsid w:val="00405010"/>
    <w:rsid w:val="004055F0"/>
    <w:rsid w:val="004060E6"/>
    <w:rsid w:val="00407D49"/>
    <w:rsid w:val="00410163"/>
    <w:rsid w:val="004110C4"/>
    <w:rsid w:val="00411806"/>
    <w:rsid w:val="00412807"/>
    <w:rsid w:val="00412F21"/>
    <w:rsid w:val="00414460"/>
    <w:rsid w:val="00415B36"/>
    <w:rsid w:val="00415DD4"/>
    <w:rsid w:val="00416127"/>
    <w:rsid w:val="00416885"/>
    <w:rsid w:val="004172FE"/>
    <w:rsid w:val="0041741D"/>
    <w:rsid w:val="0041747D"/>
    <w:rsid w:val="00417AAC"/>
    <w:rsid w:val="00417AEE"/>
    <w:rsid w:val="00417CD8"/>
    <w:rsid w:val="00420119"/>
    <w:rsid w:val="004205D1"/>
    <w:rsid w:val="004216D6"/>
    <w:rsid w:val="004225EF"/>
    <w:rsid w:val="00423812"/>
    <w:rsid w:val="004243A0"/>
    <w:rsid w:val="00424553"/>
    <w:rsid w:val="00424586"/>
    <w:rsid w:val="00424599"/>
    <w:rsid w:val="00424E3C"/>
    <w:rsid w:val="004258E0"/>
    <w:rsid w:val="00425E89"/>
    <w:rsid w:val="00426622"/>
    <w:rsid w:val="004307C3"/>
    <w:rsid w:val="004308E5"/>
    <w:rsid w:val="00431DFC"/>
    <w:rsid w:val="00431E43"/>
    <w:rsid w:val="0043257A"/>
    <w:rsid w:val="00434087"/>
    <w:rsid w:val="00434167"/>
    <w:rsid w:val="004344DA"/>
    <w:rsid w:val="00434ABD"/>
    <w:rsid w:val="00434B97"/>
    <w:rsid w:val="00435088"/>
    <w:rsid w:val="004358BE"/>
    <w:rsid w:val="00435ABF"/>
    <w:rsid w:val="00436403"/>
    <w:rsid w:val="004366DB"/>
    <w:rsid w:val="00436BDE"/>
    <w:rsid w:val="004371EC"/>
    <w:rsid w:val="00437706"/>
    <w:rsid w:val="00437BD6"/>
    <w:rsid w:val="0044061D"/>
    <w:rsid w:val="004419D1"/>
    <w:rsid w:val="00441EBD"/>
    <w:rsid w:val="004422AB"/>
    <w:rsid w:val="00443DF1"/>
    <w:rsid w:val="00444507"/>
    <w:rsid w:val="00444E06"/>
    <w:rsid w:val="00445740"/>
    <w:rsid w:val="00445B20"/>
    <w:rsid w:val="00446024"/>
    <w:rsid w:val="00446E55"/>
    <w:rsid w:val="004471BA"/>
    <w:rsid w:val="00447399"/>
    <w:rsid w:val="00447818"/>
    <w:rsid w:val="00447D3E"/>
    <w:rsid w:val="004504DC"/>
    <w:rsid w:val="004505A6"/>
    <w:rsid w:val="00450C1D"/>
    <w:rsid w:val="00451130"/>
    <w:rsid w:val="004524D5"/>
    <w:rsid w:val="00452A7E"/>
    <w:rsid w:val="00452B7A"/>
    <w:rsid w:val="004532E6"/>
    <w:rsid w:val="00453C2A"/>
    <w:rsid w:val="004542B1"/>
    <w:rsid w:val="00455386"/>
    <w:rsid w:val="00455D3B"/>
    <w:rsid w:val="0045640A"/>
    <w:rsid w:val="004564AC"/>
    <w:rsid w:val="00457184"/>
    <w:rsid w:val="0045752E"/>
    <w:rsid w:val="00457B66"/>
    <w:rsid w:val="0046051E"/>
    <w:rsid w:val="00461624"/>
    <w:rsid w:val="004616C2"/>
    <w:rsid w:val="00461CA5"/>
    <w:rsid w:val="0046246E"/>
    <w:rsid w:val="004625D0"/>
    <w:rsid w:val="00463974"/>
    <w:rsid w:val="00464E64"/>
    <w:rsid w:val="00464E74"/>
    <w:rsid w:val="0046588C"/>
    <w:rsid w:val="00465E10"/>
    <w:rsid w:val="004671D4"/>
    <w:rsid w:val="00467529"/>
    <w:rsid w:val="0047047E"/>
    <w:rsid w:val="00470D47"/>
    <w:rsid w:val="00471544"/>
    <w:rsid w:val="0047161D"/>
    <w:rsid w:val="00472976"/>
    <w:rsid w:val="004735CD"/>
    <w:rsid w:val="00473E66"/>
    <w:rsid w:val="004746CC"/>
    <w:rsid w:val="004747F6"/>
    <w:rsid w:val="0047500F"/>
    <w:rsid w:val="004756F8"/>
    <w:rsid w:val="00475CD4"/>
    <w:rsid w:val="004763BF"/>
    <w:rsid w:val="00476C8F"/>
    <w:rsid w:val="00476D08"/>
    <w:rsid w:val="0047754B"/>
    <w:rsid w:val="004777BF"/>
    <w:rsid w:val="00477A2C"/>
    <w:rsid w:val="00477E94"/>
    <w:rsid w:val="00477EA7"/>
    <w:rsid w:val="004800D6"/>
    <w:rsid w:val="0048056E"/>
    <w:rsid w:val="00480DE1"/>
    <w:rsid w:val="004819A9"/>
    <w:rsid w:val="00481E8F"/>
    <w:rsid w:val="00482ED7"/>
    <w:rsid w:val="00484100"/>
    <w:rsid w:val="00484312"/>
    <w:rsid w:val="0048442A"/>
    <w:rsid w:val="00484CBF"/>
    <w:rsid w:val="00484F1E"/>
    <w:rsid w:val="004859AE"/>
    <w:rsid w:val="00485B35"/>
    <w:rsid w:val="004861BB"/>
    <w:rsid w:val="00486760"/>
    <w:rsid w:val="00487C52"/>
    <w:rsid w:val="00487F4F"/>
    <w:rsid w:val="00490893"/>
    <w:rsid w:val="00491132"/>
    <w:rsid w:val="0049180E"/>
    <w:rsid w:val="004918E5"/>
    <w:rsid w:val="00491DA1"/>
    <w:rsid w:val="004924EA"/>
    <w:rsid w:val="0049360B"/>
    <w:rsid w:val="00493E85"/>
    <w:rsid w:val="0049414D"/>
    <w:rsid w:val="004942F6"/>
    <w:rsid w:val="004946D8"/>
    <w:rsid w:val="0049615A"/>
    <w:rsid w:val="00496849"/>
    <w:rsid w:val="004974C1"/>
    <w:rsid w:val="00497F9C"/>
    <w:rsid w:val="004A0A9B"/>
    <w:rsid w:val="004A13E1"/>
    <w:rsid w:val="004A1B04"/>
    <w:rsid w:val="004A2071"/>
    <w:rsid w:val="004A208D"/>
    <w:rsid w:val="004A24BD"/>
    <w:rsid w:val="004A285C"/>
    <w:rsid w:val="004A3DF6"/>
    <w:rsid w:val="004A43FE"/>
    <w:rsid w:val="004A44C6"/>
    <w:rsid w:val="004A454B"/>
    <w:rsid w:val="004A4775"/>
    <w:rsid w:val="004A607A"/>
    <w:rsid w:val="004A6C0E"/>
    <w:rsid w:val="004A77D8"/>
    <w:rsid w:val="004A7C71"/>
    <w:rsid w:val="004A7D34"/>
    <w:rsid w:val="004B0196"/>
    <w:rsid w:val="004B0246"/>
    <w:rsid w:val="004B0449"/>
    <w:rsid w:val="004B0C04"/>
    <w:rsid w:val="004B0FAE"/>
    <w:rsid w:val="004B1107"/>
    <w:rsid w:val="004B16BF"/>
    <w:rsid w:val="004B3CAF"/>
    <w:rsid w:val="004B4422"/>
    <w:rsid w:val="004B4626"/>
    <w:rsid w:val="004B4B10"/>
    <w:rsid w:val="004B5052"/>
    <w:rsid w:val="004B53D0"/>
    <w:rsid w:val="004B5E0D"/>
    <w:rsid w:val="004B61FB"/>
    <w:rsid w:val="004B65B2"/>
    <w:rsid w:val="004B6E3B"/>
    <w:rsid w:val="004C0A70"/>
    <w:rsid w:val="004C1A10"/>
    <w:rsid w:val="004C2538"/>
    <w:rsid w:val="004C2539"/>
    <w:rsid w:val="004C271C"/>
    <w:rsid w:val="004C27BB"/>
    <w:rsid w:val="004C28F1"/>
    <w:rsid w:val="004C4326"/>
    <w:rsid w:val="004C4B03"/>
    <w:rsid w:val="004C4F9C"/>
    <w:rsid w:val="004C53A7"/>
    <w:rsid w:val="004C53DF"/>
    <w:rsid w:val="004C571E"/>
    <w:rsid w:val="004C5E4D"/>
    <w:rsid w:val="004C675B"/>
    <w:rsid w:val="004C6EC8"/>
    <w:rsid w:val="004C7264"/>
    <w:rsid w:val="004D00D6"/>
    <w:rsid w:val="004D0776"/>
    <w:rsid w:val="004D0E71"/>
    <w:rsid w:val="004D1289"/>
    <w:rsid w:val="004D2430"/>
    <w:rsid w:val="004D2845"/>
    <w:rsid w:val="004D2C4A"/>
    <w:rsid w:val="004D3069"/>
    <w:rsid w:val="004D326F"/>
    <w:rsid w:val="004D3859"/>
    <w:rsid w:val="004D3F93"/>
    <w:rsid w:val="004D6860"/>
    <w:rsid w:val="004D6EF2"/>
    <w:rsid w:val="004D75F1"/>
    <w:rsid w:val="004D782C"/>
    <w:rsid w:val="004E0A08"/>
    <w:rsid w:val="004E1935"/>
    <w:rsid w:val="004E2703"/>
    <w:rsid w:val="004E2D41"/>
    <w:rsid w:val="004E33BD"/>
    <w:rsid w:val="004E362C"/>
    <w:rsid w:val="004E37D7"/>
    <w:rsid w:val="004E3F3F"/>
    <w:rsid w:val="004E45A3"/>
    <w:rsid w:val="004E52F3"/>
    <w:rsid w:val="004E56BC"/>
    <w:rsid w:val="004E671F"/>
    <w:rsid w:val="004E6785"/>
    <w:rsid w:val="004E7366"/>
    <w:rsid w:val="004E7B6F"/>
    <w:rsid w:val="004F00E6"/>
    <w:rsid w:val="004F0A6C"/>
    <w:rsid w:val="004F1039"/>
    <w:rsid w:val="004F2155"/>
    <w:rsid w:val="004F21DA"/>
    <w:rsid w:val="004F22D9"/>
    <w:rsid w:val="004F2502"/>
    <w:rsid w:val="004F2565"/>
    <w:rsid w:val="004F366B"/>
    <w:rsid w:val="004F3C2B"/>
    <w:rsid w:val="004F3CD2"/>
    <w:rsid w:val="004F3E6A"/>
    <w:rsid w:val="004F3F8C"/>
    <w:rsid w:val="004F415C"/>
    <w:rsid w:val="004F5B11"/>
    <w:rsid w:val="004F65C8"/>
    <w:rsid w:val="004F7758"/>
    <w:rsid w:val="004F78F6"/>
    <w:rsid w:val="00500440"/>
    <w:rsid w:val="005006D6"/>
    <w:rsid w:val="00500880"/>
    <w:rsid w:val="00502195"/>
    <w:rsid w:val="00502A4F"/>
    <w:rsid w:val="00503825"/>
    <w:rsid w:val="00503AEC"/>
    <w:rsid w:val="00503E46"/>
    <w:rsid w:val="00503EF5"/>
    <w:rsid w:val="00504284"/>
    <w:rsid w:val="005044BC"/>
    <w:rsid w:val="00504EDC"/>
    <w:rsid w:val="00505F46"/>
    <w:rsid w:val="0050651C"/>
    <w:rsid w:val="00506666"/>
    <w:rsid w:val="0050762C"/>
    <w:rsid w:val="005077C5"/>
    <w:rsid w:val="00511CDD"/>
    <w:rsid w:val="005120E3"/>
    <w:rsid w:val="005122BF"/>
    <w:rsid w:val="0051278D"/>
    <w:rsid w:val="005128C8"/>
    <w:rsid w:val="00512AB2"/>
    <w:rsid w:val="00512E14"/>
    <w:rsid w:val="00513306"/>
    <w:rsid w:val="005133FB"/>
    <w:rsid w:val="00513A6B"/>
    <w:rsid w:val="00514E54"/>
    <w:rsid w:val="00515D3F"/>
    <w:rsid w:val="00516017"/>
    <w:rsid w:val="00516401"/>
    <w:rsid w:val="00516F77"/>
    <w:rsid w:val="005171B8"/>
    <w:rsid w:val="005171EC"/>
    <w:rsid w:val="00517AF8"/>
    <w:rsid w:val="0052009A"/>
    <w:rsid w:val="00520B4D"/>
    <w:rsid w:val="00520C6F"/>
    <w:rsid w:val="00520C89"/>
    <w:rsid w:val="00520F58"/>
    <w:rsid w:val="00521535"/>
    <w:rsid w:val="00521650"/>
    <w:rsid w:val="005227E1"/>
    <w:rsid w:val="00522FC4"/>
    <w:rsid w:val="0052395B"/>
    <w:rsid w:val="00523DFB"/>
    <w:rsid w:val="005241A8"/>
    <w:rsid w:val="005243FC"/>
    <w:rsid w:val="005245AB"/>
    <w:rsid w:val="00525698"/>
    <w:rsid w:val="005260EA"/>
    <w:rsid w:val="00526886"/>
    <w:rsid w:val="00526891"/>
    <w:rsid w:val="0052693E"/>
    <w:rsid w:val="00526EF3"/>
    <w:rsid w:val="005270CA"/>
    <w:rsid w:val="00527152"/>
    <w:rsid w:val="0052751F"/>
    <w:rsid w:val="00527BF6"/>
    <w:rsid w:val="00527DD5"/>
    <w:rsid w:val="00527FAA"/>
    <w:rsid w:val="0053033A"/>
    <w:rsid w:val="005309A1"/>
    <w:rsid w:val="00531218"/>
    <w:rsid w:val="00531D2B"/>
    <w:rsid w:val="00532020"/>
    <w:rsid w:val="00532044"/>
    <w:rsid w:val="00532087"/>
    <w:rsid w:val="00533142"/>
    <w:rsid w:val="00533592"/>
    <w:rsid w:val="00534255"/>
    <w:rsid w:val="00535B00"/>
    <w:rsid w:val="00535E04"/>
    <w:rsid w:val="00536654"/>
    <w:rsid w:val="00536DD3"/>
    <w:rsid w:val="00537083"/>
    <w:rsid w:val="00537133"/>
    <w:rsid w:val="00537D43"/>
    <w:rsid w:val="00540409"/>
    <w:rsid w:val="00540A1D"/>
    <w:rsid w:val="00541532"/>
    <w:rsid w:val="00541877"/>
    <w:rsid w:val="0054327B"/>
    <w:rsid w:val="005432FE"/>
    <w:rsid w:val="00543B13"/>
    <w:rsid w:val="00544595"/>
    <w:rsid w:val="00544CE3"/>
    <w:rsid w:val="00544F47"/>
    <w:rsid w:val="005452D9"/>
    <w:rsid w:val="00545722"/>
    <w:rsid w:val="00546449"/>
    <w:rsid w:val="00546582"/>
    <w:rsid w:val="0054680C"/>
    <w:rsid w:val="00546AE7"/>
    <w:rsid w:val="00547862"/>
    <w:rsid w:val="005502DC"/>
    <w:rsid w:val="00550668"/>
    <w:rsid w:val="00550CD1"/>
    <w:rsid w:val="00551536"/>
    <w:rsid w:val="005523FF"/>
    <w:rsid w:val="005524FE"/>
    <w:rsid w:val="005527CA"/>
    <w:rsid w:val="00553067"/>
    <w:rsid w:val="00553BE1"/>
    <w:rsid w:val="0055420B"/>
    <w:rsid w:val="00555574"/>
    <w:rsid w:val="0055561A"/>
    <w:rsid w:val="00555EE6"/>
    <w:rsid w:val="00555F1F"/>
    <w:rsid w:val="0055625D"/>
    <w:rsid w:val="00556406"/>
    <w:rsid w:val="00556A90"/>
    <w:rsid w:val="0056004A"/>
    <w:rsid w:val="005603BC"/>
    <w:rsid w:val="00560B7C"/>
    <w:rsid w:val="00560C1B"/>
    <w:rsid w:val="00560EF0"/>
    <w:rsid w:val="005611B8"/>
    <w:rsid w:val="00561714"/>
    <w:rsid w:val="005621B5"/>
    <w:rsid w:val="0056222D"/>
    <w:rsid w:val="005641B4"/>
    <w:rsid w:val="00565137"/>
    <w:rsid w:val="005657E8"/>
    <w:rsid w:val="00566161"/>
    <w:rsid w:val="0056640D"/>
    <w:rsid w:val="0056649B"/>
    <w:rsid w:val="005665DF"/>
    <w:rsid w:val="005668C3"/>
    <w:rsid w:val="0056739B"/>
    <w:rsid w:val="0056778A"/>
    <w:rsid w:val="00567EDF"/>
    <w:rsid w:val="00570DBF"/>
    <w:rsid w:val="00570DDE"/>
    <w:rsid w:val="005720B7"/>
    <w:rsid w:val="005720EE"/>
    <w:rsid w:val="00572B24"/>
    <w:rsid w:val="00573462"/>
    <w:rsid w:val="00573DF3"/>
    <w:rsid w:val="00573F3D"/>
    <w:rsid w:val="00574A8F"/>
    <w:rsid w:val="005750F5"/>
    <w:rsid w:val="00576017"/>
    <w:rsid w:val="005762B5"/>
    <w:rsid w:val="00576EA4"/>
    <w:rsid w:val="005771DD"/>
    <w:rsid w:val="00580411"/>
    <w:rsid w:val="0058063E"/>
    <w:rsid w:val="0058072B"/>
    <w:rsid w:val="00581486"/>
    <w:rsid w:val="00581BEF"/>
    <w:rsid w:val="00581E33"/>
    <w:rsid w:val="00581F70"/>
    <w:rsid w:val="005827E6"/>
    <w:rsid w:val="00582B04"/>
    <w:rsid w:val="00582D09"/>
    <w:rsid w:val="00582FBC"/>
    <w:rsid w:val="00583EAF"/>
    <w:rsid w:val="005845E5"/>
    <w:rsid w:val="00584C85"/>
    <w:rsid w:val="00584D0D"/>
    <w:rsid w:val="005850E9"/>
    <w:rsid w:val="00585EBB"/>
    <w:rsid w:val="005868EF"/>
    <w:rsid w:val="00586BCA"/>
    <w:rsid w:val="00590321"/>
    <w:rsid w:val="005904BC"/>
    <w:rsid w:val="005909DE"/>
    <w:rsid w:val="00590EB8"/>
    <w:rsid w:val="005917EC"/>
    <w:rsid w:val="00591933"/>
    <w:rsid w:val="00591ACC"/>
    <w:rsid w:val="00591B1B"/>
    <w:rsid w:val="005927CA"/>
    <w:rsid w:val="0059376C"/>
    <w:rsid w:val="005948B9"/>
    <w:rsid w:val="00595845"/>
    <w:rsid w:val="005959CD"/>
    <w:rsid w:val="00596193"/>
    <w:rsid w:val="005966B9"/>
    <w:rsid w:val="00596A81"/>
    <w:rsid w:val="00596B26"/>
    <w:rsid w:val="00597808"/>
    <w:rsid w:val="00597E53"/>
    <w:rsid w:val="005A0647"/>
    <w:rsid w:val="005A191F"/>
    <w:rsid w:val="005A1EFE"/>
    <w:rsid w:val="005A29F1"/>
    <w:rsid w:val="005A2A2A"/>
    <w:rsid w:val="005A2CF6"/>
    <w:rsid w:val="005A35F6"/>
    <w:rsid w:val="005A3688"/>
    <w:rsid w:val="005A3A90"/>
    <w:rsid w:val="005A3C27"/>
    <w:rsid w:val="005A3DC7"/>
    <w:rsid w:val="005A3F8E"/>
    <w:rsid w:val="005A42C1"/>
    <w:rsid w:val="005A4C9A"/>
    <w:rsid w:val="005A5149"/>
    <w:rsid w:val="005A556B"/>
    <w:rsid w:val="005A59A5"/>
    <w:rsid w:val="005A63DA"/>
    <w:rsid w:val="005A642E"/>
    <w:rsid w:val="005A70BE"/>
    <w:rsid w:val="005A7291"/>
    <w:rsid w:val="005A7506"/>
    <w:rsid w:val="005B0456"/>
    <w:rsid w:val="005B0C64"/>
    <w:rsid w:val="005B113C"/>
    <w:rsid w:val="005B1155"/>
    <w:rsid w:val="005B1315"/>
    <w:rsid w:val="005B1D47"/>
    <w:rsid w:val="005B2733"/>
    <w:rsid w:val="005B2790"/>
    <w:rsid w:val="005B325D"/>
    <w:rsid w:val="005B36F9"/>
    <w:rsid w:val="005B3D2B"/>
    <w:rsid w:val="005B4795"/>
    <w:rsid w:val="005B4F45"/>
    <w:rsid w:val="005B5609"/>
    <w:rsid w:val="005B61DE"/>
    <w:rsid w:val="005B72E3"/>
    <w:rsid w:val="005B7AA5"/>
    <w:rsid w:val="005B7B16"/>
    <w:rsid w:val="005C0430"/>
    <w:rsid w:val="005C139B"/>
    <w:rsid w:val="005C1E0F"/>
    <w:rsid w:val="005C2537"/>
    <w:rsid w:val="005C2725"/>
    <w:rsid w:val="005C2EEB"/>
    <w:rsid w:val="005C31B4"/>
    <w:rsid w:val="005C32DE"/>
    <w:rsid w:val="005C3954"/>
    <w:rsid w:val="005C3D9B"/>
    <w:rsid w:val="005C4AF5"/>
    <w:rsid w:val="005C58DD"/>
    <w:rsid w:val="005C5F80"/>
    <w:rsid w:val="005C7B5E"/>
    <w:rsid w:val="005C7EB7"/>
    <w:rsid w:val="005D0190"/>
    <w:rsid w:val="005D04B5"/>
    <w:rsid w:val="005D076D"/>
    <w:rsid w:val="005D0AEB"/>
    <w:rsid w:val="005D0F94"/>
    <w:rsid w:val="005D109D"/>
    <w:rsid w:val="005D2044"/>
    <w:rsid w:val="005D44C3"/>
    <w:rsid w:val="005D4ACC"/>
    <w:rsid w:val="005D4B02"/>
    <w:rsid w:val="005D5631"/>
    <w:rsid w:val="005D583B"/>
    <w:rsid w:val="005D64BB"/>
    <w:rsid w:val="005D6E74"/>
    <w:rsid w:val="005D7287"/>
    <w:rsid w:val="005E040A"/>
    <w:rsid w:val="005E046E"/>
    <w:rsid w:val="005E05F8"/>
    <w:rsid w:val="005E06CB"/>
    <w:rsid w:val="005E0AEF"/>
    <w:rsid w:val="005E0F76"/>
    <w:rsid w:val="005E121A"/>
    <w:rsid w:val="005E13EB"/>
    <w:rsid w:val="005E17F7"/>
    <w:rsid w:val="005E1812"/>
    <w:rsid w:val="005E1BC3"/>
    <w:rsid w:val="005E1E6E"/>
    <w:rsid w:val="005E21C5"/>
    <w:rsid w:val="005E23C2"/>
    <w:rsid w:val="005E2687"/>
    <w:rsid w:val="005E2BE9"/>
    <w:rsid w:val="005E2E7D"/>
    <w:rsid w:val="005E2FB8"/>
    <w:rsid w:val="005E3258"/>
    <w:rsid w:val="005E3997"/>
    <w:rsid w:val="005E3A07"/>
    <w:rsid w:val="005E3C3E"/>
    <w:rsid w:val="005E4321"/>
    <w:rsid w:val="005E459F"/>
    <w:rsid w:val="005E4975"/>
    <w:rsid w:val="005E4C9B"/>
    <w:rsid w:val="005E4DC4"/>
    <w:rsid w:val="005E527C"/>
    <w:rsid w:val="005E5A5B"/>
    <w:rsid w:val="005E71F3"/>
    <w:rsid w:val="005F1043"/>
    <w:rsid w:val="005F1065"/>
    <w:rsid w:val="005F17ED"/>
    <w:rsid w:val="005F1CBC"/>
    <w:rsid w:val="005F1DDB"/>
    <w:rsid w:val="005F237B"/>
    <w:rsid w:val="005F3F37"/>
    <w:rsid w:val="005F460F"/>
    <w:rsid w:val="005F4AB1"/>
    <w:rsid w:val="005F5042"/>
    <w:rsid w:val="005F527A"/>
    <w:rsid w:val="005F53AF"/>
    <w:rsid w:val="005F6748"/>
    <w:rsid w:val="005F6E1E"/>
    <w:rsid w:val="005F7462"/>
    <w:rsid w:val="005F7F4F"/>
    <w:rsid w:val="006000ED"/>
    <w:rsid w:val="006001D5"/>
    <w:rsid w:val="0060067A"/>
    <w:rsid w:val="00600903"/>
    <w:rsid w:val="00601403"/>
    <w:rsid w:val="00601C33"/>
    <w:rsid w:val="006024B3"/>
    <w:rsid w:val="00604313"/>
    <w:rsid w:val="00605511"/>
    <w:rsid w:val="00606DDA"/>
    <w:rsid w:val="00607187"/>
    <w:rsid w:val="00610001"/>
    <w:rsid w:val="00610039"/>
    <w:rsid w:val="00610297"/>
    <w:rsid w:val="00610AEE"/>
    <w:rsid w:val="00610C0D"/>
    <w:rsid w:val="00610D13"/>
    <w:rsid w:val="00611124"/>
    <w:rsid w:val="00611344"/>
    <w:rsid w:val="00611767"/>
    <w:rsid w:val="00611F94"/>
    <w:rsid w:val="006120C9"/>
    <w:rsid w:val="006140E8"/>
    <w:rsid w:val="00614167"/>
    <w:rsid w:val="006159EC"/>
    <w:rsid w:val="00615B5E"/>
    <w:rsid w:val="00615DBA"/>
    <w:rsid w:val="0061635A"/>
    <w:rsid w:val="00617F88"/>
    <w:rsid w:val="006215E2"/>
    <w:rsid w:val="00622773"/>
    <w:rsid w:val="00622E04"/>
    <w:rsid w:val="00623BC7"/>
    <w:rsid w:val="00624050"/>
    <w:rsid w:val="006248E5"/>
    <w:rsid w:val="00624EC1"/>
    <w:rsid w:val="00625170"/>
    <w:rsid w:val="00625176"/>
    <w:rsid w:val="00625263"/>
    <w:rsid w:val="00625452"/>
    <w:rsid w:val="006256BF"/>
    <w:rsid w:val="006256D4"/>
    <w:rsid w:val="006257BA"/>
    <w:rsid w:val="006260E4"/>
    <w:rsid w:val="0062629E"/>
    <w:rsid w:val="006266C3"/>
    <w:rsid w:val="00626DF8"/>
    <w:rsid w:val="00626FC4"/>
    <w:rsid w:val="00627073"/>
    <w:rsid w:val="006276F3"/>
    <w:rsid w:val="00627F89"/>
    <w:rsid w:val="006300C5"/>
    <w:rsid w:val="00631B7E"/>
    <w:rsid w:val="00632020"/>
    <w:rsid w:val="00632D71"/>
    <w:rsid w:val="00633D45"/>
    <w:rsid w:val="00634367"/>
    <w:rsid w:val="006348A9"/>
    <w:rsid w:val="00635665"/>
    <w:rsid w:val="006369D8"/>
    <w:rsid w:val="00637AE1"/>
    <w:rsid w:val="00637D0E"/>
    <w:rsid w:val="00640DAC"/>
    <w:rsid w:val="0064146A"/>
    <w:rsid w:val="00641B40"/>
    <w:rsid w:val="006426C7"/>
    <w:rsid w:val="0064307E"/>
    <w:rsid w:val="00643178"/>
    <w:rsid w:val="00643241"/>
    <w:rsid w:val="00643D99"/>
    <w:rsid w:val="00644371"/>
    <w:rsid w:val="00645007"/>
    <w:rsid w:val="006454A9"/>
    <w:rsid w:val="00645F4E"/>
    <w:rsid w:val="0064619B"/>
    <w:rsid w:val="00646257"/>
    <w:rsid w:val="0064627F"/>
    <w:rsid w:val="00646409"/>
    <w:rsid w:val="0064641A"/>
    <w:rsid w:val="0064668D"/>
    <w:rsid w:val="00646951"/>
    <w:rsid w:val="00650B50"/>
    <w:rsid w:val="00651F7F"/>
    <w:rsid w:val="00652368"/>
    <w:rsid w:val="00652DAE"/>
    <w:rsid w:val="0065300D"/>
    <w:rsid w:val="00653644"/>
    <w:rsid w:val="006536B1"/>
    <w:rsid w:val="00653E1D"/>
    <w:rsid w:val="006541BA"/>
    <w:rsid w:val="006542E4"/>
    <w:rsid w:val="00654393"/>
    <w:rsid w:val="0065451E"/>
    <w:rsid w:val="00654DA3"/>
    <w:rsid w:val="00654DFC"/>
    <w:rsid w:val="006556D5"/>
    <w:rsid w:val="006564E8"/>
    <w:rsid w:val="00656D0E"/>
    <w:rsid w:val="0065700D"/>
    <w:rsid w:val="0065790E"/>
    <w:rsid w:val="00657C59"/>
    <w:rsid w:val="00660C74"/>
    <w:rsid w:val="00660E33"/>
    <w:rsid w:val="0066153F"/>
    <w:rsid w:val="00662148"/>
    <w:rsid w:val="00662166"/>
    <w:rsid w:val="0066233C"/>
    <w:rsid w:val="0066255C"/>
    <w:rsid w:val="00662CCE"/>
    <w:rsid w:val="00662D7B"/>
    <w:rsid w:val="00662F2E"/>
    <w:rsid w:val="006631DC"/>
    <w:rsid w:val="006636DD"/>
    <w:rsid w:val="0066453C"/>
    <w:rsid w:val="00664853"/>
    <w:rsid w:val="0066486F"/>
    <w:rsid w:val="006653F4"/>
    <w:rsid w:val="00665833"/>
    <w:rsid w:val="00666010"/>
    <w:rsid w:val="00666818"/>
    <w:rsid w:val="00666A50"/>
    <w:rsid w:val="00666E94"/>
    <w:rsid w:val="0066709B"/>
    <w:rsid w:val="0066719A"/>
    <w:rsid w:val="006671AB"/>
    <w:rsid w:val="00670700"/>
    <w:rsid w:val="0067082A"/>
    <w:rsid w:val="00670984"/>
    <w:rsid w:val="006722DD"/>
    <w:rsid w:val="006723CA"/>
    <w:rsid w:val="00672E83"/>
    <w:rsid w:val="00673347"/>
    <w:rsid w:val="00673979"/>
    <w:rsid w:val="00674827"/>
    <w:rsid w:val="006749EC"/>
    <w:rsid w:val="00674ACC"/>
    <w:rsid w:val="00674EAA"/>
    <w:rsid w:val="006752F8"/>
    <w:rsid w:val="006760A7"/>
    <w:rsid w:val="00677ED5"/>
    <w:rsid w:val="00677EDC"/>
    <w:rsid w:val="0068021B"/>
    <w:rsid w:val="006803D7"/>
    <w:rsid w:val="006806FC"/>
    <w:rsid w:val="00680A18"/>
    <w:rsid w:val="00680FA1"/>
    <w:rsid w:val="0068129E"/>
    <w:rsid w:val="006827CE"/>
    <w:rsid w:val="006829F7"/>
    <w:rsid w:val="006839AF"/>
    <w:rsid w:val="00683D8F"/>
    <w:rsid w:val="00684B81"/>
    <w:rsid w:val="00685902"/>
    <w:rsid w:val="00687152"/>
    <w:rsid w:val="00690B60"/>
    <w:rsid w:val="006910C6"/>
    <w:rsid w:val="0069136D"/>
    <w:rsid w:val="0069146F"/>
    <w:rsid w:val="0069148F"/>
    <w:rsid w:val="006919F8"/>
    <w:rsid w:val="00692035"/>
    <w:rsid w:val="00693E05"/>
    <w:rsid w:val="00694522"/>
    <w:rsid w:val="00694EC7"/>
    <w:rsid w:val="006951A5"/>
    <w:rsid w:val="0069552D"/>
    <w:rsid w:val="00695C59"/>
    <w:rsid w:val="0069619C"/>
    <w:rsid w:val="00696D7F"/>
    <w:rsid w:val="00697359"/>
    <w:rsid w:val="00697595"/>
    <w:rsid w:val="0069799E"/>
    <w:rsid w:val="00697A97"/>
    <w:rsid w:val="006A0690"/>
    <w:rsid w:val="006A092C"/>
    <w:rsid w:val="006A1FD0"/>
    <w:rsid w:val="006A25AD"/>
    <w:rsid w:val="006A298D"/>
    <w:rsid w:val="006A2FE8"/>
    <w:rsid w:val="006A3145"/>
    <w:rsid w:val="006A3297"/>
    <w:rsid w:val="006A5030"/>
    <w:rsid w:val="006A5172"/>
    <w:rsid w:val="006A5F31"/>
    <w:rsid w:val="006A5FBB"/>
    <w:rsid w:val="006A6A29"/>
    <w:rsid w:val="006A7A1D"/>
    <w:rsid w:val="006A7AE6"/>
    <w:rsid w:val="006B1668"/>
    <w:rsid w:val="006B1A23"/>
    <w:rsid w:val="006B1B79"/>
    <w:rsid w:val="006B22EF"/>
    <w:rsid w:val="006B2A2A"/>
    <w:rsid w:val="006B2DE1"/>
    <w:rsid w:val="006B31BC"/>
    <w:rsid w:val="006B3D96"/>
    <w:rsid w:val="006B4408"/>
    <w:rsid w:val="006B4A36"/>
    <w:rsid w:val="006B5234"/>
    <w:rsid w:val="006B523A"/>
    <w:rsid w:val="006B5931"/>
    <w:rsid w:val="006B5AD4"/>
    <w:rsid w:val="006B5E3C"/>
    <w:rsid w:val="006B60F6"/>
    <w:rsid w:val="006B6855"/>
    <w:rsid w:val="006B6ACB"/>
    <w:rsid w:val="006B7073"/>
    <w:rsid w:val="006B7128"/>
    <w:rsid w:val="006C082B"/>
    <w:rsid w:val="006C1A4B"/>
    <w:rsid w:val="006C1EB5"/>
    <w:rsid w:val="006C1FB9"/>
    <w:rsid w:val="006C236B"/>
    <w:rsid w:val="006C236F"/>
    <w:rsid w:val="006C27E1"/>
    <w:rsid w:val="006C2A18"/>
    <w:rsid w:val="006C2CC0"/>
    <w:rsid w:val="006C3169"/>
    <w:rsid w:val="006C3258"/>
    <w:rsid w:val="006C33F9"/>
    <w:rsid w:val="006C4273"/>
    <w:rsid w:val="006C436E"/>
    <w:rsid w:val="006C5979"/>
    <w:rsid w:val="006C633E"/>
    <w:rsid w:val="006C7817"/>
    <w:rsid w:val="006C7BD2"/>
    <w:rsid w:val="006D13DB"/>
    <w:rsid w:val="006D166F"/>
    <w:rsid w:val="006D2D81"/>
    <w:rsid w:val="006D34B3"/>
    <w:rsid w:val="006D34F5"/>
    <w:rsid w:val="006D3864"/>
    <w:rsid w:val="006D3A18"/>
    <w:rsid w:val="006D468A"/>
    <w:rsid w:val="006D54DE"/>
    <w:rsid w:val="006D5543"/>
    <w:rsid w:val="006D64D6"/>
    <w:rsid w:val="006D658F"/>
    <w:rsid w:val="006D66CA"/>
    <w:rsid w:val="006D78DF"/>
    <w:rsid w:val="006D7F4F"/>
    <w:rsid w:val="006E081F"/>
    <w:rsid w:val="006E0D14"/>
    <w:rsid w:val="006E1139"/>
    <w:rsid w:val="006E242A"/>
    <w:rsid w:val="006E2845"/>
    <w:rsid w:val="006E2B06"/>
    <w:rsid w:val="006E3152"/>
    <w:rsid w:val="006E324A"/>
    <w:rsid w:val="006E3380"/>
    <w:rsid w:val="006E4076"/>
    <w:rsid w:val="006E40BA"/>
    <w:rsid w:val="006E4690"/>
    <w:rsid w:val="006E4852"/>
    <w:rsid w:val="006E5195"/>
    <w:rsid w:val="006E594D"/>
    <w:rsid w:val="006E5B6C"/>
    <w:rsid w:val="006E67F1"/>
    <w:rsid w:val="006E6F0D"/>
    <w:rsid w:val="006E6FAA"/>
    <w:rsid w:val="006E75DD"/>
    <w:rsid w:val="006E7FA1"/>
    <w:rsid w:val="006F02F4"/>
    <w:rsid w:val="006F0345"/>
    <w:rsid w:val="006F085D"/>
    <w:rsid w:val="006F0AAA"/>
    <w:rsid w:val="006F27F3"/>
    <w:rsid w:val="006F28E9"/>
    <w:rsid w:val="006F2B09"/>
    <w:rsid w:val="006F3076"/>
    <w:rsid w:val="006F33D5"/>
    <w:rsid w:val="006F3731"/>
    <w:rsid w:val="006F373B"/>
    <w:rsid w:val="006F3A80"/>
    <w:rsid w:val="006F48BC"/>
    <w:rsid w:val="006F48BD"/>
    <w:rsid w:val="006F4D47"/>
    <w:rsid w:val="006F4E0F"/>
    <w:rsid w:val="006F512E"/>
    <w:rsid w:val="006F562A"/>
    <w:rsid w:val="006F625A"/>
    <w:rsid w:val="006F6862"/>
    <w:rsid w:val="006F6C57"/>
    <w:rsid w:val="006F77A0"/>
    <w:rsid w:val="006F7AC3"/>
    <w:rsid w:val="0070047A"/>
    <w:rsid w:val="00700967"/>
    <w:rsid w:val="00701719"/>
    <w:rsid w:val="00701A79"/>
    <w:rsid w:val="00701AC0"/>
    <w:rsid w:val="00701C72"/>
    <w:rsid w:val="007021A9"/>
    <w:rsid w:val="00702304"/>
    <w:rsid w:val="0070253A"/>
    <w:rsid w:val="00702C33"/>
    <w:rsid w:val="00702E48"/>
    <w:rsid w:val="00703B57"/>
    <w:rsid w:val="00704BB7"/>
    <w:rsid w:val="007055BF"/>
    <w:rsid w:val="007057AE"/>
    <w:rsid w:val="00706652"/>
    <w:rsid w:val="007069F8"/>
    <w:rsid w:val="00706BF2"/>
    <w:rsid w:val="0070716A"/>
    <w:rsid w:val="007078ED"/>
    <w:rsid w:val="00710553"/>
    <w:rsid w:val="00710999"/>
    <w:rsid w:val="00710F2E"/>
    <w:rsid w:val="00711524"/>
    <w:rsid w:val="00711540"/>
    <w:rsid w:val="0071266C"/>
    <w:rsid w:val="007127CB"/>
    <w:rsid w:val="007127F6"/>
    <w:rsid w:val="00712D2C"/>
    <w:rsid w:val="00712FA5"/>
    <w:rsid w:val="00713909"/>
    <w:rsid w:val="00713AA0"/>
    <w:rsid w:val="0071459C"/>
    <w:rsid w:val="00714812"/>
    <w:rsid w:val="0071486F"/>
    <w:rsid w:val="007149C8"/>
    <w:rsid w:val="00715851"/>
    <w:rsid w:val="00715F51"/>
    <w:rsid w:val="00716272"/>
    <w:rsid w:val="0071667A"/>
    <w:rsid w:val="007177A6"/>
    <w:rsid w:val="00717D6B"/>
    <w:rsid w:val="0072038A"/>
    <w:rsid w:val="0072098A"/>
    <w:rsid w:val="00720DD8"/>
    <w:rsid w:val="00721859"/>
    <w:rsid w:val="00721BEA"/>
    <w:rsid w:val="0072226D"/>
    <w:rsid w:val="00723242"/>
    <w:rsid w:val="00723D8D"/>
    <w:rsid w:val="00723FB5"/>
    <w:rsid w:val="00724AEA"/>
    <w:rsid w:val="0072521C"/>
    <w:rsid w:val="00725362"/>
    <w:rsid w:val="00725562"/>
    <w:rsid w:val="00726178"/>
    <w:rsid w:val="00726EE9"/>
    <w:rsid w:val="00727494"/>
    <w:rsid w:val="0073023D"/>
    <w:rsid w:val="00730586"/>
    <w:rsid w:val="007306CA"/>
    <w:rsid w:val="00730979"/>
    <w:rsid w:val="0073199B"/>
    <w:rsid w:val="00732163"/>
    <w:rsid w:val="00732781"/>
    <w:rsid w:val="00732D24"/>
    <w:rsid w:val="00733125"/>
    <w:rsid w:val="00733316"/>
    <w:rsid w:val="00733A37"/>
    <w:rsid w:val="00733EF0"/>
    <w:rsid w:val="00734532"/>
    <w:rsid w:val="007346B6"/>
    <w:rsid w:val="007347C0"/>
    <w:rsid w:val="00734C45"/>
    <w:rsid w:val="00734FE3"/>
    <w:rsid w:val="007353CA"/>
    <w:rsid w:val="007355AF"/>
    <w:rsid w:val="00735EF4"/>
    <w:rsid w:val="0073670E"/>
    <w:rsid w:val="00736C47"/>
    <w:rsid w:val="00737275"/>
    <w:rsid w:val="00737528"/>
    <w:rsid w:val="00737DB1"/>
    <w:rsid w:val="00737DF8"/>
    <w:rsid w:val="00740AA5"/>
    <w:rsid w:val="00740C43"/>
    <w:rsid w:val="00740E0C"/>
    <w:rsid w:val="0074122A"/>
    <w:rsid w:val="007416F4"/>
    <w:rsid w:val="00741CA7"/>
    <w:rsid w:val="0074385A"/>
    <w:rsid w:val="007439CD"/>
    <w:rsid w:val="00743BCB"/>
    <w:rsid w:val="00744642"/>
    <w:rsid w:val="00745308"/>
    <w:rsid w:val="00745365"/>
    <w:rsid w:val="007457F7"/>
    <w:rsid w:val="0074614F"/>
    <w:rsid w:val="00746269"/>
    <w:rsid w:val="007471F5"/>
    <w:rsid w:val="00747A6C"/>
    <w:rsid w:val="00747E6B"/>
    <w:rsid w:val="00750C3D"/>
    <w:rsid w:val="007513D6"/>
    <w:rsid w:val="0075152A"/>
    <w:rsid w:val="00751543"/>
    <w:rsid w:val="00751716"/>
    <w:rsid w:val="00752BF2"/>
    <w:rsid w:val="00752E5B"/>
    <w:rsid w:val="0075300B"/>
    <w:rsid w:val="007538C4"/>
    <w:rsid w:val="00753BC0"/>
    <w:rsid w:val="0075479B"/>
    <w:rsid w:val="007551DB"/>
    <w:rsid w:val="007554CD"/>
    <w:rsid w:val="007558EB"/>
    <w:rsid w:val="007566B5"/>
    <w:rsid w:val="00756AFC"/>
    <w:rsid w:val="00756F14"/>
    <w:rsid w:val="0075712F"/>
    <w:rsid w:val="007574EB"/>
    <w:rsid w:val="00760AD2"/>
    <w:rsid w:val="00760AFF"/>
    <w:rsid w:val="007618F0"/>
    <w:rsid w:val="00761CA3"/>
    <w:rsid w:val="00761FA3"/>
    <w:rsid w:val="0076257C"/>
    <w:rsid w:val="007633AA"/>
    <w:rsid w:val="007638BC"/>
    <w:rsid w:val="00763A44"/>
    <w:rsid w:val="00763AB2"/>
    <w:rsid w:val="00763D5C"/>
    <w:rsid w:val="00764426"/>
    <w:rsid w:val="00764488"/>
    <w:rsid w:val="00764E15"/>
    <w:rsid w:val="007651A3"/>
    <w:rsid w:val="007663AD"/>
    <w:rsid w:val="00766C4E"/>
    <w:rsid w:val="007670C1"/>
    <w:rsid w:val="00767784"/>
    <w:rsid w:val="00767853"/>
    <w:rsid w:val="00767B1C"/>
    <w:rsid w:val="00767FF8"/>
    <w:rsid w:val="00770F54"/>
    <w:rsid w:val="00771886"/>
    <w:rsid w:val="00771AC8"/>
    <w:rsid w:val="00771D91"/>
    <w:rsid w:val="00772852"/>
    <w:rsid w:val="00773511"/>
    <w:rsid w:val="007736CB"/>
    <w:rsid w:val="0077372D"/>
    <w:rsid w:val="00773795"/>
    <w:rsid w:val="00773DCD"/>
    <w:rsid w:val="00773F1D"/>
    <w:rsid w:val="007740C6"/>
    <w:rsid w:val="007743EB"/>
    <w:rsid w:val="007744F4"/>
    <w:rsid w:val="007748FE"/>
    <w:rsid w:val="00774FD4"/>
    <w:rsid w:val="00776684"/>
    <w:rsid w:val="0077703E"/>
    <w:rsid w:val="007775F6"/>
    <w:rsid w:val="007804DA"/>
    <w:rsid w:val="00781C79"/>
    <w:rsid w:val="00781DA7"/>
    <w:rsid w:val="00782F13"/>
    <w:rsid w:val="0078325F"/>
    <w:rsid w:val="00783A8B"/>
    <w:rsid w:val="00783C8D"/>
    <w:rsid w:val="00783F28"/>
    <w:rsid w:val="0078507C"/>
    <w:rsid w:val="007851A4"/>
    <w:rsid w:val="0078522E"/>
    <w:rsid w:val="00785430"/>
    <w:rsid w:val="00785462"/>
    <w:rsid w:val="0078574F"/>
    <w:rsid w:val="00785D53"/>
    <w:rsid w:val="00787311"/>
    <w:rsid w:val="00787AF6"/>
    <w:rsid w:val="007913CF"/>
    <w:rsid w:val="00791AF0"/>
    <w:rsid w:val="00792525"/>
    <w:rsid w:val="00793FB9"/>
    <w:rsid w:val="00794841"/>
    <w:rsid w:val="0079571A"/>
    <w:rsid w:val="00797185"/>
    <w:rsid w:val="007972C6"/>
    <w:rsid w:val="00797DBD"/>
    <w:rsid w:val="007A0051"/>
    <w:rsid w:val="007A0A5A"/>
    <w:rsid w:val="007A0A9B"/>
    <w:rsid w:val="007A2157"/>
    <w:rsid w:val="007A2C3A"/>
    <w:rsid w:val="007A2D03"/>
    <w:rsid w:val="007A3866"/>
    <w:rsid w:val="007A39E4"/>
    <w:rsid w:val="007A3F4E"/>
    <w:rsid w:val="007A3FA6"/>
    <w:rsid w:val="007A3FBF"/>
    <w:rsid w:val="007A406E"/>
    <w:rsid w:val="007A4776"/>
    <w:rsid w:val="007A5ACC"/>
    <w:rsid w:val="007A5F3D"/>
    <w:rsid w:val="007A6855"/>
    <w:rsid w:val="007A7E3A"/>
    <w:rsid w:val="007A7ED4"/>
    <w:rsid w:val="007B0B0A"/>
    <w:rsid w:val="007B0CD0"/>
    <w:rsid w:val="007B0D10"/>
    <w:rsid w:val="007B0FCA"/>
    <w:rsid w:val="007B11B8"/>
    <w:rsid w:val="007B1A1E"/>
    <w:rsid w:val="007B1A9B"/>
    <w:rsid w:val="007B1DF1"/>
    <w:rsid w:val="007B1FD9"/>
    <w:rsid w:val="007B25D2"/>
    <w:rsid w:val="007B260D"/>
    <w:rsid w:val="007B2976"/>
    <w:rsid w:val="007B33F1"/>
    <w:rsid w:val="007B392A"/>
    <w:rsid w:val="007B3FB7"/>
    <w:rsid w:val="007B47D6"/>
    <w:rsid w:val="007B4EBF"/>
    <w:rsid w:val="007B520B"/>
    <w:rsid w:val="007B53BC"/>
    <w:rsid w:val="007B5B58"/>
    <w:rsid w:val="007B630A"/>
    <w:rsid w:val="007B65BF"/>
    <w:rsid w:val="007B688D"/>
    <w:rsid w:val="007B68B8"/>
    <w:rsid w:val="007B7D9C"/>
    <w:rsid w:val="007C012D"/>
    <w:rsid w:val="007C045D"/>
    <w:rsid w:val="007C0D50"/>
    <w:rsid w:val="007C0DF7"/>
    <w:rsid w:val="007C11CA"/>
    <w:rsid w:val="007C12AA"/>
    <w:rsid w:val="007C158E"/>
    <w:rsid w:val="007C1C14"/>
    <w:rsid w:val="007C1EEE"/>
    <w:rsid w:val="007C21DE"/>
    <w:rsid w:val="007C2314"/>
    <w:rsid w:val="007C3360"/>
    <w:rsid w:val="007C3CE3"/>
    <w:rsid w:val="007C4659"/>
    <w:rsid w:val="007C60FC"/>
    <w:rsid w:val="007C64B2"/>
    <w:rsid w:val="007C6EED"/>
    <w:rsid w:val="007C6F4B"/>
    <w:rsid w:val="007C72AC"/>
    <w:rsid w:val="007D0973"/>
    <w:rsid w:val="007D0F24"/>
    <w:rsid w:val="007D11F5"/>
    <w:rsid w:val="007D197E"/>
    <w:rsid w:val="007D2005"/>
    <w:rsid w:val="007D2621"/>
    <w:rsid w:val="007D270A"/>
    <w:rsid w:val="007D4172"/>
    <w:rsid w:val="007D47CA"/>
    <w:rsid w:val="007D53F7"/>
    <w:rsid w:val="007D56AC"/>
    <w:rsid w:val="007D5ED9"/>
    <w:rsid w:val="007D5FA5"/>
    <w:rsid w:val="007D72F2"/>
    <w:rsid w:val="007D7AB4"/>
    <w:rsid w:val="007D7B56"/>
    <w:rsid w:val="007D7D7F"/>
    <w:rsid w:val="007E04C8"/>
    <w:rsid w:val="007E08D2"/>
    <w:rsid w:val="007E0E30"/>
    <w:rsid w:val="007E0E4A"/>
    <w:rsid w:val="007E18AB"/>
    <w:rsid w:val="007E19C9"/>
    <w:rsid w:val="007E1D2C"/>
    <w:rsid w:val="007E472A"/>
    <w:rsid w:val="007E4821"/>
    <w:rsid w:val="007E54E7"/>
    <w:rsid w:val="007E58C4"/>
    <w:rsid w:val="007E7552"/>
    <w:rsid w:val="007F055C"/>
    <w:rsid w:val="007F08C3"/>
    <w:rsid w:val="007F192B"/>
    <w:rsid w:val="007F1C03"/>
    <w:rsid w:val="007F2584"/>
    <w:rsid w:val="007F2A37"/>
    <w:rsid w:val="007F2E25"/>
    <w:rsid w:val="007F3205"/>
    <w:rsid w:val="007F4448"/>
    <w:rsid w:val="007F454F"/>
    <w:rsid w:val="007F5833"/>
    <w:rsid w:val="007F5EA6"/>
    <w:rsid w:val="007F5FAB"/>
    <w:rsid w:val="007F6D42"/>
    <w:rsid w:val="007F6D4E"/>
    <w:rsid w:val="007F79B7"/>
    <w:rsid w:val="007F7BBB"/>
    <w:rsid w:val="008001F4"/>
    <w:rsid w:val="00800AB2"/>
    <w:rsid w:val="008016DA"/>
    <w:rsid w:val="00801F05"/>
    <w:rsid w:val="0080251D"/>
    <w:rsid w:val="00802BBA"/>
    <w:rsid w:val="0080441E"/>
    <w:rsid w:val="00804616"/>
    <w:rsid w:val="008048C3"/>
    <w:rsid w:val="00804927"/>
    <w:rsid w:val="00804B9E"/>
    <w:rsid w:val="0080598D"/>
    <w:rsid w:val="00805B05"/>
    <w:rsid w:val="008104A3"/>
    <w:rsid w:val="00810A99"/>
    <w:rsid w:val="00810AA1"/>
    <w:rsid w:val="00810E4B"/>
    <w:rsid w:val="00811280"/>
    <w:rsid w:val="0081136F"/>
    <w:rsid w:val="0081142D"/>
    <w:rsid w:val="008115B1"/>
    <w:rsid w:val="00811649"/>
    <w:rsid w:val="00812F34"/>
    <w:rsid w:val="008149B6"/>
    <w:rsid w:val="00814A38"/>
    <w:rsid w:val="00814A49"/>
    <w:rsid w:val="00814D1C"/>
    <w:rsid w:val="00815B3F"/>
    <w:rsid w:val="00816AC0"/>
    <w:rsid w:val="00816B66"/>
    <w:rsid w:val="00817091"/>
    <w:rsid w:val="008172B3"/>
    <w:rsid w:val="00817B8A"/>
    <w:rsid w:val="00817BDC"/>
    <w:rsid w:val="0082079D"/>
    <w:rsid w:val="008209AF"/>
    <w:rsid w:val="00820EBE"/>
    <w:rsid w:val="00820F5F"/>
    <w:rsid w:val="00821113"/>
    <w:rsid w:val="008212A3"/>
    <w:rsid w:val="00821FE2"/>
    <w:rsid w:val="008228C0"/>
    <w:rsid w:val="00822CEE"/>
    <w:rsid w:val="00822D13"/>
    <w:rsid w:val="00823009"/>
    <w:rsid w:val="008231AE"/>
    <w:rsid w:val="00823E32"/>
    <w:rsid w:val="00823F62"/>
    <w:rsid w:val="0082416F"/>
    <w:rsid w:val="008247B2"/>
    <w:rsid w:val="00824CCC"/>
    <w:rsid w:val="00824D07"/>
    <w:rsid w:val="00824F50"/>
    <w:rsid w:val="0082633F"/>
    <w:rsid w:val="00827146"/>
    <w:rsid w:val="00827674"/>
    <w:rsid w:val="00827AAF"/>
    <w:rsid w:val="00830CE6"/>
    <w:rsid w:val="00831F1E"/>
    <w:rsid w:val="00832409"/>
    <w:rsid w:val="00833EB7"/>
    <w:rsid w:val="008340C4"/>
    <w:rsid w:val="00834785"/>
    <w:rsid w:val="008347B0"/>
    <w:rsid w:val="00834B4B"/>
    <w:rsid w:val="00834B96"/>
    <w:rsid w:val="00834C4D"/>
    <w:rsid w:val="00834CF8"/>
    <w:rsid w:val="0083511B"/>
    <w:rsid w:val="00835491"/>
    <w:rsid w:val="0083641B"/>
    <w:rsid w:val="0083693B"/>
    <w:rsid w:val="00836D85"/>
    <w:rsid w:val="008375F3"/>
    <w:rsid w:val="00840494"/>
    <w:rsid w:val="0084051E"/>
    <w:rsid w:val="00840A15"/>
    <w:rsid w:val="00841C69"/>
    <w:rsid w:val="00842B38"/>
    <w:rsid w:val="00842B64"/>
    <w:rsid w:val="00842D8D"/>
    <w:rsid w:val="00843724"/>
    <w:rsid w:val="00843AE8"/>
    <w:rsid w:val="00843C41"/>
    <w:rsid w:val="008442E1"/>
    <w:rsid w:val="0084467F"/>
    <w:rsid w:val="00845B93"/>
    <w:rsid w:val="00845BFB"/>
    <w:rsid w:val="008467C6"/>
    <w:rsid w:val="00846E34"/>
    <w:rsid w:val="00847E8D"/>
    <w:rsid w:val="008501F8"/>
    <w:rsid w:val="00850ABE"/>
    <w:rsid w:val="00850C43"/>
    <w:rsid w:val="008526D5"/>
    <w:rsid w:val="00853449"/>
    <w:rsid w:val="00853DCC"/>
    <w:rsid w:val="008544A8"/>
    <w:rsid w:val="008544F9"/>
    <w:rsid w:val="00854546"/>
    <w:rsid w:val="00854BDA"/>
    <w:rsid w:val="00854DD2"/>
    <w:rsid w:val="00855864"/>
    <w:rsid w:val="00855CE5"/>
    <w:rsid w:val="00855E1A"/>
    <w:rsid w:val="0085611B"/>
    <w:rsid w:val="008562A5"/>
    <w:rsid w:val="008566ED"/>
    <w:rsid w:val="00856768"/>
    <w:rsid w:val="008568F8"/>
    <w:rsid w:val="00857AEC"/>
    <w:rsid w:val="00857B6C"/>
    <w:rsid w:val="00860993"/>
    <w:rsid w:val="00861C7E"/>
    <w:rsid w:val="00861FB3"/>
    <w:rsid w:val="00862434"/>
    <w:rsid w:val="008627A9"/>
    <w:rsid w:val="0086295F"/>
    <w:rsid w:val="00862C87"/>
    <w:rsid w:val="0086391A"/>
    <w:rsid w:val="00863A31"/>
    <w:rsid w:val="008640C9"/>
    <w:rsid w:val="00864277"/>
    <w:rsid w:val="00864A5C"/>
    <w:rsid w:val="008655AF"/>
    <w:rsid w:val="00865605"/>
    <w:rsid w:val="008656E4"/>
    <w:rsid w:val="0086593C"/>
    <w:rsid w:val="00865B22"/>
    <w:rsid w:val="00866327"/>
    <w:rsid w:val="00866756"/>
    <w:rsid w:val="00866A45"/>
    <w:rsid w:val="00867337"/>
    <w:rsid w:val="00870726"/>
    <w:rsid w:val="00872B5A"/>
    <w:rsid w:val="008733BB"/>
    <w:rsid w:val="008740D2"/>
    <w:rsid w:val="00874215"/>
    <w:rsid w:val="00874873"/>
    <w:rsid w:val="00875004"/>
    <w:rsid w:val="00876894"/>
    <w:rsid w:val="008770BD"/>
    <w:rsid w:val="00877887"/>
    <w:rsid w:val="00877FC8"/>
    <w:rsid w:val="0088092A"/>
    <w:rsid w:val="00880E41"/>
    <w:rsid w:val="00881321"/>
    <w:rsid w:val="00881923"/>
    <w:rsid w:val="00882237"/>
    <w:rsid w:val="00882B51"/>
    <w:rsid w:val="00882DB0"/>
    <w:rsid w:val="00883952"/>
    <w:rsid w:val="00883B2B"/>
    <w:rsid w:val="00883C9D"/>
    <w:rsid w:val="008844F4"/>
    <w:rsid w:val="0088483A"/>
    <w:rsid w:val="00884FEA"/>
    <w:rsid w:val="00885F03"/>
    <w:rsid w:val="008860D4"/>
    <w:rsid w:val="00886DF9"/>
    <w:rsid w:val="00887721"/>
    <w:rsid w:val="008903FC"/>
    <w:rsid w:val="00890BC3"/>
    <w:rsid w:val="00891382"/>
    <w:rsid w:val="008914BF"/>
    <w:rsid w:val="00891589"/>
    <w:rsid w:val="00891715"/>
    <w:rsid w:val="00891966"/>
    <w:rsid w:val="00891A38"/>
    <w:rsid w:val="008924ED"/>
    <w:rsid w:val="00892550"/>
    <w:rsid w:val="00892771"/>
    <w:rsid w:val="008930B6"/>
    <w:rsid w:val="0089313A"/>
    <w:rsid w:val="00893424"/>
    <w:rsid w:val="008939AB"/>
    <w:rsid w:val="00893DA3"/>
    <w:rsid w:val="0089474F"/>
    <w:rsid w:val="008950ED"/>
    <w:rsid w:val="008958E4"/>
    <w:rsid w:val="00895914"/>
    <w:rsid w:val="00897055"/>
    <w:rsid w:val="00897128"/>
    <w:rsid w:val="008972F7"/>
    <w:rsid w:val="0089759D"/>
    <w:rsid w:val="008975A0"/>
    <w:rsid w:val="00897876"/>
    <w:rsid w:val="00897BF1"/>
    <w:rsid w:val="00897C94"/>
    <w:rsid w:val="008A08CE"/>
    <w:rsid w:val="008A2091"/>
    <w:rsid w:val="008A4F28"/>
    <w:rsid w:val="008A528D"/>
    <w:rsid w:val="008A547D"/>
    <w:rsid w:val="008A56A9"/>
    <w:rsid w:val="008A56E0"/>
    <w:rsid w:val="008A5B00"/>
    <w:rsid w:val="008A5DB6"/>
    <w:rsid w:val="008A661D"/>
    <w:rsid w:val="008A6FA8"/>
    <w:rsid w:val="008A73CB"/>
    <w:rsid w:val="008A7E6F"/>
    <w:rsid w:val="008B20DB"/>
    <w:rsid w:val="008B24A6"/>
    <w:rsid w:val="008B25D6"/>
    <w:rsid w:val="008B2682"/>
    <w:rsid w:val="008B2C0B"/>
    <w:rsid w:val="008B313B"/>
    <w:rsid w:val="008B34A5"/>
    <w:rsid w:val="008B3F44"/>
    <w:rsid w:val="008B40A7"/>
    <w:rsid w:val="008B4658"/>
    <w:rsid w:val="008B466A"/>
    <w:rsid w:val="008B4C38"/>
    <w:rsid w:val="008B533D"/>
    <w:rsid w:val="008B543F"/>
    <w:rsid w:val="008B62BB"/>
    <w:rsid w:val="008B69C6"/>
    <w:rsid w:val="008B6E3C"/>
    <w:rsid w:val="008B71A2"/>
    <w:rsid w:val="008B731D"/>
    <w:rsid w:val="008B7AB4"/>
    <w:rsid w:val="008B7C8C"/>
    <w:rsid w:val="008C060E"/>
    <w:rsid w:val="008C0B50"/>
    <w:rsid w:val="008C1587"/>
    <w:rsid w:val="008C167E"/>
    <w:rsid w:val="008C1C2F"/>
    <w:rsid w:val="008C213B"/>
    <w:rsid w:val="008C2FAD"/>
    <w:rsid w:val="008C3671"/>
    <w:rsid w:val="008C465D"/>
    <w:rsid w:val="008C4866"/>
    <w:rsid w:val="008C56A1"/>
    <w:rsid w:val="008C653D"/>
    <w:rsid w:val="008C6926"/>
    <w:rsid w:val="008C76C4"/>
    <w:rsid w:val="008C775B"/>
    <w:rsid w:val="008C7F90"/>
    <w:rsid w:val="008D01D7"/>
    <w:rsid w:val="008D05E1"/>
    <w:rsid w:val="008D0735"/>
    <w:rsid w:val="008D0A3B"/>
    <w:rsid w:val="008D0AFE"/>
    <w:rsid w:val="008D0E50"/>
    <w:rsid w:val="008D1B55"/>
    <w:rsid w:val="008D1F9A"/>
    <w:rsid w:val="008D22D2"/>
    <w:rsid w:val="008D2FD0"/>
    <w:rsid w:val="008D3115"/>
    <w:rsid w:val="008D32CC"/>
    <w:rsid w:val="008D3662"/>
    <w:rsid w:val="008D3A83"/>
    <w:rsid w:val="008D3EAF"/>
    <w:rsid w:val="008D42AC"/>
    <w:rsid w:val="008D49EF"/>
    <w:rsid w:val="008D4F29"/>
    <w:rsid w:val="008D51C3"/>
    <w:rsid w:val="008D58B3"/>
    <w:rsid w:val="008D59AA"/>
    <w:rsid w:val="008D666C"/>
    <w:rsid w:val="008D6C3C"/>
    <w:rsid w:val="008D6DB0"/>
    <w:rsid w:val="008D7546"/>
    <w:rsid w:val="008D76E3"/>
    <w:rsid w:val="008D77BE"/>
    <w:rsid w:val="008D7BA5"/>
    <w:rsid w:val="008D7F06"/>
    <w:rsid w:val="008E00B2"/>
    <w:rsid w:val="008E034E"/>
    <w:rsid w:val="008E0571"/>
    <w:rsid w:val="008E19CB"/>
    <w:rsid w:val="008E1C34"/>
    <w:rsid w:val="008E1FC1"/>
    <w:rsid w:val="008E2691"/>
    <w:rsid w:val="008E2FE2"/>
    <w:rsid w:val="008E3076"/>
    <w:rsid w:val="008E53D3"/>
    <w:rsid w:val="008E633F"/>
    <w:rsid w:val="008E6692"/>
    <w:rsid w:val="008E7607"/>
    <w:rsid w:val="008E7914"/>
    <w:rsid w:val="008F03E6"/>
    <w:rsid w:val="008F0A74"/>
    <w:rsid w:val="008F1B9E"/>
    <w:rsid w:val="008F2F47"/>
    <w:rsid w:val="008F40E3"/>
    <w:rsid w:val="008F4302"/>
    <w:rsid w:val="008F4756"/>
    <w:rsid w:val="008F47E2"/>
    <w:rsid w:val="008F4B99"/>
    <w:rsid w:val="008F4BFD"/>
    <w:rsid w:val="008F528A"/>
    <w:rsid w:val="008F568F"/>
    <w:rsid w:val="008F69DE"/>
    <w:rsid w:val="008F72A1"/>
    <w:rsid w:val="008F74DA"/>
    <w:rsid w:val="008F763F"/>
    <w:rsid w:val="008F7AD3"/>
    <w:rsid w:val="00900670"/>
    <w:rsid w:val="00900B37"/>
    <w:rsid w:val="00900CFA"/>
    <w:rsid w:val="0090198A"/>
    <w:rsid w:val="00902D4A"/>
    <w:rsid w:val="00904303"/>
    <w:rsid w:val="00904A85"/>
    <w:rsid w:val="00904C01"/>
    <w:rsid w:val="00904E57"/>
    <w:rsid w:val="009050C0"/>
    <w:rsid w:val="00905973"/>
    <w:rsid w:val="00905B9E"/>
    <w:rsid w:val="00906325"/>
    <w:rsid w:val="009065AA"/>
    <w:rsid w:val="0090686D"/>
    <w:rsid w:val="00906FA6"/>
    <w:rsid w:val="00907506"/>
    <w:rsid w:val="00910114"/>
    <w:rsid w:val="00910BAA"/>
    <w:rsid w:val="009118B1"/>
    <w:rsid w:val="009127CC"/>
    <w:rsid w:val="00912E51"/>
    <w:rsid w:val="00912FD2"/>
    <w:rsid w:val="00913414"/>
    <w:rsid w:val="00914010"/>
    <w:rsid w:val="009141B5"/>
    <w:rsid w:val="00914648"/>
    <w:rsid w:val="009146D2"/>
    <w:rsid w:val="00914A53"/>
    <w:rsid w:val="00914CB2"/>
    <w:rsid w:val="0091502E"/>
    <w:rsid w:val="009151C2"/>
    <w:rsid w:val="009162AD"/>
    <w:rsid w:val="00916371"/>
    <w:rsid w:val="009165C7"/>
    <w:rsid w:val="0091678D"/>
    <w:rsid w:val="0091757F"/>
    <w:rsid w:val="0092042A"/>
    <w:rsid w:val="009208A2"/>
    <w:rsid w:val="00920E42"/>
    <w:rsid w:val="0092338D"/>
    <w:rsid w:val="009234A5"/>
    <w:rsid w:val="009234B9"/>
    <w:rsid w:val="00923B68"/>
    <w:rsid w:val="00924A1E"/>
    <w:rsid w:val="00924AD2"/>
    <w:rsid w:val="009267E9"/>
    <w:rsid w:val="0092718B"/>
    <w:rsid w:val="009275D9"/>
    <w:rsid w:val="00930890"/>
    <w:rsid w:val="0093162B"/>
    <w:rsid w:val="00931BE3"/>
    <w:rsid w:val="00932250"/>
    <w:rsid w:val="009323F0"/>
    <w:rsid w:val="0093253C"/>
    <w:rsid w:val="0093273F"/>
    <w:rsid w:val="009333C4"/>
    <w:rsid w:val="009347BD"/>
    <w:rsid w:val="00934D22"/>
    <w:rsid w:val="0093543D"/>
    <w:rsid w:val="00935BE5"/>
    <w:rsid w:val="00935D03"/>
    <w:rsid w:val="00935DA7"/>
    <w:rsid w:val="009363A1"/>
    <w:rsid w:val="009365CA"/>
    <w:rsid w:val="009367B3"/>
    <w:rsid w:val="00936A72"/>
    <w:rsid w:val="00941579"/>
    <w:rsid w:val="0094188A"/>
    <w:rsid w:val="009419B4"/>
    <w:rsid w:val="00942A25"/>
    <w:rsid w:val="00942B06"/>
    <w:rsid w:val="00942DFD"/>
    <w:rsid w:val="00942F15"/>
    <w:rsid w:val="009433AC"/>
    <w:rsid w:val="0094394C"/>
    <w:rsid w:val="0094427A"/>
    <w:rsid w:val="009445DE"/>
    <w:rsid w:val="0094486F"/>
    <w:rsid w:val="00944963"/>
    <w:rsid w:val="009450B8"/>
    <w:rsid w:val="009453FB"/>
    <w:rsid w:val="00945B42"/>
    <w:rsid w:val="00946AE1"/>
    <w:rsid w:val="00946EAF"/>
    <w:rsid w:val="00947166"/>
    <w:rsid w:val="00947366"/>
    <w:rsid w:val="00947D0C"/>
    <w:rsid w:val="00950199"/>
    <w:rsid w:val="00951086"/>
    <w:rsid w:val="0095117D"/>
    <w:rsid w:val="00951CF8"/>
    <w:rsid w:val="009523BE"/>
    <w:rsid w:val="009530F8"/>
    <w:rsid w:val="009539ED"/>
    <w:rsid w:val="00953A6F"/>
    <w:rsid w:val="00953C1E"/>
    <w:rsid w:val="00953E0A"/>
    <w:rsid w:val="00955478"/>
    <w:rsid w:val="00957C4B"/>
    <w:rsid w:val="0096013D"/>
    <w:rsid w:val="00960DF8"/>
    <w:rsid w:val="00961398"/>
    <w:rsid w:val="0096158A"/>
    <w:rsid w:val="00961EE7"/>
    <w:rsid w:val="0096250B"/>
    <w:rsid w:val="0096250F"/>
    <w:rsid w:val="00962C6E"/>
    <w:rsid w:val="00962C7F"/>
    <w:rsid w:val="0096300F"/>
    <w:rsid w:val="0096359F"/>
    <w:rsid w:val="00963BF5"/>
    <w:rsid w:val="00964A5D"/>
    <w:rsid w:val="0096595A"/>
    <w:rsid w:val="00965F25"/>
    <w:rsid w:val="00965F56"/>
    <w:rsid w:val="00966811"/>
    <w:rsid w:val="0096684B"/>
    <w:rsid w:val="00967B3D"/>
    <w:rsid w:val="009716D1"/>
    <w:rsid w:val="00971A0C"/>
    <w:rsid w:val="00971E39"/>
    <w:rsid w:val="00972389"/>
    <w:rsid w:val="00972CDD"/>
    <w:rsid w:val="0097345D"/>
    <w:rsid w:val="0097493B"/>
    <w:rsid w:val="0097504D"/>
    <w:rsid w:val="00975377"/>
    <w:rsid w:val="00975ABC"/>
    <w:rsid w:val="00975FEE"/>
    <w:rsid w:val="009760A6"/>
    <w:rsid w:val="0097614C"/>
    <w:rsid w:val="00976629"/>
    <w:rsid w:val="00976C33"/>
    <w:rsid w:val="00977525"/>
    <w:rsid w:val="00977527"/>
    <w:rsid w:val="00977B6F"/>
    <w:rsid w:val="00977BF9"/>
    <w:rsid w:val="00977C0A"/>
    <w:rsid w:val="00977C72"/>
    <w:rsid w:val="00980420"/>
    <w:rsid w:val="009808CF"/>
    <w:rsid w:val="00981755"/>
    <w:rsid w:val="009834F3"/>
    <w:rsid w:val="00983D1C"/>
    <w:rsid w:val="00984208"/>
    <w:rsid w:val="00984274"/>
    <w:rsid w:val="00984A77"/>
    <w:rsid w:val="00985D7E"/>
    <w:rsid w:val="00985FC2"/>
    <w:rsid w:val="00986436"/>
    <w:rsid w:val="00986BAA"/>
    <w:rsid w:val="00986DF1"/>
    <w:rsid w:val="00990693"/>
    <w:rsid w:val="00990C57"/>
    <w:rsid w:val="00991256"/>
    <w:rsid w:val="00991680"/>
    <w:rsid w:val="009919C7"/>
    <w:rsid w:val="009936B4"/>
    <w:rsid w:val="009945DB"/>
    <w:rsid w:val="0099478D"/>
    <w:rsid w:val="00994F24"/>
    <w:rsid w:val="009960DB"/>
    <w:rsid w:val="009966AB"/>
    <w:rsid w:val="0099671E"/>
    <w:rsid w:val="009972FB"/>
    <w:rsid w:val="00997C25"/>
    <w:rsid w:val="009A024C"/>
    <w:rsid w:val="009A09FD"/>
    <w:rsid w:val="009A0A43"/>
    <w:rsid w:val="009A0E4A"/>
    <w:rsid w:val="009A122B"/>
    <w:rsid w:val="009A18C7"/>
    <w:rsid w:val="009A1A12"/>
    <w:rsid w:val="009A1EED"/>
    <w:rsid w:val="009A270E"/>
    <w:rsid w:val="009A2F87"/>
    <w:rsid w:val="009A321D"/>
    <w:rsid w:val="009A395D"/>
    <w:rsid w:val="009A490B"/>
    <w:rsid w:val="009A49FA"/>
    <w:rsid w:val="009A4F9C"/>
    <w:rsid w:val="009A54CE"/>
    <w:rsid w:val="009A5A75"/>
    <w:rsid w:val="009A5CE6"/>
    <w:rsid w:val="009A6088"/>
    <w:rsid w:val="009A6549"/>
    <w:rsid w:val="009A689F"/>
    <w:rsid w:val="009A68FA"/>
    <w:rsid w:val="009A6911"/>
    <w:rsid w:val="009A6D9F"/>
    <w:rsid w:val="009A70D6"/>
    <w:rsid w:val="009A7D01"/>
    <w:rsid w:val="009B00F2"/>
    <w:rsid w:val="009B1729"/>
    <w:rsid w:val="009B1C17"/>
    <w:rsid w:val="009B23A6"/>
    <w:rsid w:val="009B2B17"/>
    <w:rsid w:val="009B2DFD"/>
    <w:rsid w:val="009B35E2"/>
    <w:rsid w:val="009B3B0D"/>
    <w:rsid w:val="009B4C33"/>
    <w:rsid w:val="009B5092"/>
    <w:rsid w:val="009B5522"/>
    <w:rsid w:val="009B5E77"/>
    <w:rsid w:val="009B6683"/>
    <w:rsid w:val="009B6993"/>
    <w:rsid w:val="009B7014"/>
    <w:rsid w:val="009B7D31"/>
    <w:rsid w:val="009C0A75"/>
    <w:rsid w:val="009C0B0B"/>
    <w:rsid w:val="009C0C53"/>
    <w:rsid w:val="009C0E76"/>
    <w:rsid w:val="009C0ED2"/>
    <w:rsid w:val="009C11C3"/>
    <w:rsid w:val="009C1D84"/>
    <w:rsid w:val="009C3D01"/>
    <w:rsid w:val="009C3D88"/>
    <w:rsid w:val="009C430B"/>
    <w:rsid w:val="009C478A"/>
    <w:rsid w:val="009C5B75"/>
    <w:rsid w:val="009C5BF8"/>
    <w:rsid w:val="009C64DD"/>
    <w:rsid w:val="009C6A13"/>
    <w:rsid w:val="009C6BC3"/>
    <w:rsid w:val="009C6CA6"/>
    <w:rsid w:val="009C6D5B"/>
    <w:rsid w:val="009C752C"/>
    <w:rsid w:val="009C7734"/>
    <w:rsid w:val="009C795D"/>
    <w:rsid w:val="009C7A42"/>
    <w:rsid w:val="009C7E84"/>
    <w:rsid w:val="009D05E5"/>
    <w:rsid w:val="009D0917"/>
    <w:rsid w:val="009D0DB4"/>
    <w:rsid w:val="009D2268"/>
    <w:rsid w:val="009D3203"/>
    <w:rsid w:val="009D338A"/>
    <w:rsid w:val="009D3696"/>
    <w:rsid w:val="009D38A6"/>
    <w:rsid w:val="009D3912"/>
    <w:rsid w:val="009D40FF"/>
    <w:rsid w:val="009D4872"/>
    <w:rsid w:val="009D50D4"/>
    <w:rsid w:val="009D58EC"/>
    <w:rsid w:val="009D755C"/>
    <w:rsid w:val="009E142A"/>
    <w:rsid w:val="009E19C5"/>
    <w:rsid w:val="009E241C"/>
    <w:rsid w:val="009E2724"/>
    <w:rsid w:val="009E2D1B"/>
    <w:rsid w:val="009E34C4"/>
    <w:rsid w:val="009E3792"/>
    <w:rsid w:val="009E3E64"/>
    <w:rsid w:val="009E4DA2"/>
    <w:rsid w:val="009E5FE8"/>
    <w:rsid w:val="009E687C"/>
    <w:rsid w:val="009E6AAF"/>
    <w:rsid w:val="009E73A5"/>
    <w:rsid w:val="009E75B6"/>
    <w:rsid w:val="009F0417"/>
    <w:rsid w:val="009F089F"/>
    <w:rsid w:val="009F09AF"/>
    <w:rsid w:val="009F0B3A"/>
    <w:rsid w:val="009F11C4"/>
    <w:rsid w:val="009F14C7"/>
    <w:rsid w:val="009F1511"/>
    <w:rsid w:val="009F17E5"/>
    <w:rsid w:val="009F1CBB"/>
    <w:rsid w:val="009F1F2A"/>
    <w:rsid w:val="009F2038"/>
    <w:rsid w:val="009F2B9A"/>
    <w:rsid w:val="009F33ED"/>
    <w:rsid w:val="009F419F"/>
    <w:rsid w:val="009F4874"/>
    <w:rsid w:val="009F4DC4"/>
    <w:rsid w:val="009F6895"/>
    <w:rsid w:val="009F71F5"/>
    <w:rsid w:val="009F74CE"/>
    <w:rsid w:val="009F75C7"/>
    <w:rsid w:val="009F790D"/>
    <w:rsid w:val="009F7F72"/>
    <w:rsid w:val="00A0139A"/>
    <w:rsid w:val="00A0209E"/>
    <w:rsid w:val="00A040B5"/>
    <w:rsid w:val="00A0469C"/>
    <w:rsid w:val="00A054FA"/>
    <w:rsid w:val="00A063EF"/>
    <w:rsid w:val="00A06499"/>
    <w:rsid w:val="00A06B0B"/>
    <w:rsid w:val="00A07245"/>
    <w:rsid w:val="00A10072"/>
    <w:rsid w:val="00A1063D"/>
    <w:rsid w:val="00A10742"/>
    <w:rsid w:val="00A10C50"/>
    <w:rsid w:val="00A1160B"/>
    <w:rsid w:val="00A11F5E"/>
    <w:rsid w:val="00A125A4"/>
    <w:rsid w:val="00A12878"/>
    <w:rsid w:val="00A12A62"/>
    <w:rsid w:val="00A12F25"/>
    <w:rsid w:val="00A13021"/>
    <w:rsid w:val="00A13210"/>
    <w:rsid w:val="00A1377D"/>
    <w:rsid w:val="00A13ED6"/>
    <w:rsid w:val="00A1413C"/>
    <w:rsid w:val="00A14813"/>
    <w:rsid w:val="00A14889"/>
    <w:rsid w:val="00A14AF3"/>
    <w:rsid w:val="00A14BAF"/>
    <w:rsid w:val="00A157AF"/>
    <w:rsid w:val="00A15F1B"/>
    <w:rsid w:val="00A1683B"/>
    <w:rsid w:val="00A16A82"/>
    <w:rsid w:val="00A16C3A"/>
    <w:rsid w:val="00A16E0B"/>
    <w:rsid w:val="00A17E04"/>
    <w:rsid w:val="00A20842"/>
    <w:rsid w:val="00A212CD"/>
    <w:rsid w:val="00A219E6"/>
    <w:rsid w:val="00A21D43"/>
    <w:rsid w:val="00A2240C"/>
    <w:rsid w:val="00A22C9D"/>
    <w:rsid w:val="00A23145"/>
    <w:rsid w:val="00A23B5C"/>
    <w:rsid w:val="00A25113"/>
    <w:rsid w:val="00A25D57"/>
    <w:rsid w:val="00A25F76"/>
    <w:rsid w:val="00A264FC"/>
    <w:rsid w:val="00A2667B"/>
    <w:rsid w:val="00A26C0D"/>
    <w:rsid w:val="00A26C10"/>
    <w:rsid w:val="00A27E5F"/>
    <w:rsid w:val="00A30709"/>
    <w:rsid w:val="00A30F15"/>
    <w:rsid w:val="00A313D3"/>
    <w:rsid w:val="00A31783"/>
    <w:rsid w:val="00A3249F"/>
    <w:rsid w:val="00A33413"/>
    <w:rsid w:val="00A33634"/>
    <w:rsid w:val="00A33F5F"/>
    <w:rsid w:val="00A34E25"/>
    <w:rsid w:val="00A34E3D"/>
    <w:rsid w:val="00A34E4E"/>
    <w:rsid w:val="00A35EF2"/>
    <w:rsid w:val="00A362B5"/>
    <w:rsid w:val="00A36E65"/>
    <w:rsid w:val="00A376CE"/>
    <w:rsid w:val="00A37966"/>
    <w:rsid w:val="00A4007E"/>
    <w:rsid w:val="00A400BE"/>
    <w:rsid w:val="00A400C4"/>
    <w:rsid w:val="00A40299"/>
    <w:rsid w:val="00A4077B"/>
    <w:rsid w:val="00A411D5"/>
    <w:rsid w:val="00A41A62"/>
    <w:rsid w:val="00A41C38"/>
    <w:rsid w:val="00A41C7C"/>
    <w:rsid w:val="00A4235A"/>
    <w:rsid w:val="00A42AFD"/>
    <w:rsid w:val="00A42D4A"/>
    <w:rsid w:val="00A42F84"/>
    <w:rsid w:val="00A43435"/>
    <w:rsid w:val="00A445C5"/>
    <w:rsid w:val="00A44BCE"/>
    <w:rsid w:val="00A44C40"/>
    <w:rsid w:val="00A44E5D"/>
    <w:rsid w:val="00A44F98"/>
    <w:rsid w:val="00A4525E"/>
    <w:rsid w:val="00A45288"/>
    <w:rsid w:val="00A463A6"/>
    <w:rsid w:val="00A46921"/>
    <w:rsid w:val="00A47A22"/>
    <w:rsid w:val="00A47FCB"/>
    <w:rsid w:val="00A503C0"/>
    <w:rsid w:val="00A50549"/>
    <w:rsid w:val="00A50DB0"/>
    <w:rsid w:val="00A51145"/>
    <w:rsid w:val="00A51812"/>
    <w:rsid w:val="00A51B6A"/>
    <w:rsid w:val="00A51F7B"/>
    <w:rsid w:val="00A51F86"/>
    <w:rsid w:val="00A52908"/>
    <w:rsid w:val="00A52C30"/>
    <w:rsid w:val="00A52FD1"/>
    <w:rsid w:val="00A53693"/>
    <w:rsid w:val="00A53A59"/>
    <w:rsid w:val="00A53D5B"/>
    <w:rsid w:val="00A54535"/>
    <w:rsid w:val="00A55A63"/>
    <w:rsid w:val="00A55E2F"/>
    <w:rsid w:val="00A565C4"/>
    <w:rsid w:val="00A56C72"/>
    <w:rsid w:val="00A57A68"/>
    <w:rsid w:val="00A602FA"/>
    <w:rsid w:val="00A603AE"/>
    <w:rsid w:val="00A6045F"/>
    <w:rsid w:val="00A604C0"/>
    <w:rsid w:val="00A60DF0"/>
    <w:rsid w:val="00A61C51"/>
    <w:rsid w:val="00A620EF"/>
    <w:rsid w:val="00A62710"/>
    <w:rsid w:val="00A62946"/>
    <w:rsid w:val="00A63596"/>
    <w:rsid w:val="00A636D1"/>
    <w:rsid w:val="00A63B6C"/>
    <w:rsid w:val="00A641F8"/>
    <w:rsid w:val="00A64B4A"/>
    <w:rsid w:val="00A64B82"/>
    <w:rsid w:val="00A64E97"/>
    <w:rsid w:val="00A65114"/>
    <w:rsid w:val="00A65360"/>
    <w:rsid w:val="00A662E7"/>
    <w:rsid w:val="00A672FF"/>
    <w:rsid w:val="00A67876"/>
    <w:rsid w:val="00A70135"/>
    <w:rsid w:val="00A70C83"/>
    <w:rsid w:val="00A71669"/>
    <w:rsid w:val="00A718DC"/>
    <w:rsid w:val="00A7256F"/>
    <w:rsid w:val="00A7351A"/>
    <w:rsid w:val="00A73A01"/>
    <w:rsid w:val="00A74298"/>
    <w:rsid w:val="00A74AF2"/>
    <w:rsid w:val="00A7599F"/>
    <w:rsid w:val="00A75A31"/>
    <w:rsid w:val="00A75E50"/>
    <w:rsid w:val="00A765A6"/>
    <w:rsid w:val="00A771F2"/>
    <w:rsid w:val="00A77512"/>
    <w:rsid w:val="00A7799F"/>
    <w:rsid w:val="00A77AEC"/>
    <w:rsid w:val="00A77CDF"/>
    <w:rsid w:val="00A77FEB"/>
    <w:rsid w:val="00A8005C"/>
    <w:rsid w:val="00A8031F"/>
    <w:rsid w:val="00A806D1"/>
    <w:rsid w:val="00A80A7F"/>
    <w:rsid w:val="00A80EB5"/>
    <w:rsid w:val="00A825E8"/>
    <w:rsid w:val="00A828DF"/>
    <w:rsid w:val="00A82927"/>
    <w:rsid w:val="00A8368B"/>
    <w:rsid w:val="00A838A5"/>
    <w:rsid w:val="00A84023"/>
    <w:rsid w:val="00A8444F"/>
    <w:rsid w:val="00A85189"/>
    <w:rsid w:val="00A855E1"/>
    <w:rsid w:val="00A85854"/>
    <w:rsid w:val="00A87241"/>
    <w:rsid w:val="00A900BA"/>
    <w:rsid w:val="00A9042E"/>
    <w:rsid w:val="00A90A28"/>
    <w:rsid w:val="00A90B04"/>
    <w:rsid w:val="00A90CB1"/>
    <w:rsid w:val="00A91502"/>
    <w:rsid w:val="00A931E6"/>
    <w:rsid w:val="00A935AC"/>
    <w:rsid w:val="00A94074"/>
    <w:rsid w:val="00A9542A"/>
    <w:rsid w:val="00A965FE"/>
    <w:rsid w:val="00A96A21"/>
    <w:rsid w:val="00A96A71"/>
    <w:rsid w:val="00A97972"/>
    <w:rsid w:val="00AA0B64"/>
    <w:rsid w:val="00AA0F41"/>
    <w:rsid w:val="00AA33AF"/>
    <w:rsid w:val="00AA34D3"/>
    <w:rsid w:val="00AA45A6"/>
    <w:rsid w:val="00AA49DC"/>
    <w:rsid w:val="00AA4C64"/>
    <w:rsid w:val="00AA57C4"/>
    <w:rsid w:val="00AA5E16"/>
    <w:rsid w:val="00AA6E73"/>
    <w:rsid w:val="00AA6FB1"/>
    <w:rsid w:val="00AA7090"/>
    <w:rsid w:val="00AA714A"/>
    <w:rsid w:val="00AA715E"/>
    <w:rsid w:val="00AA78A1"/>
    <w:rsid w:val="00AA7F47"/>
    <w:rsid w:val="00AB04AD"/>
    <w:rsid w:val="00AB04B9"/>
    <w:rsid w:val="00AB2339"/>
    <w:rsid w:val="00AB2E58"/>
    <w:rsid w:val="00AB3164"/>
    <w:rsid w:val="00AB361D"/>
    <w:rsid w:val="00AB5A7A"/>
    <w:rsid w:val="00AB7250"/>
    <w:rsid w:val="00AB796D"/>
    <w:rsid w:val="00AC1DB2"/>
    <w:rsid w:val="00AC26FA"/>
    <w:rsid w:val="00AC3718"/>
    <w:rsid w:val="00AC4B34"/>
    <w:rsid w:val="00AC5AC2"/>
    <w:rsid w:val="00AC6192"/>
    <w:rsid w:val="00AC6BD4"/>
    <w:rsid w:val="00AC7D35"/>
    <w:rsid w:val="00AD0A97"/>
    <w:rsid w:val="00AD0EFC"/>
    <w:rsid w:val="00AD0F26"/>
    <w:rsid w:val="00AD10D7"/>
    <w:rsid w:val="00AD18D3"/>
    <w:rsid w:val="00AD1EB0"/>
    <w:rsid w:val="00AD27D1"/>
    <w:rsid w:val="00AD2F4B"/>
    <w:rsid w:val="00AD4638"/>
    <w:rsid w:val="00AD5332"/>
    <w:rsid w:val="00AD71D2"/>
    <w:rsid w:val="00AD790F"/>
    <w:rsid w:val="00AE179A"/>
    <w:rsid w:val="00AE1D32"/>
    <w:rsid w:val="00AE1FA6"/>
    <w:rsid w:val="00AE26B1"/>
    <w:rsid w:val="00AE26C5"/>
    <w:rsid w:val="00AE36F9"/>
    <w:rsid w:val="00AE3F45"/>
    <w:rsid w:val="00AE4276"/>
    <w:rsid w:val="00AE47FB"/>
    <w:rsid w:val="00AE4AE3"/>
    <w:rsid w:val="00AE4C16"/>
    <w:rsid w:val="00AE52BD"/>
    <w:rsid w:val="00AE5E98"/>
    <w:rsid w:val="00AE5F72"/>
    <w:rsid w:val="00AE5FD3"/>
    <w:rsid w:val="00AE6998"/>
    <w:rsid w:val="00AE6B89"/>
    <w:rsid w:val="00AE780D"/>
    <w:rsid w:val="00AF04D7"/>
    <w:rsid w:val="00AF0627"/>
    <w:rsid w:val="00AF121D"/>
    <w:rsid w:val="00AF21D2"/>
    <w:rsid w:val="00AF23A5"/>
    <w:rsid w:val="00AF34D4"/>
    <w:rsid w:val="00AF38C5"/>
    <w:rsid w:val="00AF3A89"/>
    <w:rsid w:val="00AF3F25"/>
    <w:rsid w:val="00AF47E6"/>
    <w:rsid w:val="00AF54FD"/>
    <w:rsid w:val="00AF5536"/>
    <w:rsid w:val="00AF5AC6"/>
    <w:rsid w:val="00AF64B4"/>
    <w:rsid w:val="00AF6E77"/>
    <w:rsid w:val="00AF79AE"/>
    <w:rsid w:val="00AF7BBB"/>
    <w:rsid w:val="00B0040F"/>
    <w:rsid w:val="00B00D27"/>
    <w:rsid w:val="00B00E61"/>
    <w:rsid w:val="00B01443"/>
    <w:rsid w:val="00B01444"/>
    <w:rsid w:val="00B01B42"/>
    <w:rsid w:val="00B02155"/>
    <w:rsid w:val="00B0240A"/>
    <w:rsid w:val="00B02442"/>
    <w:rsid w:val="00B037A0"/>
    <w:rsid w:val="00B03CFA"/>
    <w:rsid w:val="00B03D46"/>
    <w:rsid w:val="00B04D54"/>
    <w:rsid w:val="00B050AE"/>
    <w:rsid w:val="00B056AA"/>
    <w:rsid w:val="00B05B1A"/>
    <w:rsid w:val="00B06382"/>
    <w:rsid w:val="00B068B9"/>
    <w:rsid w:val="00B068FC"/>
    <w:rsid w:val="00B06C75"/>
    <w:rsid w:val="00B07DB7"/>
    <w:rsid w:val="00B103A8"/>
    <w:rsid w:val="00B10904"/>
    <w:rsid w:val="00B11953"/>
    <w:rsid w:val="00B121AA"/>
    <w:rsid w:val="00B1294A"/>
    <w:rsid w:val="00B1425A"/>
    <w:rsid w:val="00B14431"/>
    <w:rsid w:val="00B1479E"/>
    <w:rsid w:val="00B149FC"/>
    <w:rsid w:val="00B1576A"/>
    <w:rsid w:val="00B16229"/>
    <w:rsid w:val="00B17108"/>
    <w:rsid w:val="00B17216"/>
    <w:rsid w:val="00B176FC"/>
    <w:rsid w:val="00B1777F"/>
    <w:rsid w:val="00B177D3"/>
    <w:rsid w:val="00B177FA"/>
    <w:rsid w:val="00B17F74"/>
    <w:rsid w:val="00B200FA"/>
    <w:rsid w:val="00B20A97"/>
    <w:rsid w:val="00B20AAF"/>
    <w:rsid w:val="00B20C33"/>
    <w:rsid w:val="00B216DD"/>
    <w:rsid w:val="00B21EEB"/>
    <w:rsid w:val="00B22B8E"/>
    <w:rsid w:val="00B23A50"/>
    <w:rsid w:val="00B23B44"/>
    <w:rsid w:val="00B2448D"/>
    <w:rsid w:val="00B24834"/>
    <w:rsid w:val="00B248F7"/>
    <w:rsid w:val="00B24967"/>
    <w:rsid w:val="00B24E49"/>
    <w:rsid w:val="00B252EC"/>
    <w:rsid w:val="00B25DB5"/>
    <w:rsid w:val="00B26788"/>
    <w:rsid w:val="00B267EC"/>
    <w:rsid w:val="00B2686D"/>
    <w:rsid w:val="00B27DD5"/>
    <w:rsid w:val="00B27F4D"/>
    <w:rsid w:val="00B30085"/>
    <w:rsid w:val="00B30712"/>
    <w:rsid w:val="00B30E2E"/>
    <w:rsid w:val="00B313E7"/>
    <w:rsid w:val="00B31FF2"/>
    <w:rsid w:val="00B32A85"/>
    <w:rsid w:val="00B336E2"/>
    <w:rsid w:val="00B33CCE"/>
    <w:rsid w:val="00B34CEF"/>
    <w:rsid w:val="00B34FB0"/>
    <w:rsid w:val="00B35527"/>
    <w:rsid w:val="00B35E90"/>
    <w:rsid w:val="00B36581"/>
    <w:rsid w:val="00B37853"/>
    <w:rsid w:val="00B37A04"/>
    <w:rsid w:val="00B37C8C"/>
    <w:rsid w:val="00B37E90"/>
    <w:rsid w:val="00B40259"/>
    <w:rsid w:val="00B41029"/>
    <w:rsid w:val="00B41A59"/>
    <w:rsid w:val="00B42F3B"/>
    <w:rsid w:val="00B42F84"/>
    <w:rsid w:val="00B43241"/>
    <w:rsid w:val="00B43D2F"/>
    <w:rsid w:val="00B440AE"/>
    <w:rsid w:val="00B4543B"/>
    <w:rsid w:val="00B4587E"/>
    <w:rsid w:val="00B46C17"/>
    <w:rsid w:val="00B4751D"/>
    <w:rsid w:val="00B5231B"/>
    <w:rsid w:val="00B532EE"/>
    <w:rsid w:val="00B53466"/>
    <w:rsid w:val="00B536C2"/>
    <w:rsid w:val="00B53AF2"/>
    <w:rsid w:val="00B53CCE"/>
    <w:rsid w:val="00B53F4C"/>
    <w:rsid w:val="00B54700"/>
    <w:rsid w:val="00B550DA"/>
    <w:rsid w:val="00B5537D"/>
    <w:rsid w:val="00B55555"/>
    <w:rsid w:val="00B55A21"/>
    <w:rsid w:val="00B56040"/>
    <w:rsid w:val="00B56612"/>
    <w:rsid w:val="00B56F08"/>
    <w:rsid w:val="00B60287"/>
    <w:rsid w:val="00B60935"/>
    <w:rsid w:val="00B60CF9"/>
    <w:rsid w:val="00B61067"/>
    <w:rsid w:val="00B6141C"/>
    <w:rsid w:val="00B61841"/>
    <w:rsid w:val="00B61BF5"/>
    <w:rsid w:val="00B6346B"/>
    <w:rsid w:val="00B63830"/>
    <w:rsid w:val="00B642E7"/>
    <w:rsid w:val="00B64353"/>
    <w:rsid w:val="00B64360"/>
    <w:rsid w:val="00B6489C"/>
    <w:rsid w:val="00B649CD"/>
    <w:rsid w:val="00B6511E"/>
    <w:rsid w:val="00B65745"/>
    <w:rsid w:val="00B6587B"/>
    <w:rsid w:val="00B65B13"/>
    <w:rsid w:val="00B65D1A"/>
    <w:rsid w:val="00B66579"/>
    <w:rsid w:val="00B70521"/>
    <w:rsid w:val="00B70A50"/>
    <w:rsid w:val="00B70BFF"/>
    <w:rsid w:val="00B70C18"/>
    <w:rsid w:val="00B7126A"/>
    <w:rsid w:val="00B72454"/>
    <w:rsid w:val="00B726F6"/>
    <w:rsid w:val="00B72714"/>
    <w:rsid w:val="00B7329A"/>
    <w:rsid w:val="00B73963"/>
    <w:rsid w:val="00B73DAB"/>
    <w:rsid w:val="00B74F28"/>
    <w:rsid w:val="00B75B1A"/>
    <w:rsid w:val="00B7641A"/>
    <w:rsid w:val="00B7658B"/>
    <w:rsid w:val="00B76CF7"/>
    <w:rsid w:val="00B77462"/>
    <w:rsid w:val="00B77876"/>
    <w:rsid w:val="00B7798A"/>
    <w:rsid w:val="00B8034B"/>
    <w:rsid w:val="00B80472"/>
    <w:rsid w:val="00B81804"/>
    <w:rsid w:val="00B82074"/>
    <w:rsid w:val="00B820AD"/>
    <w:rsid w:val="00B823EA"/>
    <w:rsid w:val="00B82459"/>
    <w:rsid w:val="00B829AD"/>
    <w:rsid w:val="00B82C36"/>
    <w:rsid w:val="00B8359D"/>
    <w:rsid w:val="00B83F3E"/>
    <w:rsid w:val="00B84227"/>
    <w:rsid w:val="00B842D5"/>
    <w:rsid w:val="00B84D96"/>
    <w:rsid w:val="00B85450"/>
    <w:rsid w:val="00B85814"/>
    <w:rsid w:val="00B85816"/>
    <w:rsid w:val="00B85EFF"/>
    <w:rsid w:val="00B86221"/>
    <w:rsid w:val="00B873DB"/>
    <w:rsid w:val="00B878B7"/>
    <w:rsid w:val="00B90190"/>
    <w:rsid w:val="00B9148F"/>
    <w:rsid w:val="00B9182D"/>
    <w:rsid w:val="00B91B13"/>
    <w:rsid w:val="00B92111"/>
    <w:rsid w:val="00B93A44"/>
    <w:rsid w:val="00B93A79"/>
    <w:rsid w:val="00B93B9C"/>
    <w:rsid w:val="00B93EE8"/>
    <w:rsid w:val="00B940F3"/>
    <w:rsid w:val="00B9454D"/>
    <w:rsid w:val="00B95236"/>
    <w:rsid w:val="00B9570A"/>
    <w:rsid w:val="00BA033C"/>
    <w:rsid w:val="00BA03D1"/>
    <w:rsid w:val="00BA0DB5"/>
    <w:rsid w:val="00BA2654"/>
    <w:rsid w:val="00BA26C3"/>
    <w:rsid w:val="00BA2EAA"/>
    <w:rsid w:val="00BA326A"/>
    <w:rsid w:val="00BA39AC"/>
    <w:rsid w:val="00BA3B18"/>
    <w:rsid w:val="00BA3E0B"/>
    <w:rsid w:val="00BA453B"/>
    <w:rsid w:val="00BA4633"/>
    <w:rsid w:val="00BA56F3"/>
    <w:rsid w:val="00BA5BD3"/>
    <w:rsid w:val="00BA65AC"/>
    <w:rsid w:val="00BA6F81"/>
    <w:rsid w:val="00BA78D9"/>
    <w:rsid w:val="00BB0F10"/>
    <w:rsid w:val="00BB12CB"/>
    <w:rsid w:val="00BB1627"/>
    <w:rsid w:val="00BB18AC"/>
    <w:rsid w:val="00BB237C"/>
    <w:rsid w:val="00BB2708"/>
    <w:rsid w:val="00BB2CA1"/>
    <w:rsid w:val="00BB2D77"/>
    <w:rsid w:val="00BB429B"/>
    <w:rsid w:val="00BB46A4"/>
    <w:rsid w:val="00BB4EE3"/>
    <w:rsid w:val="00BB5D5B"/>
    <w:rsid w:val="00BB6320"/>
    <w:rsid w:val="00BB722A"/>
    <w:rsid w:val="00BC0125"/>
    <w:rsid w:val="00BC0582"/>
    <w:rsid w:val="00BC08AE"/>
    <w:rsid w:val="00BC14A8"/>
    <w:rsid w:val="00BC19AA"/>
    <w:rsid w:val="00BC284A"/>
    <w:rsid w:val="00BC2C1E"/>
    <w:rsid w:val="00BC2CD5"/>
    <w:rsid w:val="00BC314D"/>
    <w:rsid w:val="00BC4E03"/>
    <w:rsid w:val="00BC57DA"/>
    <w:rsid w:val="00BC5B68"/>
    <w:rsid w:val="00BC5BFB"/>
    <w:rsid w:val="00BC7166"/>
    <w:rsid w:val="00BC789B"/>
    <w:rsid w:val="00BD0072"/>
    <w:rsid w:val="00BD0969"/>
    <w:rsid w:val="00BD18E6"/>
    <w:rsid w:val="00BD1A30"/>
    <w:rsid w:val="00BD221D"/>
    <w:rsid w:val="00BD2459"/>
    <w:rsid w:val="00BD2BD3"/>
    <w:rsid w:val="00BD3BBA"/>
    <w:rsid w:val="00BD4042"/>
    <w:rsid w:val="00BD458A"/>
    <w:rsid w:val="00BD5294"/>
    <w:rsid w:val="00BD52CF"/>
    <w:rsid w:val="00BD762C"/>
    <w:rsid w:val="00BD765B"/>
    <w:rsid w:val="00BE0340"/>
    <w:rsid w:val="00BE1637"/>
    <w:rsid w:val="00BE192F"/>
    <w:rsid w:val="00BE1E3E"/>
    <w:rsid w:val="00BE23D0"/>
    <w:rsid w:val="00BE27A9"/>
    <w:rsid w:val="00BE2859"/>
    <w:rsid w:val="00BE4327"/>
    <w:rsid w:val="00BE4B96"/>
    <w:rsid w:val="00BE5483"/>
    <w:rsid w:val="00BE5821"/>
    <w:rsid w:val="00BE6FDF"/>
    <w:rsid w:val="00BE7920"/>
    <w:rsid w:val="00BE7EAB"/>
    <w:rsid w:val="00BF1358"/>
    <w:rsid w:val="00BF2EFE"/>
    <w:rsid w:val="00BF40DE"/>
    <w:rsid w:val="00BF493B"/>
    <w:rsid w:val="00BF53C7"/>
    <w:rsid w:val="00BF5823"/>
    <w:rsid w:val="00BF5829"/>
    <w:rsid w:val="00BF58FA"/>
    <w:rsid w:val="00BF5AD2"/>
    <w:rsid w:val="00BF6330"/>
    <w:rsid w:val="00BF69E9"/>
    <w:rsid w:val="00BF69F3"/>
    <w:rsid w:val="00BF6C14"/>
    <w:rsid w:val="00BF6C1E"/>
    <w:rsid w:val="00BF6D78"/>
    <w:rsid w:val="00BF716E"/>
    <w:rsid w:val="00C00037"/>
    <w:rsid w:val="00C0068B"/>
    <w:rsid w:val="00C00DEE"/>
    <w:rsid w:val="00C01771"/>
    <w:rsid w:val="00C01942"/>
    <w:rsid w:val="00C01A6D"/>
    <w:rsid w:val="00C01B33"/>
    <w:rsid w:val="00C0216B"/>
    <w:rsid w:val="00C028BF"/>
    <w:rsid w:val="00C03A55"/>
    <w:rsid w:val="00C043B1"/>
    <w:rsid w:val="00C0499D"/>
    <w:rsid w:val="00C05309"/>
    <w:rsid w:val="00C0660A"/>
    <w:rsid w:val="00C073EE"/>
    <w:rsid w:val="00C07B25"/>
    <w:rsid w:val="00C07C72"/>
    <w:rsid w:val="00C10222"/>
    <w:rsid w:val="00C105DD"/>
    <w:rsid w:val="00C10753"/>
    <w:rsid w:val="00C10870"/>
    <w:rsid w:val="00C113F3"/>
    <w:rsid w:val="00C11B4D"/>
    <w:rsid w:val="00C11C42"/>
    <w:rsid w:val="00C12260"/>
    <w:rsid w:val="00C12DB0"/>
    <w:rsid w:val="00C12E83"/>
    <w:rsid w:val="00C14474"/>
    <w:rsid w:val="00C144F9"/>
    <w:rsid w:val="00C1470B"/>
    <w:rsid w:val="00C14A70"/>
    <w:rsid w:val="00C1572C"/>
    <w:rsid w:val="00C1693C"/>
    <w:rsid w:val="00C16B67"/>
    <w:rsid w:val="00C1739A"/>
    <w:rsid w:val="00C1773C"/>
    <w:rsid w:val="00C178AE"/>
    <w:rsid w:val="00C17B35"/>
    <w:rsid w:val="00C17C30"/>
    <w:rsid w:val="00C21B98"/>
    <w:rsid w:val="00C21D6C"/>
    <w:rsid w:val="00C233B4"/>
    <w:rsid w:val="00C2354A"/>
    <w:rsid w:val="00C236AF"/>
    <w:rsid w:val="00C237E2"/>
    <w:rsid w:val="00C23845"/>
    <w:rsid w:val="00C2388F"/>
    <w:rsid w:val="00C23D4D"/>
    <w:rsid w:val="00C2423E"/>
    <w:rsid w:val="00C242C8"/>
    <w:rsid w:val="00C24685"/>
    <w:rsid w:val="00C24810"/>
    <w:rsid w:val="00C25E3C"/>
    <w:rsid w:val="00C26257"/>
    <w:rsid w:val="00C265D9"/>
    <w:rsid w:val="00C270E2"/>
    <w:rsid w:val="00C2751E"/>
    <w:rsid w:val="00C305A6"/>
    <w:rsid w:val="00C30DE8"/>
    <w:rsid w:val="00C30F34"/>
    <w:rsid w:val="00C31A3A"/>
    <w:rsid w:val="00C32A62"/>
    <w:rsid w:val="00C32ECF"/>
    <w:rsid w:val="00C340C0"/>
    <w:rsid w:val="00C3413A"/>
    <w:rsid w:val="00C3432A"/>
    <w:rsid w:val="00C34C66"/>
    <w:rsid w:val="00C35402"/>
    <w:rsid w:val="00C35BA6"/>
    <w:rsid w:val="00C35FD3"/>
    <w:rsid w:val="00C360D6"/>
    <w:rsid w:val="00C36502"/>
    <w:rsid w:val="00C374C0"/>
    <w:rsid w:val="00C374EE"/>
    <w:rsid w:val="00C37C4A"/>
    <w:rsid w:val="00C407F6"/>
    <w:rsid w:val="00C40989"/>
    <w:rsid w:val="00C41394"/>
    <w:rsid w:val="00C41861"/>
    <w:rsid w:val="00C41FAA"/>
    <w:rsid w:val="00C42688"/>
    <w:rsid w:val="00C42A25"/>
    <w:rsid w:val="00C42B92"/>
    <w:rsid w:val="00C434BF"/>
    <w:rsid w:val="00C4388C"/>
    <w:rsid w:val="00C44086"/>
    <w:rsid w:val="00C44683"/>
    <w:rsid w:val="00C44E4C"/>
    <w:rsid w:val="00C452D1"/>
    <w:rsid w:val="00C46B2E"/>
    <w:rsid w:val="00C47864"/>
    <w:rsid w:val="00C47E76"/>
    <w:rsid w:val="00C5035D"/>
    <w:rsid w:val="00C50C6C"/>
    <w:rsid w:val="00C51107"/>
    <w:rsid w:val="00C513F1"/>
    <w:rsid w:val="00C515C6"/>
    <w:rsid w:val="00C52567"/>
    <w:rsid w:val="00C53F26"/>
    <w:rsid w:val="00C54505"/>
    <w:rsid w:val="00C5465F"/>
    <w:rsid w:val="00C55E0C"/>
    <w:rsid w:val="00C56207"/>
    <w:rsid w:val="00C56D80"/>
    <w:rsid w:val="00C56E87"/>
    <w:rsid w:val="00C60946"/>
    <w:rsid w:val="00C60A28"/>
    <w:rsid w:val="00C61A33"/>
    <w:rsid w:val="00C61A34"/>
    <w:rsid w:val="00C62324"/>
    <w:rsid w:val="00C63725"/>
    <w:rsid w:val="00C637BC"/>
    <w:rsid w:val="00C64DB6"/>
    <w:rsid w:val="00C652D9"/>
    <w:rsid w:val="00C65767"/>
    <w:rsid w:val="00C6678F"/>
    <w:rsid w:val="00C66A78"/>
    <w:rsid w:val="00C67359"/>
    <w:rsid w:val="00C67552"/>
    <w:rsid w:val="00C67775"/>
    <w:rsid w:val="00C7066E"/>
    <w:rsid w:val="00C70ADA"/>
    <w:rsid w:val="00C71CE8"/>
    <w:rsid w:val="00C7231D"/>
    <w:rsid w:val="00C726CA"/>
    <w:rsid w:val="00C72A72"/>
    <w:rsid w:val="00C7306D"/>
    <w:rsid w:val="00C7318B"/>
    <w:rsid w:val="00C732A5"/>
    <w:rsid w:val="00C734B0"/>
    <w:rsid w:val="00C7365D"/>
    <w:rsid w:val="00C739F0"/>
    <w:rsid w:val="00C73BD1"/>
    <w:rsid w:val="00C73EAF"/>
    <w:rsid w:val="00C74BF8"/>
    <w:rsid w:val="00C75DD1"/>
    <w:rsid w:val="00C75FBE"/>
    <w:rsid w:val="00C76D26"/>
    <w:rsid w:val="00C76EC6"/>
    <w:rsid w:val="00C76FA1"/>
    <w:rsid w:val="00C770DA"/>
    <w:rsid w:val="00C776CD"/>
    <w:rsid w:val="00C77EA7"/>
    <w:rsid w:val="00C808C3"/>
    <w:rsid w:val="00C80911"/>
    <w:rsid w:val="00C810BE"/>
    <w:rsid w:val="00C820F4"/>
    <w:rsid w:val="00C82B4E"/>
    <w:rsid w:val="00C83633"/>
    <w:rsid w:val="00C843C6"/>
    <w:rsid w:val="00C847F7"/>
    <w:rsid w:val="00C84ADC"/>
    <w:rsid w:val="00C84C10"/>
    <w:rsid w:val="00C85B79"/>
    <w:rsid w:val="00C85E19"/>
    <w:rsid w:val="00C8645C"/>
    <w:rsid w:val="00C87104"/>
    <w:rsid w:val="00C8749E"/>
    <w:rsid w:val="00C876E9"/>
    <w:rsid w:val="00C87BF2"/>
    <w:rsid w:val="00C90120"/>
    <w:rsid w:val="00C90734"/>
    <w:rsid w:val="00C92053"/>
    <w:rsid w:val="00C923A2"/>
    <w:rsid w:val="00C92ADF"/>
    <w:rsid w:val="00C92FFD"/>
    <w:rsid w:val="00C95099"/>
    <w:rsid w:val="00C957BE"/>
    <w:rsid w:val="00C95B25"/>
    <w:rsid w:val="00C95F23"/>
    <w:rsid w:val="00C97515"/>
    <w:rsid w:val="00C97722"/>
    <w:rsid w:val="00CA0BE0"/>
    <w:rsid w:val="00CA1262"/>
    <w:rsid w:val="00CA1342"/>
    <w:rsid w:val="00CA14C1"/>
    <w:rsid w:val="00CA1839"/>
    <w:rsid w:val="00CA188A"/>
    <w:rsid w:val="00CA19ED"/>
    <w:rsid w:val="00CA1D23"/>
    <w:rsid w:val="00CA36C5"/>
    <w:rsid w:val="00CA3BDF"/>
    <w:rsid w:val="00CA44AE"/>
    <w:rsid w:val="00CA687B"/>
    <w:rsid w:val="00CB14D2"/>
    <w:rsid w:val="00CB14D3"/>
    <w:rsid w:val="00CB1D65"/>
    <w:rsid w:val="00CB231A"/>
    <w:rsid w:val="00CB24AF"/>
    <w:rsid w:val="00CB2B8E"/>
    <w:rsid w:val="00CB2D17"/>
    <w:rsid w:val="00CB2D5C"/>
    <w:rsid w:val="00CB3356"/>
    <w:rsid w:val="00CB3388"/>
    <w:rsid w:val="00CB3A89"/>
    <w:rsid w:val="00CB5548"/>
    <w:rsid w:val="00CB56AB"/>
    <w:rsid w:val="00CB5F13"/>
    <w:rsid w:val="00CB6825"/>
    <w:rsid w:val="00CB6BB4"/>
    <w:rsid w:val="00CB6EEA"/>
    <w:rsid w:val="00CB7149"/>
    <w:rsid w:val="00CB75C4"/>
    <w:rsid w:val="00CC0360"/>
    <w:rsid w:val="00CC124B"/>
    <w:rsid w:val="00CC1768"/>
    <w:rsid w:val="00CC1906"/>
    <w:rsid w:val="00CC1EE2"/>
    <w:rsid w:val="00CC1F15"/>
    <w:rsid w:val="00CC1FF2"/>
    <w:rsid w:val="00CC2001"/>
    <w:rsid w:val="00CC2A71"/>
    <w:rsid w:val="00CC2D8D"/>
    <w:rsid w:val="00CC392F"/>
    <w:rsid w:val="00CC401E"/>
    <w:rsid w:val="00CC44EC"/>
    <w:rsid w:val="00CC4575"/>
    <w:rsid w:val="00CC484E"/>
    <w:rsid w:val="00CC4A45"/>
    <w:rsid w:val="00CC4B4E"/>
    <w:rsid w:val="00CC4F9B"/>
    <w:rsid w:val="00CC54F3"/>
    <w:rsid w:val="00CC5DA6"/>
    <w:rsid w:val="00CC6FF0"/>
    <w:rsid w:val="00CC7331"/>
    <w:rsid w:val="00CC76F0"/>
    <w:rsid w:val="00CC7B79"/>
    <w:rsid w:val="00CC7C81"/>
    <w:rsid w:val="00CD0161"/>
    <w:rsid w:val="00CD0D91"/>
    <w:rsid w:val="00CD0F76"/>
    <w:rsid w:val="00CD1C9D"/>
    <w:rsid w:val="00CD25DD"/>
    <w:rsid w:val="00CD29D0"/>
    <w:rsid w:val="00CD34DD"/>
    <w:rsid w:val="00CD38BE"/>
    <w:rsid w:val="00CD3B8F"/>
    <w:rsid w:val="00CD4B1D"/>
    <w:rsid w:val="00CD5393"/>
    <w:rsid w:val="00CD5C17"/>
    <w:rsid w:val="00CD5E9A"/>
    <w:rsid w:val="00CD5FA2"/>
    <w:rsid w:val="00CD69FA"/>
    <w:rsid w:val="00CD6CD7"/>
    <w:rsid w:val="00CD773E"/>
    <w:rsid w:val="00CD7C4D"/>
    <w:rsid w:val="00CE0221"/>
    <w:rsid w:val="00CE04D9"/>
    <w:rsid w:val="00CE06DC"/>
    <w:rsid w:val="00CE0A08"/>
    <w:rsid w:val="00CE1286"/>
    <w:rsid w:val="00CE1F2A"/>
    <w:rsid w:val="00CE2B1D"/>
    <w:rsid w:val="00CE2E0E"/>
    <w:rsid w:val="00CE3248"/>
    <w:rsid w:val="00CE35AD"/>
    <w:rsid w:val="00CE3684"/>
    <w:rsid w:val="00CE4581"/>
    <w:rsid w:val="00CE613A"/>
    <w:rsid w:val="00CE743D"/>
    <w:rsid w:val="00CE7F27"/>
    <w:rsid w:val="00CF07FC"/>
    <w:rsid w:val="00CF0EB1"/>
    <w:rsid w:val="00CF1091"/>
    <w:rsid w:val="00CF1695"/>
    <w:rsid w:val="00CF2540"/>
    <w:rsid w:val="00CF3E84"/>
    <w:rsid w:val="00CF4709"/>
    <w:rsid w:val="00CF4786"/>
    <w:rsid w:val="00CF4A88"/>
    <w:rsid w:val="00CF4EE8"/>
    <w:rsid w:val="00CF545A"/>
    <w:rsid w:val="00CF5655"/>
    <w:rsid w:val="00CF5B65"/>
    <w:rsid w:val="00CF6053"/>
    <w:rsid w:val="00CF665A"/>
    <w:rsid w:val="00CF6932"/>
    <w:rsid w:val="00CF72C9"/>
    <w:rsid w:val="00D02CB2"/>
    <w:rsid w:val="00D035E3"/>
    <w:rsid w:val="00D035F3"/>
    <w:rsid w:val="00D03865"/>
    <w:rsid w:val="00D03C9C"/>
    <w:rsid w:val="00D0476F"/>
    <w:rsid w:val="00D047AF"/>
    <w:rsid w:val="00D05352"/>
    <w:rsid w:val="00D06260"/>
    <w:rsid w:val="00D07D3A"/>
    <w:rsid w:val="00D07F74"/>
    <w:rsid w:val="00D10E5F"/>
    <w:rsid w:val="00D10F93"/>
    <w:rsid w:val="00D10FA0"/>
    <w:rsid w:val="00D11249"/>
    <w:rsid w:val="00D12905"/>
    <w:rsid w:val="00D12A01"/>
    <w:rsid w:val="00D12C8A"/>
    <w:rsid w:val="00D139C2"/>
    <w:rsid w:val="00D13C4B"/>
    <w:rsid w:val="00D13CDB"/>
    <w:rsid w:val="00D14BC4"/>
    <w:rsid w:val="00D15340"/>
    <w:rsid w:val="00D156FA"/>
    <w:rsid w:val="00D157D1"/>
    <w:rsid w:val="00D158D0"/>
    <w:rsid w:val="00D15FF4"/>
    <w:rsid w:val="00D160E7"/>
    <w:rsid w:val="00D16D12"/>
    <w:rsid w:val="00D17D7D"/>
    <w:rsid w:val="00D206A4"/>
    <w:rsid w:val="00D20846"/>
    <w:rsid w:val="00D21AA8"/>
    <w:rsid w:val="00D21D89"/>
    <w:rsid w:val="00D22070"/>
    <w:rsid w:val="00D248C3"/>
    <w:rsid w:val="00D24A2D"/>
    <w:rsid w:val="00D24B71"/>
    <w:rsid w:val="00D2597B"/>
    <w:rsid w:val="00D25CEE"/>
    <w:rsid w:val="00D25E3F"/>
    <w:rsid w:val="00D26478"/>
    <w:rsid w:val="00D2753D"/>
    <w:rsid w:val="00D30CE3"/>
    <w:rsid w:val="00D31B98"/>
    <w:rsid w:val="00D31CD6"/>
    <w:rsid w:val="00D323C7"/>
    <w:rsid w:val="00D326A3"/>
    <w:rsid w:val="00D32A6A"/>
    <w:rsid w:val="00D330FD"/>
    <w:rsid w:val="00D3323E"/>
    <w:rsid w:val="00D337A3"/>
    <w:rsid w:val="00D33F39"/>
    <w:rsid w:val="00D344F0"/>
    <w:rsid w:val="00D34668"/>
    <w:rsid w:val="00D347C0"/>
    <w:rsid w:val="00D3502F"/>
    <w:rsid w:val="00D351E5"/>
    <w:rsid w:val="00D356DA"/>
    <w:rsid w:val="00D359D7"/>
    <w:rsid w:val="00D35E91"/>
    <w:rsid w:val="00D35F26"/>
    <w:rsid w:val="00D35FF1"/>
    <w:rsid w:val="00D36047"/>
    <w:rsid w:val="00D3604A"/>
    <w:rsid w:val="00D36234"/>
    <w:rsid w:val="00D36254"/>
    <w:rsid w:val="00D369A7"/>
    <w:rsid w:val="00D36A32"/>
    <w:rsid w:val="00D36B8B"/>
    <w:rsid w:val="00D37D90"/>
    <w:rsid w:val="00D400F3"/>
    <w:rsid w:val="00D40515"/>
    <w:rsid w:val="00D40CB9"/>
    <w:rsid w:val="00D41028"/>
    <w:rsid w:val="00D41344"/>
    <w:rsid w:val="00D41D40"/>
    <w:rsid w:val="00D4232F"/>
    <w:rsid w:val="00D423A4"/>
    <w:rsid w:val="00D42980"/>
    <w:rsid w:val="00D42C93"/>
    <w:rsid w:val="00D43907"/>
    <w:rsid w:val="00D43E60"/>
    <w:rsid w:val="00D43F68"/>
    <w:rsid w:val="00D449F3"/>
    <w:rsid w:val="00D46151"/>
    <w:rsid w:val="00D46507"/>
    <w:rsid w:val="00D474CE"/>
    <w:rsid w:val="00D5053D"/>
    <w:rsid w:val="00D50D30"/>
    <w:rsid w:val="00D51464"/>
    <w:rsid w:val="00D51608"/>
    <w:rsid w:val="00D518F3"/>
    <w:rsid w:val="00D51E7E"/>
    <w:rsid w:val="00D52B46"/>
    <w:rsid w:val="00D5321A"/>
    <w:rsid w:val="00D53C79"/>
    <w:rsid w:val="00D54657"/>
    <w:rsid w:val="00D548F0"/>
    <w:rsid w:val="00D554FF"/>
    <w:rsid w:val="00D55F97"/>
    <w:rsid w:val="00D5616F"/>
    <w:rsid w:val="00D5690F"/>
    <w:rsid w:val="00D570E8"/>
    <w:rsid w:val="00D57373"/>
    <w:rsid w:val="00D57DFD"/>
    <w:rsid w:val="00D605F8"/>
    <w:rsid w:val="00D61ABF"/>
    <w:rsid w:val="00D61C07"/>
    <w:rsid w:val="00D626ED"/>
    <w:rsid w:val="00D63419"/>
    <w:rsid w:val="00D636E7"/>
    <w:rsid w:val="00D63A31"/>
    <w:rsid w:val="00D63DBE"/>
    <w:rsid w:val="00D64040"/>
    <w:rsid w:val="00D64BC5"/>
    <w:rsid w:val="00D64E7F"/>
    <w:rsid w:val="00D6595E"/>
    <w:rsid w:val="00D65AFB"/>
    <w:rsid w:val="00D674C0"/>
    <w:rsid w:val="00D67573"/>
    <w:rsid w:val="00D706AA"/>
    <w:rsid w:val="00D70F90"/>
    <w:rsid w:val="00D71CFE"/>
    <w:rsid w:val="00D71F9A"/>
    <w:rsid w:val="00D7239D"/>
    <w:rsid w:val="00D73544"/>
    <w:rsid w:val="00D74AEF"/>
    <w:rsid w:val="00D74BD4"/>
    <w:rsid w:val="00D7682F"/>
    <w:rsid w:val="00D76EE7"/>
    <w:rsid w:val="00D7710E"/>
    <w:rsid w:val="00D77158"/>
    <w:rsid w:val="00D77CCF"/>
    <w:rsid w:val="00D80215"/>
    <w:rsid w:val="00D807FB"/>
    <w:rsid w:val="00D81313"/>
    <w:rsid w:val="00D82347"/>
    <w:rsid w:val="00D827AA"/>
    <w:rsid w:val="00D82A6D"/>
    <w:rsid w:val="00D82B99"/>
    <w:rsid w:val="00D8353B"/>
    <w:rsid w:val="00D835AD"/>
    <w:rsid w:val="00D85525"/>
    <w:rsid w:val="00D85F43"/>
    <w:rsid w:val="00D8643D"/>
    <w:rsid w:val="00D8647E"/>
    <w:rsid w:val="00D865D4"/>
    <w:rsid w:val="00D86996"/>
    <w:rsid w:val="00D874C9"/>
    <w:rsid w:val="00D87508"/>
    <w:rsid w:val="00D879E0"/>
    <w:rsid w:val="00D87E51"/>
    <w:rsid w:val="00D90029"/>
    <w:rsid w:val="00D90500"/>
    <w:rsid w:val="00D90796"/>
    <w:rsid w:val="00D90DE6"/>
    <w:rsid w:val="00D910C6"/>
    <w:rsid w:val="00D91585"/>
    <w:rsid w:val="00D91959"/>
    <w:rsid w:val="00D91D6F"/>
    <w:rsid w:val="00D921C5"/>
    <w:rsid w:val="00D927AB"/>
    <w:rsid w:val="00D92C89"/>
    <w:rsid w:val="00D93CA3"/>
    <w:rsid w:val="00D9400B"/>
    <w:rsid w:val="00D94D8A"/>
    <w:rsid w:val="00D950B6"/>
    <w:rsid w:val="00D952A7"/>
    <w:rsid w:val="00D95926"/>
    <w:rsid w:val="00D96DCD"/>
    <w:rsid w:val="00D97915"/>
    <w:rsid w:val="00D979E5"/>
    <w:rsid w:val="00D97AD7"/>
    <w:rsid w:val="00D97D8E"/>
    <w:rsid w:val="00DA018A"/>
    <w:rsid w:val="00DA0282"/>
    <w:rsid w:val="00DA0A3F"/>
    <w:rsid w:val="00DA0B6B"/>
    <w:rsid w:val="00DA1F6D"/>
    <w:rsid w:val="00DA26BB"/>
    <w:rsid w:val="00DA2B06"/>
    <w:rsid w:val="00DA2C73"/>
    <w:rsid w:val="00DA2FE3"/>
    <w:rsid w:val="00DA3305"/>
    <w:rsid w:val="00DA396A"/>
    <w:rsid w:val="00DA4639"/>
    <w:rsid w:val="00DA5697"/>
    <w:rsid w:val="00DA5BA1"/>
    <w:rsid w:val="00DA63B1"/>
    <w:rsid w:val="00DA6534"/>
    <w:rsid w:val="00DA6F79"/>
    <w:rsid w:val="00DA7852"/>
    <w:rsid w:val="00DA7E1B"/>
    <w:rsid w:val="00DB003B"/>
    <w:rsid w:val="00DB038B"/>
    <w:rsid w:val="00DB0836"/>
    <w:rsid w:val="00DB0A93"/>
    <w:rsid w:val="00DB1512"/>
    <w:rsid w:val="00DB1E2E"/>
    <w:rsid w:val="00DB2EDE"/>
    <w:rsid w:val="00DB340F"/>
    <w:rsid w:val="00DB36D2"/>
    <w:rsid w:val="00DB39B4"/>
    <w:rsid w:val="00DB3DD4"/>
    <w:rsid w:val="00DB411C"/>
    <w:rsid w:val="00DB46FA"/>
    <w:rsid w:val="00DB582E"/>
    <w:rsid w:val="00DB60E1"/>
    <w:rsid w:val="00DB6A1F"/>
    <w:rsid w:val="00DC007E"/>
    <w:rsid w:val="00DC08C7"/>
    <w:rsid w:val="00DC09D4"/>
    <w:rsid w:val="00DC20C2"/>
    <w:rsid w:val="00DC23A8"/>
    <w:rsid w:val="00DC2F74"/>
    <w:rsid w:val="00DC4635"/>
    <w:rsid w:val="00DC5939"/>
    <w:rsid w:val="00DC7484"/>
    <w:rsid w:val="00DC7ADA"/>
    <w:rsid w:val="00DC7B79"/>
    <w:rsid w:val="00DC7F9D"/>
    <w:rsid w:val="00DD0441"/>
    <w:rsid w:val="00DD0CB3"/>
    <w:rsid w:val="00DD1153"/>
    <w:rsid w:val="00DD1901"/>
    <w:rsid w:val="00DD1BCF"/>
    <w:rsid w:val="00DD1C87"/>
    <w:rsid w:val="00DD2117"/>
    <w:rsid w:val="00DD23DA"/>
    <w:rsid w:val="00DD29D6"/>
    <w:rsid w:val="00DD2D59"/>
    <w:rsid w:val="00DD3B56"/>
    <w:rsid w:val="00DD4980"/>
    <w:rsid w:val="00DD4C01"/>
    <w:rsid w:val="00DD520E"/>
    <w:rsid w:val="00DD596C"/>
    <w:rsid w:val="00DD5DA9"/>
    <w:rsid w:val="00DD6748"/>
    <w:rsid w:val="00DD67A9"/>
    <w:rsid w:val="00DD6EA1"/>
    <w:rsid w:val="00DE0114"/>
    <w:rsid w:val="00DE0A7F"/>
    <w:rsid w:val="00DE1118"/>
    <w:rsid w:val="00DE153D"/>
    <w:rsid w:val="00DE1C4B"/>
    <w:rsid w:val="00DE21E5"/>
    <w:rsid w:val="00DE2319"/>
    <w:rsid w:val="00DE261D"/>
    <w:rsid w:val="00DE3030"/>
    <w:rsid w:val="00DE356D"/>
    <w:rsid w:val="00DE3893"/>
    <w:rsid w:val="00DE3D53"/>
    <w:rsid w:val="00DE4D04"/>
    <w:rsid w:val="00DE4E81"/>
    <w:rsid w:val="00DE5E52"/>
    <w:rsid w:val="00DE6045"/>
    <w:rsid w:val="00DE7019"/>
    <w:rsid w:val="00DE74C9"/>
    <w:rsid w:val="00DE7BF5"/>
    <w:rsid w:val="00DF0606"/>
    <w:rsid w:val="00DF0BC3"/>
    <w:rsid w:val="00DF1E9D"/>
    <w:rsid w:val="00DF209A"/>
    <w:rsid w:val="00DF2323"/>
    <w:rsid w:val="00DF2ABB"/>
    <w:rsid w:val="00DF2B35"/>
    <w:rsid w:val="00DF2B45"/>
    <w:rsid w:val="00DF2DF4"/>
    <w:rsid w:val="00DF3075"/>
    <w:rsid w:val="00DF3DE6"/>
    <w:rsid w:val="00DF4A95"/>
    <w:rsid w:val="00DF5F2F"/>
    <w:rsid w:val="00DF6338"/>
    <w:rsid w:val="00DF6457"/>
    <w:rsid w:val="00DF64F9"/>
    <w:rsid w:val="00DF6739"/>
    <w:rsid w:val="00DF6A2D"/>
    <w:rsid w:val="00DF6B16"/>
    <w:rsid w:val="00DF6D84"/>
    <w:rsid w:val="00DF77ED"/>
    <w:rsid w:val="00DF7D1A"/>
    <w:rsid w:val="00E002DF"/>
    <w:rsid w:val="00E0040D"/>
    <w:rsid w:val="00E00437"/>
    <w:rsid w:val="00E007FA"/>
    <w:rsid w:val="00E00E13"/>
    <w:rsid w:val="00E01142"/>
    <w:rsid w:val="00E0121C"/>
    <w:rsid w:val="00E019B8"/>
    <w:rsid w:val="00E01B9B"/>
    <w:rsid w:val="00E01C7F"/>
    <w:rsid w:val="00E02680"/>
    <w:rsid w:val="00E034DA"/>
    <w:rsid w:val="00E03517"/>
    <w:rsid w:val="00E03678"/>
    <w:rsid w:val="00E04034"/>
    <w:rsid w:val="00E0434D"/>
    <w:rsid w:val="00E0472C"/>
    <w:rsid w:val="00E04F80"/>
    <w:rsid w:val="00E05022"/>
    <w:rsid w:val="00E05958"/>
    <w:rsid w:val="00E0638D"/>
    <w:rsid w:val="00E06C4D"/>
    <w:rsid w:val="00E07411"/>
    <w:rsid w:val="00E10791"/>
    <w:rsid w:val="00E10849"/>
    <w:rsid w:val="00E10D8E"/>
    <w:rsid w:val="00E10F4B"/>
    <w:rsid w:val="00E12DBB"/>
    <w:rsid w:val="00E12EBE"/>
    <w:rsid w:val="00E1319E"/>
    <w:rsid w:val="00E14217"/>
    <w:rsid w:val="00E148A1"/>
    <w:rsid w:val="00E14962"/>
    <w:rsid w:val="00E14DEF"/>
    <w:rsid w:val="00E15072"/>
    <w:rsid w:val="00E15121"/>
    <w:rsid w:val="00E162C0"/>
    <w:rsid w:val="00E1761D"/>
    <w:rsid w:val="00E17B7E"/>
    <w:rsid w:val="00E200A7"/>
    <w:rsid w:val="00E20663"/>
    <w:rsid w:val="00E206CB"/>
    <w:rsid w:val="00E21823"/>
    <w:rsid w:val="00E21903"/>
    <w:rsid w:val="00E2279A"/>
    <w:rsid w:val="00E22AB9"/>
    <w:rsid w:val="00E23735"/>
    <w:rsid w:val="00E237C0"/>
    <w:rsid w:val="00E23A50"/>
    <w:rsid w:val="00E2457A"/>
    <w:rsid w:val="00E24AD7"/>
    <w:rsid w:val="00E2501B"/>
    <w:rsid w:val="00E25212"/>
    <w:rsid w:val="00E2586F"/>
    <w:rsid w:val="00E25DA2"/>
    <w:rsid w:val="00E25DA7"/>
    <w:rsid w:val="00E26935"/>
    <w:rsid w:val="00E26D6E"/>
    <w:rsid w:val="00E27F81"/>
    <w:rsid w:val="00E3141D"/>
    <w:rsid w:val="00E31BDF"/>
    <w:rsid w:val="00E32CD4"/>
    <w:rsid w:val="00E32F7A"/>
    <w:rsid w:val="00E33242"/>
    <w:rsid w:val="00E33331"/>
    <w:rsid w:val="00E33C0A"/>
    <w:rsid w:val="00E34201"/>
    <w:rsid w:val="00E34911"/>
    <w:rsid w:val="00E34F12"/>
    <w:rsid w:val="00E36008"/>
    <w:rsid w:val="00E36193"/>
    <w:rsid w:val="00E36F9C"/>
    <w:rsid w:val="00E37266"/>
    <w:rsid w:val="00E3765E"/>
    <w:rsid w:val="00E404D6"/>
    <w:rsid w:val="00E41578"/>
    <w:rsid w:val="00E4360E"/>
    <w:rsid w:val="00E4454F"/>
    <w:rsid w:val="00E449BC"/>
    <w:rsid w:val="00E45060"/>
    <w:rsid w:val="00E455D6"/>
    <w:rsid w:val="00E45F10"/>
    <w:rsid w:val="00E46093"/>
    <w:rsid w:val="00E4639D"/>
    <w:rsid w:val="00E469FB"/>
    <w:rsid w:val="00E47044"/>
    <w:rsid w:val="00E47D4A"/>
    <w:rsid w:val="00E47E52"/>
    <w:rsid w:val="00E50161"/>
    <w:rsid w:val="00E503FD"/>
    <w:rsid w:val="00E50801"/>
    <w:rsid w:val="00E5132D"/>
    <w:rsid w:val="00E51558"/>
    <w:rsid w:val="00E51EE7"/>
    <w:rsid w:val="00E51F0C"/>
    <w:rsid w:val="00E52060"/>
    <w:rsid w:val="00E522EE"/>
    <w:rsid w:val="00E5232A"/>
    <w:rsid w:val="00E527C2"/>
    <w:rsid w:val="00E53545"/>
    <w:rsid w:val="00E53B08"/>
    <w:rsid w:val="00E53EBD"/>
    <w:rsid w:val="00E54658"/>
    <w:rsid w:val="00E55446"/>
    <w:rsid w:val="00E55495"/>
    <w:rsid w:val="00E5587F"/>
    <w:rsid w:val="00E5606D"/>
    <w:rsid w:val="00E56321"/>
    <w:rsid w:val="00E5661B"/>
    <w:rsid w:val="00E56AF1"/>
    <w:rsid w:val="00E56C6D"/>
    <w:rsid w:val="00E56FEF"/>
    <w:rsid w:val="00E5799A"/>
    <w:rsid w:val="00E57AD8"/>
    <w:rsid w:val="00E57D25"/>
    <w:rsid w:val="00E57FC6"/>
    <w:rsid w:val="00E60828"/>
    <w:rsid w:val="00E61CA0"/>
    <w:rsid w:val="00E61CC4"/>
    <w:rsid w:val="00E6244A"/>
    <w:rsid w:val="00E62693"/>
    <w:rsid w:val="00E640FD"/>
    <w:rsid w:val="00E64314"/>
    <w:rsid w:val="00E6449C"/>
    <w:rsid w:val="00E64733"/>
    <w:rsid w:val="00E64F23"/>
    <w:rsid w:val="00E665CB"/>
    <w:rsid w:val="00E6699B"/>
    <w:rsid w:val="00E66C35"/>
    <w:rsid w:val="00E67237"/>
    <w:rsid w:val="00E678EC"/>
    <w:rsid w:val="00E67AD0"/>
    <w:rsid w:val="00E67B6C"/>
    <w:rsid w:val="00E70868"/>
    <w:rsid w:val="00E7099A"/>
    <w:rsid w:val="00E70BB0"/>
    <w:rsid w:val="00E71C97"/>
    <w:rsid w:val="00E71CAE"/>
    <w:rsid w:val="00E71E43"/>
    <w:rsid w:val="00E72570"/>
    <w:rsid w:val="00E72956"/>
    <w:rsid w:val="00E742D3"/>
    <w:rsid w:val="00E74519"/>
    <w:rsid w:val="00E74DFF"/>
    <w:rsid w:val="00E74EA9"/>
    <w:rsid w:val="00E75CDF"/>
    <w:rsid w:val="00E76925"/>
    <w:rsid w:val="00E7754C"/>
    <w:rsid w:val="00E81330"/>
    <w:rsid w:val="00E820BA"/>
    <w:rsid w:val="00E82CA4"/>
    <w:rsid w:val="00E834E5"/>
    <w:rsid w:val="00E8354D"/>
    <w:rsid w:val="00E844E3"/>
    <w:rsid w:val="00E84C5D"/>
    <w:rsid w:val="00E8534F"/>
    <w:rsid w:val="00E853CC"/>
    <w:rsid w:val="00E8600A"/>
    <w:rsid w:val="00E8655B"/>
    <w:rsid w:val="00E867BD"/>
    <w:rsid w:val="00E87964"/>
    <w:rsid w:val="00E902D7"/>
    <w:rsid w:val="00E90D8F"/>
    <w:rsid w:val="00E9129B"/>
    <w:rsid w:val="00E914FA"/>
    <w:rsid w:val="00E9253F"/>
    <w:rsid w:val="00E92ADC"/>
    <w:rsid w:val="00E93638"/>
    <w:rsid w:val="00E93FFF"/>
    <w:rsid w:val="00E969ED"/>
    <w:rsid w:val="00E96D7A"/>
    <w:rsid w:val="00EA0556"/>
    <w:rsid w:val="00EA06AA"/>
    <w:rsid w:val="00EA1E13"/>
    <w:rsid w:val="00EA2B5D"/>
    <w:rsid w:val="00EA30B2"/>
    <w:rsid w:val="00EA34F3"/>
    <w:rsid w:val="00EA38BF"/>
    <w:rsid w:val="00EA3CB2"/>
    <w:rsid w:val="00EA3DBC"/>
    <w:rsid w:val="00EA412F"/>
    <w:rsid w:val="00EA4A9E"/>
    <w:rsid w:val="00EA57F2"/>
    <w:rsid w:val="00EA5A7D"/>
    <w:rsid w:val="00EA5B59"/>
    <w:rsid w:val="00EA5CF3"/>
    <w:rsid w:val="00EA5D65"/>
    <w:rsid w:val="00EA6A7F"/>
    <w:rsid w:val="00EA6AFC"/>
    <w:rsid w:val="00EA6D9C"/>
    <w:rsid w:val="00EA73CB"/>
    <w:rsid w:val="00EB0E93"/>
    <w:rsid w:val="00EB1F99"/>
    <w:rsid w:val="00EB1FCB"/>
    <w:rsid w:val="00EB203D"/>
    <w:rsid w:val="00EB2A43"/>
    <w:rsid w:val="00EB2D7E"/>
    <w:rsid w:val="00EB3191"/>
    <w:rsid w:val="00EB3241"/>
    <w:rsid w:val="00EB3735"/>
    <w:rsid w:val="00EB3C50"/>
    <w:rsid w:val="00EB3FFF"/>
    <w:rsid w:val="00EB45E8"/>
    <w:rsid w:val="00EB4BBD"/>
    <w:rsid w:val="00EB4EA5"/>
    <w:rsid w:val="00EB5443"/>
    <w:rsid w:val="00EB56F6"/>
    <w:rsid w:val="00EB5770"/>
    <w:rsid w:val="00EB6332"/>
    <w:rsid w:val="00EB65DE"/>
    <w:rsid w:val="00EB687E"/>
    <w:rsid w:val="00EB6DDD"/>
    <w:rsid w:val="00EB70E9"/>
    <w:rsid w:val="00EB7E5A"/>
    <w:rsid w:val="00EC01E1"/>
    <w:rsid w:val="00EC099F"/>
    <w:rsid w:val="00EC0DA6"/>
    <w:rsid w:val="00EC0F90"/>
    <w:rsid w:val="00EC1417"/>
    <w:rsid w:val="00EC1E00"/>
    <w:rsid w:val="00EC3273"/>
    <w:rsid w:val="00EC3AD3"/>
    <w:rsid w:val="00EC469D"/>
    <w:rsid w:val="00EC499A"/>
    <w:rsid w:val="00EC54B1"/>
    <w:rsid w:val="00EC594E"/>
    <w:rsid w:val="00EC66D4"/>
    <w:rsid w:val="00EC683E"/>
    <w:rsid w:val="00EC6D4C"/>
    <w:rsid w:val="00EC6D77"/>
    <w:rsid w:val="00EC6E90"/>
    <w:rsid w:val="00EC71C8"/>
    <w:rsid w:val="00ED00A3"/>
    <w:rsid w:val="00ED0192"/>
    <w:rsid w:val="00ED04AE"/>
    <w:rsid w:val="00ED1669"/>
    <w:rsid w:val="00ED1759"/>
    <w:rsid w:val="00ED1936"/>
    <w:rsid w:val="00ED1A4E"/>
    <w:rsid w:val="00ED23C2"/>
    <w:rsid w:val="00ED29BC"/>
    <w:rsid w:val="00ED2F70"/>
    <w:rsid w:val="00ED3250"/>
    <w:rsid w:val="00ED49B9"/>
    <w:rsid w:val="00ED6BAC"/>
    <w:rsid w:val="00ED7097"/>
    <w:rsid w:val="00EE004C"/>
    <w:rsid w:val="00EE0591"/>
    <w:rsid w:val="00EE0873"/>
    <w:rsid w:val="00EE0F96"/>
    <w:rsid w:val="00EE160F"/>
    <w:rsid w:val="00EE1FE0"/>
    <w:rsid w:val="00EE475B"/>
    <w:rsid w:val="00EE4A69"/>
    <w:rsid w:val="00EE6220"/>
    <w:rsid w:val="00EE661D"/>
    <w:rsid w:val="00EE6C66"/>
    <w:rsid w:val="00EE7342"/>
    <w:rsid w:val="00EE7949"/>
    <w:rsid w:val="00EE7A31"/>
    <w:rsid w:val="00EF0ED3"/>
    <w:rsid w:val="00EF172E"/>
    <w:rsid w:val="00EF18A6"/>
    <w:rsid w:val="00EF285B"/>
    <w:rsid w:val="00EF3110"/>
    <w:rsid w:val="00EF384A"/>
    <w:rsid w:val="00EF4547"/>
    <w:rsid w:val="00EF499B"/>
    <w:rsid w:val="00EF553D"/>
    <w:rsid w:val="00EF5A03"/>
    <w:rsid w:val="00EF6332"/>
    <w:rsid w:val="00EF67E7"/>
    <w:rsid w:val="00EF68B5"/>
    <w:rsid w:val="00EF68F7"/>
    <w:rsid w:val="00EF6AC3"/>
    <w:rsid w:val="00EF6D1A"/>
    <w:rsid w:val="00F00707"/>
    <w:rsid w:val="00F00805"/>
    <w:rsid w:val="00F011C0"/>
    <w:rsid w:val="00F0156B"/>
    <w:rsid w:val="00F019D1"/>
    <w:rsid w:val="00F01A5F"/>
    <w:rsid w:val="00F01F90"/>
    <w:rsid w:val="00F021D7"/>
    <w:rsid w:val="00F02673"/>
    <w:rsid w:val="00F035AB"/>
    <w:rsid w:val="00F043EF"/>
    <w:rsid w:val="00F04877"/>
    <w:rsid w:val="00F051CD"/>
    <w:rsid w:val="00F054F7"/>
    <w:rsid w:val="00F070FA"/>
    <w:rsid w:val="00F07806"/>
    <w:rsid w:val="00F1132C"/>
    <w:rsid w:val="00F114A7"/>
    <w:rsid w:val="00F11836"/>
    <w:rsid w:val="00F13936"/>
    <w:rsid w:val="00F14494"/>
    <w:rsid w:val="00F15525"/>
    <w:rsid w:val="00F1582C"/>
    <w:rsid w:val="00F15EA0"/>
    <w:rsid w:val="00F15F4F"/>
    <w:rsid w:val="00F164DC"/>
    <w:rsid w:val="00F17055"/>
    <w:rsid w:val="00F206AE"/>
    <w:rsid w:val="00F20875"/>
    <w:rsid w:val="00F20FA9"/>
    <w:rsid w:val="00F2147F"/>
    <w:rsid w:val="00F218AF"/>
    <w:rsid w:val="00F21A0D"/>
    <w:rsid w:val="00F21F99"/>
    <w:rsid w:val="00F22AC8"/>
    <w:rsid w:val="00F22DB4"/>
    <w:rsid w:val="00F2367E"/>
    <w:rsid w:val="00F23ACE"/>
    <w:rsid w:val="00F254B9"/>
    <w:rsid w:val="00F25AD1"/>
    <w:rsid w:val="00F26305"/>
    <w:rsid w:val="00F26406"/>
    <w:rsid w:val="00F266B5"/>
    <w:rsid w:val="00F26799"/>
    <w:rsid w:val="00F272B5"/>
    <w:rsid w:val="00F27353"/>
    <w:rsid w:val="00F3069A"/>
    <w:rsid w:val="00F30E50"/>
    <w:rsid w:val="00F30EA1"/>
    <w:rsid w:val="00F3131E"/>
    <w:rsid w:val="00F31359"/>
    <w:rsid w:val="00F31B33"/>
    <w:rsid w:val="00F31E67"/>
    <w:rsid w:val="00F325CF"/>
    <w:rsid w:val="00F32D85"/>
    <w:rsid w:val="00F33BDA"/>
    <w:rsid w:val="00F354ED"/>
    <w:rsid w:val="00F35F44"/>
    <w:rsid w:val="00F35F5B"/>
    <w:rsid w:val="00F364DA"/>
    <w:rsid w:val="00F3726F"/>
    <w:rsid w:val="00F3797C"/>
    <w:rsid w:val="00F40054"/>
    <w:rsid w:val="00F4065D"/>
    <w:rsid w:val="00F40C78"/>
    <w:rsid w:val="00F40D53"/>
    <w:rsid w:val="00F4101F"/>
    <w:rsid w:val="00F42D16"/>
    <w:rsid w:val="00F42E9F"/>
    <w:rsid w:val="00F42F7A"/>
    <w:rsid w:val="00F42FA4"/>
    <w:rsid w:val="00F43FA1"/>
    <w:rsid w:val="00F444B9"/>
    <w:rsid w:val="00F44734"/>
    <w:rsid w:val="00F44AFD"/>
    <w:rsid w:val="00F44CC9"/>
    <w:rsid w:val="00F472F6"/>
    <w:rsid w:val="00F4740F"/>
    <w:rsid w:val="00F51A4B"/>
    <w:rsid w:val="00F51AF9"/>
    <w:rsid w:val="00F51F78"/>
    <w:rsid w:val="00F52BB5"/>
    <w:rsid w:val="00F532CF"/>
    <w:rsid w:val="00F53938"/>
    <w:rsid w:val="00F53955"/>
    <w:rsid w:val="00F53A95"/>
    <w:rsid w:val="00F5453B"/>
    <w:rsid w:val="00F54636"/>
    <w:rsid w:val="00F54DC9"/>
    <w:rsid w:val="00F558E3"/>
    <w:rsid w:val="00F55C16"/>
    <w:rsid w:val="00F55EF5"/>
    <w:rsid w:val="00F56089"/>
    <w:rsid w:val="00F57722"/>
    <w:rsid w:val="00F57985"/>
    <w:rsid w:val="00F579A0"/>
    <w:rsid w:val="00F57D91"/>
    <w:rsid w:val="00F60411"/>
    <w:rsid w:val="00F62B08"/>
    <w:rsid w:val="00F62EB3"/>
    <w:rsid w:val="00F6348D"/>
    <w:rsid w:val="00F63F2D"/>
    <w:rsid w:val="00F643EC"/>
    <w:rsid w:val="00F6513D"/>
    <w:rsid w:val="00F65900"/>
    <w:rsid w:val="00F65C15"/>
    <w:rsid w:val="00F667E1"/>
    <w:rsid w:val="00F677DB"/>
    <w:rsid w:val="00F7088E"/>
    <w:rsid w:val="00F70A59"/>
    <w:rsid w:val="00F7135A"/>
    <w:rsid w:val="00F7224B"/>
    <w:rsid w:val="00F7412A"/>
    <w:rsid w:val="00F74881"/>
    <w:rsid w:val="00F74988"/>
    <w:rsid w:val="00F77BF4"/>
    <w:rsid w:val="00F800B9"/>
    <w:rsid w:val="00F804AE"/>
    <w:rsid w:val="00F81598"/>
    <w:rsid w:val="00F81956"/>
    <w:rsid w:val="00F81DDB"/>
    <w:rsid w:val="00F83D5D"/>
    <w:rsid w:val="00F84263"/>
    <w:rsid w:val="00F84D4E"/>
    <w:rsid w:val="00F8543E"/>
    <w:rsid w:val="00F85EBC"/>
    <w:rsid w:val="00F861D8"/>
    <w:rsid w:val="00F86A6A"/>
    <w:rsid w:val="00F86DD3"/>
    <w:rsid w:val="00F86DEA"/>
    <w:rsid w:val="00F875A3"/>
    <w:rsid w:val="00F90072"/>
    <w:rsid w:val="00F918F2"/>
    <w:rsid w:val="00F920C3"/>
    <w:rsid w:val="00F92277"/>
    <w:rsid w:val="00F925EE"/>
    <w:rsid w:val="00F92C35"/>
    <w:rsid w:val="00F9385E"/>
    <w:rsid w:val="00F939D1"/>
    <w:rsid w:val="00F939D6"/>
    <w:rsid w:val="00F94697"/>
    <w:rsid w:val="00F9469E"/>
    <w:rsid w:val="00F948CE"/>
    <w:rsid w:val="00F94B50"/>
    <w:rsid w:val="00F94C3E"/>
    <w:rsid w:val="00F95C4E"/>
    <w:rsid w:val="00F95DE6"/>
    <w:rsid w:val="00F95F45"/>
    <w:rsid w:val="00F96C21"/>
    <w:rsid w:val="00F96F80"/>
    <w:rsid w:val="00F97F68"/>
    <w:rsid w:val="00FA096A"/>
    <w:rsid w:val="00FA0B06"/>
    <w:rsid w:val="00FA1CCF"/>
    <w:rsid w:val="00FA1F4B"/>
    <w:rsid w:val="00FA289E"/>
    <w:rsid w:val="00FA4538"/>
    <w:rsid w:val="00FA5696"/>
    <w:rsid w:val="00FA5F2B"/>
    <w:rsid w:val="00FA624A"/>
    <w:rsid w:val="00FA6621"/>
    <w:rsid w:val="00FA6A3B"/>
    <w:rsid w:val="00FA7705"/>
    <w:rsid w:val="00FB0770"/>
    <w:rsid w:val="00FB167C"/>
    <w:rsid w:val="00FB18AF"/>
    <w:rsid w:val="00FB1B67"/>
    <w:rsid w:val="00FB2112"/>
    <w:rsid w:val="00FB282D"/>
    <w:rsid w:val="00FB3089"/>
    <w:rsid w:val="00FB4D06"/>
    <w:rsid w:val="00FB5672"/>
    <w:rsid w:val="00FB5C63"/>
    <w:rsid w:val="00FB5E77"/>
    <w:rsid w:val="00FB6603"/>
    <w:rsid w:val="00FB67B4"/>
    <w:rsid w:val="00FB68D7"/>
    <w:rsid w:val="00FB70EA"/>
    <w:rsid w:val="00FB74B3"/>
    <w:rsid w:val="00FB74BA"/>
    <w:rsid w:val="00FB7D48"/>
    <w:rsid w:val="00FC0287"/>
    <w:rsid w:val="00FC08E7"/>
    <w:rsid w:val="00FC0A88"/>
    <w:rsid w:val="00FC0B3E"/>
    <w:rsid w:val="00FC16A0"/>
    <w:rsid w:val="00FC21CD"/>
    <w:rsid w:val="00FC2743"/>
    <w:rsid w:val="00FC2798"/>
    <w:rsid w:val="00FC2F28"/>
    <w:rsid w:val="00FC3146"/>
    <w:rsid w:val="00FC36FD"/>
    <w:rsid w:val="00FC3827"/>
    <w:rsid w:val="00FC3BB5"/>
    <w:rsid w:val="00FC3C2E"/>
    <w:rsid w:val="00FC3DAC"/>
    <w:rsid w:val="00FC4142"/>
    <w:rsid w:val="00FC4B29"/>
    <w:rsid w:val="00FC5739"/>
    <w:rsid w:val="00FC5B36"/>
    <w:rsid w:val="00FC63DE"/>
    <w:rsid w:val="00FC6845"/>
    <w:rsid w:val="00FC6C41"/>
    <w:rsid w:val="00FC6DDD"/>
    <w:rsid w:val="00FC7C3C"/>
    <w:rsid w:val="00FD035D"/>
    <w:rsid w:val="00FD0654"/>
    <w:rsid w:val="00FD06C0"/>
    <w:rsid w:val="00FD0CDE"/>
    <w:rsid w:val="00FD14F1"/>
    <w:rsid w:val="00FD2E7E"/>
    <w:rsid w:val="00FD3351"/>
    <w:rsid w:val="00FD3AD1"/>
    <w:rsid w:val="00FD410A"/>
    <w:rsid w:val="00FD42A4"/>
    <w:rsid w:val="00FD487F"/>
    <w:rsid w:val="00FD5F1C"/>
    <w:rsid w:val="00FD67DF"/>
    <w:rsid w:val="00FD7120"/>
    <w:rsid w:val="00FD7CB8"/>
    <w:rsid w:val="00FD7EB9"/>
    <w:rsid w:val="00FE0443"/>
    <w:rsid w:val="00FE0BE5"/>
    <w:rsid w:val="00FE0D34"/>
    <w:rsid w:val="00FE1A96"/>
    <w:rsid w:val="00FE1AD6"/>
    <w:rsid w:val="00FE1CC1"/>
    <w:rsid w:val="00FE1D5F"/>
    <w:rsid w:val="00FE220F"/>
    <w:rsid w:val="00FE22B0"/>
    <w:rsid w:val="00FE28B7"/>
    <w:rsid w:val="00FE36E2"/>
    <w:rsid w:val="00FE4621"/>
    <w:rsid w:val="00FE488D"/>
    <w:rsid w:val="00FE5444"/>
    <w:rsid w:val="00FE5482"/>
    <w:rsid w:val="00FE62F6"/>
    <w:rsid w:val="00FE6937"/>
    <w:rsid w:val="00FE7621"/>
    <w:rsid w:val="00FE7A99"/>
    <w:rsid w:val="00FF08DD"/>
    <w:rsid w:val="00FF0C37"/>
    <w:rsid w:val="00FF0DE6"/>
    <w:rsid w:val="00FF1E5B"/>
    <w:rsid w:val="00FF2338"/>
    <w:rsid w:val="00FF4075"/>
    <w:rsid w:val="00FF4474"/>
    <w:rsid w:val="00FF49DF"/>
    <w:rsid w:val="00FF4F05"/>
    <w:rsid w:val="00FF5281"/>
    <w:rsid w:val="00FF5368"/>
    <w:rsid w:val="00FF54E6"/>
    <w:rsid w:val="00FF5FCC"/>
    <w:rsid w:val="00FF64C6"/>
    <w:rsid w:val="00FF6B2F"/>
    <w:rsid w:val="00FF794B"/>
    <w:rsid w:val="00FF7BD8"/>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6BD666"/>
  <w15:docId w15:val="{D96F3B70-C5A9-416E-8647-20B42EF38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D3203"/>
  </w:style>
  <w:style w:type="paragraph" w:styleId="Ttulo1">
    <w:name w:val="heading 1"/>
    <w:basedOn w:val="Normal"/>
    <w:next w:val="Normal"/>
    <w:link w:val="Ttulo1Char"/>
    <w:uiPriority w:val="9"/>
    <w:qFormat/>
    <w:rsid w:val="009D320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uiPriority w:val="9"/>
    <w:unhideWhenUsed/>
    <w:qFormat/>
    <w:rsid w:val="009D320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har"/>
    <w:uiPriority w:val="9"/>
    <w:unhideWhenUsed/>
    <w:qFormat/>
    <w:rsid w:val="009D3203"/>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har"/>
    <w:uiPriority w:val="9"/>
    <w:unhideWhenUsed/>
    <w:qFormat/>
    <w:rsid w:val="009D3203"/>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har"/>
    <w:uiPriority w:val="9"/>
    <w:unhideWhenUsed/>
    <w:qFormat/>
    <w:rsid w:val="009D3203"/>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har"/>
    <w:uiPriority w:val="9"/>
    <w:unhideWhenUsed/>
    <w:qFormat/>
    <w:rsid w:val="009D3203"/>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har"/>
    <w:uiPriority w:val="9"/>
    <w:unhideWhenUsed/>
    <w:qFormat/>
    <w:rsid w:val="009D3203"/>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har"/>
    <w:uiPriority w:val="9"/>
    <w:unhideWhenUsed/>
    <w:qFormat/>
    <w:rsid w:val="009D3203"/>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har"/>
    <w:uiPriority w:val="9"/>
    <w:unhideWhenUsed/>
    <w:qFormat/>
    <w:rsid w:val="009D3203"/>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9D3203"/>
    <w:rPr>
      <w:rFonts w:asciiTheme="majorHAnsi" w:eastAsiaTheme="majorEastAsia" w:hAnsiTheme="majorHAnsi" w:cstheme="majorBidi"/>
      <w:b/>
      <w:bCs/>
      <w:color w:val="365F91" w:themeColor="accent1" w:themeShade="BF"/>
      <w:sz w:val="28"/>
      <w:szCs w:val="28"/>
    </w:rPr>
  </w:style>
  <w:style w:type="character" w:customStyle="1" w:styleId="Ttulo2Char">
    <w:name w:val="Título 2 Char"/>
    <w:basedOn w:val="Fontepargpadro"/>
    <w:link w:val="Ttulo2"/>
    <w:uiPriority w:val="9"/>
    <w:rsid w:val="009D3203"/>
    <w:rPr>
      <w:rFonts w:asciiTheme="majorHAnsi" w:eastAsiaTheme="majorEastAsia" w:hAnsiTheme="majorHAnsi" w:cstheme="majorBidi"/>
      <w:b/>
      <w:bCs/>
      <w:color w:val="4F81BD" w:themeColor="accent1"/>
      <w:sz w:val="26"/>
      <w:szCs w:val="26"/>
    </w:rPr>
  </w:style>
  <w:style w:type="character" w:customStyle="1" w:styleId="Ttulo3Char">
    <w:name w:val="Título 3 Char"/>
    <w:basedOn w:val="Fontepargpadro"/>
    <w:link w:val="Ttulo3"/>
    <w:uiPriority w:val="9"/>
    <w:rsid w:val="009D3203"/>
    <w:rPr>
      <w:rFonts w:asciiTheme="majorHAnsi" w:eastAsiaTheme="majorEastAsia" w:hAnsiTheme="majorHAnsi" w:cstheme="majorBidi"/>
      <w:b/>
      <w:bCs/>
      <w:color w:val="4F81BD" w:themeColor="accent1"/>
    </w:rPr>
  </w:style>
  <w:style w:type="character" w:customStyle="1" w:styleId="Ttulo4Char">
    <w:name w:val="Título 4 Char"/>
    <w:basedOn w:val="Fontepargpadro"/>
    <w:link w:val="Ttulo4"/>
    <w:uiPriority w:val="9"/>
    <w:rsid w:val="009D3203"/>
    <w:rPr>
      <w:rFonts w:asciiTheme="majorHAnsi" w:eastAsiaTheme="majorEastAsia" w:hAnsiTheme="majorHAnsi" w:cstheme="majorBidi"/>
      <w:b/>
      <w:bCs/>
      <w:i/>
      <w:iCs/>
      <w:color w:val="4F81BD" w:themeColor="accent1"/>
    </w:rPr>
  </w:style>
  <w:style w:type="character" w:customStyle="1" w:styleId="Ttulo5Char">
    <w:name w:val="Título 5 Char"/>
    <w:basedOn w:val="Fontepargpadro"/>
    <w:link w:val="Ttulo5"/>
    <w:uiPriority w:val="9"/>
    <w:rsid w:val="009D3203"/>
    <w:rPr>
      <w:rFonts w:asciiTheme="majorHAnsi" w:eastAsiaTheme="majorEastAsia" w:hAnsiTheme="majorHAnsi" w:cstheme="majorBidi"/>
      <w:color w:val="243F60" w:themeColor="accent1" w:themeShade="7F"/>
    </w:rPr>
  </w:style>
  <w:style w:type="character" w:customStyle="1" w:styleId="Ttulo6Char">
    <w:name w:val="Título 6 Char"/>
    <w:basedOn w:val="Fontepargpadro"/>
    <w:link w:val="Ttulo6"/>
    <w:uiPriority w:val="9"/>
    <w:rsid w:val="009D3203"/>
    <w:rPr>
      <w:rFonts w:asciiTheme="majorHAnsi" w:eastAsiaTheme="majorEastAsia" w:hAnsiTheme="majorHAnsi" w:cstheme="majorBidi"/>
      <w:i/>
      <w:iCs/>
      <w:color w:val="243F60" w:themeColor="accent1" w:themeShade="7F"/>
    </w:rPr>
  </w:style>
  <w:style w:type="character" w:customStyle="1" w:styleId="Ttulo7Char">
    <w:name w:val="Título 7 Char"/>
    <w:basedOn w:val="Fontepargpadro"/>
    <w:link w:val="Ttulo7"/>
    <w:uiPriority w:val="9"/>
    <w:rsid w:val="009D3203"/>
    <w:rPr>
      <w:rFonts w:asciiTheme="majorHAnsi" w:eastAsiaTheme="majorEastAsia" w:hAnsiTheme="majorHAnsi" w:cstheme="majorBidi"/>
      <w:i/>
      <w:iCs/>
      <w:color w:val="404040" w:themeColor="text1" w:themeTint="BF"/>
    </w:rPr>
  </w:style>
  <w:style w:type="character" w:customStyle="1" w:styleId="Ttulo8Char">
    <w:name w:val="Título 8 Char"/>
    <w:basedOn w:val="Fontepargpadro"/>
    <w:link w:val="Ttulo8"/>
    <w:uiPriority w:val="9"/>
    <w:rsid w:val="009D3203"/>
    <w:rPr>
      <w:rFonts w:asciiTheme="majorHAnsi" w:eastAsiaTheme="majorEastAsia" w:hAnsiTheme="majorHAnsi" w:cstheme="majorBidi"/>
      <w:color w:val="404040" w:themeColor="text1" w:themeTint="BF"/>
      <w:sz w:val="20"/>
      <w:szCs w:val="20"/>
    </w:rPr>
  </w:style>
  <w:style w:type="character" w:customStyle="1" w:styleId="Ttulo9Char">
    <w:name w:val="Título 9 Char"/>
    <w:basedOn w:val="Fontepargpadro"/>
    <w:link w:val="Ttulo9"/>
    <w:uiPriority w:val="9"/>
    <w:rsid w:val="009D3203"/>
    <w:rPr>
      <w:rFonts w:asciiTheme="majorHAnsi" w:eastAsiaTheme="majorEastAsia" w:hAnsiTheme="majorHAnsi" w:cstheme="majorBidi"/>
      <w:i/>
      <w:iCs/>
      <w:color w:val="404040" w:themeColor="text1" w:themeTint="BF"/>
      <w:sz w:val="20"/>
      <w:szCs w:val="20"/>
    </w:rPr>
  </w:style>
  <w:style w:type="paragraph" w:styleId="Ttulo">
    <w:name w:val="Title"/>
    <w:basedOn w:val="Normal"/>
    <w:next w:val="Normal"/>
    <w:link w:val="TtuloChar"/>
    <w:uiPriority w:val="10"/>
    <w:qFormat/>
    <w:rsid w:val="009D320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uiPriority w:val="10"/>
    <w:rsid w:val="009D3203"/>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har"/>
    <w:uiPriority w:val="11"/>
    <w:qFormat/>
    <w:rsid w:val="009D3203"/>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har">
    <w:name w:val="Subtítulo Char"/>
    <w:basedOn w:val="Fontepargpadro"/>
    <w:link w:val="Subttulo"/>
    <w:uiPriority w:val="11"/>
    <w:rsid w:val="009D3203"/>
    <w:rPr>
      <w:rFonts w:asciiTheme="majorHAnsi" w:eastAsiaTheme="majorEastAsia" w:hAnsiTheme="majorHAnsi" w:cstheme="majorBidi"/>
      <w:i/>
      <w:iCs/>
      <w:color w:val="4F81BD" w:themeColor="accent1"/>
      <w:spacing w:val="15"/>
      <w:sz w:val="24"/>
      <w:szCs w:val="24"/>
    </w:rPr>
  </w:style>
  <w:style w:type="character" w:styleId="nfaseSutil">
    <w:name w:val="Subtle Emphasis"/>
    <w:basedOn w:val="Fontepargpadro"/>
    <w:uiPriority w:val="19"/>
    <w:qFormat/>
    <w:rsid w:val="009D3203"/>
    <w:rPr>
      <w:i/>
      <w:iCs/>
      <w:color w:val="808080" w:themeColor="text1" w:themeTint="7F"/>
    </w:rPr>
  </w:style>
  <w:style w:type="character" w:styleId="nfase">
    <w:name w:val="Emphasis"/>
    <w:basedOn w:val="Fontepargpadro"/>
    <w:uiPriority w:val="20"/>
    <w:qFormat/>
    <w:rsid w:val="009D3203"/>
    <w:rPr>
      <w:i/>
      <w:iCs/>
    </w:rPr>
  </w:style>
  <w:style w:type="character" w:styleId="nfaseIntensa">
    <w:name w:val="Intense Emphasis"/>
    <w:basedOn w:val="Fontepargpadro"/>
    <w:uiPriority w:val="21"/>
    <w:qFormat/>
    <w:rsid w:val="009D3203"/>
    <w:rPr>
      <w:b/>
      <w:bCs/>
      <w:i/>
      <w:iCs/>
      <w:color w:val="4F81BD" w:themeColor="accent1"/>
    </w:rPr>
  </w:style>
  <w:style w:type="character" w:styleId="Forte">
    <w:name w:val="Strong"/>
    <w:basedOn w:val="Fontepargpadro"/>
    <w:uiPriority w:val="22"/>
    <w:qFormat/>
    <w:rsid w:val="009D3203"/>
    <w:rPr>
      <w:b/>
      <w:bCs/>
    </w:rPr>
  </w:style>
  <w:style w:type="paragraph" w:styleId="Citao">
    <w:name w:val="Quote"/>
    <w:basedOn w:val="Normal"/>
    <w:next w:val="Normal"/>
    <w:link w:val="CitaoChar"/>
    <w:uiPriority w:val="29"/>
    <w:qFormat/>
    <w:rsid w:val="009D3203"/>
    <w:rPr>
      <w:i/>
      <w:iCs/>
      <w:color w:val="000000" w:themeColor="text1"/>
    </w:rPr>
  </w:style>
  <w:style w:type="character" w:customStyle="1" w:styleId="CitaoChar">
    <w:name w:val="Citação Char"/>
    <w:basedOn w:val="Fontepargpadro"/>
    <w:link w:val="Citao"/>
    <w:uiPriority w:val="29"/>
    <w:rsid w:val="009D3203"/>
    <w:rPr>
      <w:i/>
      <w:iCs/>
      <w:color w:val="000000" w:themeColor="text1"/>
    </w:rPr>
  </w:style>
  <w:style w:type="paragraph" w:styleId="CitaoIntensa">
    <w:name w:val="Intense Quote"/>
    <w:basedOn w:val="Normal"/>
    <w:next w:val="Normal"/>
    <w:link w:val="CitaoIntensaChar"/>
    <w:uiPriority w:val="30"/>
    <w:qFormat/>
    <w:rsid w:val="009D3203"/>
    <w:pPr>
      <w:pBdr>
        <w:bottom w:val="single" w:sz="4" w:space="4" w:color="4F81BD" w:themeColor="accent1"/>
      </w:pBdr>
      <w:spacing w:before="200" w:after="280"/>
      <w:ind w:left="936" w:right="936"/>
    </w:pPr>
    <w:rPr>
      <w:b/>
      <w:bCs/>
      <w:i/>
      <w:iCs/>
      <w:color w:val="4F81BD" w:themeColor="accent1"/>
    </w:rPr>
  </w:style>
  <w:style w:type="character" w:customStyle="1" w:styleId="CitaoIntensaChar">
    <w:name w:val="Citação Intensa Char"/>
    <w:basedOn w:val="Fontepargpadro"/>
    <w:link w:val="CitaoIntensa"/>
    <w:uiPriority w:val="30"/>
    <w:rsid w:val="009D3203"/>
    <w:rPr>
      <w:b/>
      <w:bCs/>
      <w:i/>
      <w:iCs/>
      <w:color w:val="4F81BD" w:themeColor="accent1"/>
    </w:rPr>
  </w:style>
  <w:style w:type="character" w:styleId="RefernciaSutil">
    <w:name w:val="Subtle Reference"/>
    <w:basedOn w:val="Fontepargpadro"/>
    <w:uiPriority w:val="31"/>
    <w:qFormat/>
    <w:rsid w:val="009D3203"/>
    <w:rPr>
      <w:smallCaps/>
      <w:color w:val="C0504D" w:themeColor="accent2"/>
      <w:u w:val="single"/>
    </w:rPr>
  </w:style>
  <w:style w:type="character" w:styleId="RefernciaIntensa">
    <w:name w:val="Intense Reference"/>
    <w:basedOn w:val="Fontepargpadro"/>
    <w:uiPriority w:val="32"/>
    <w:qFormat/>
    <w:rsid w:val="009D3203"/>
    <w:rPr>
      <w:b/>
      <w:bCs/>
      <w:smallCaps/>
      <w:color w:val="C0504D" w:themeColor="accent2"/>
      <w:spacing w:val="5"/>
      <w:u w:val="single"/>
    </w:rPr>
  </w:style>
  <w:style w:type="character" w:styleId="TtulodoLivro">
    <w:name w:val="Book Title"/>
    <w:basedOn w:val="Fontepargpadro"/>
    <w:uiPriority w:val="33"/>
    <w:qFormat/>
    <w:rsid w:val="009D3203"/>
    <w:rPr>
      <w:b/>
      <w:bCs/>
      <w:smallCaps/>
      <w:spacing w:val="5"/>
    </w:rPr>
  </w:style>
  <w:style w:type="paragraph" w:styleId="PargrafodaLista">
    <w:name w:val="List Paragraph"/>
    <w:basedOn w:val="Normal"/>
    <w:uiPriority w:val="34"/>
    <w:qFormat/>
    <w:rsid w:val="009D3203"/>
    <w:pPr>
      <w:ind w:left="720"/>
      <w:contextualSpacing/>
    </w:pPr>
  </w:style>
  <w:style w:type="character" w:styleId="Hyperlink">
    <w:name w:val="Hyperlink"/>
    <w:basedOn w:val="Fontepargpadro"/>
    <w:uiPriority w:val="99"/>
    <w:unhideWhenUsed/>
    <w:rsid w:val="009D3203"/>
    <w:rPr>
      <w:color w:val="0000FF" w:themeColor="hyperlink"/>
      <w:u w:val="single"/>
    </w:rPr>
  </w:style>
  <w:style w:type="character" w:styleId="HiperlinkVisitado">
    <w:name w:val="FollowedHyperlink"/>
    <w:basedOn w:val="Fontepargpadro"/>
    <w:uiPriority w:val="99"/>
    <w:unhideWhenUsed/>
    <w:rsid w:val="009D3203"/>
    <w:rPr>
      <w:color w:val="800080" w:themeColor="followedHyperlink"/>
      <w:u w:val="single"/>
    </w:rPr>
  </w:style>
  <w:style w:type="paragraph" w:styleId="Cabealho">
    <w:name w:val="header"/>
    <w:basedOn w:val="Normal"/>
    <w:link w:val="CabealhoChar"/>
    <w:uiPriority w:val="99"/>
    <w:unhideWhenUsed/>
    <w:rsid w:val="004D128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4D1289"/>
  </w:style>
  <w:style w:type="paragraph" w:styleId="Rodap">
    <w:name w:val="footer"/>
    <w:basedOn w:val="Normal"/>
    <w:link w:val="RodapChar"/>
    <w:uiPriority w:val="99"/>
    <w:unhideWhenUsed/>
    <w:rsid w:val="004D1289"/>
    <w:pPr>
      <w:tabs>
        <w:tab w:val="center" w:pos="4252"/>
        <w:tab w:val="right" w:pos="8504"/>
      </w:tabs>
      <w:spacing w:after="0" w:line="240" w:lineRule="auto"/>
    </w:pPr>
  </w:style>
  <w:style w:type="character" w:customStyle="1" w:styleId="RodapChar">
    <w:name w:val="Rodapé Char"/>
    <w:basedOn w:val="Fontepargpadro"/>
    <w:link w:val="Rodap"/>
    <w:uiPriority w:val="99"/>
    <w:rsid w:val="004D1289"/>
  </w:style>
  <w:style w:type="paragraph" w:styleId="Textodebalo">
    <w:name w:val="Balloon Text"/>
    <w:basedOn w:val="Normal"/>
    <w:link w:val="TextodebaloChar"/>
    <w:uiPriority w:val="99"/>
    <w:semiHidden/>
    <w:unhideWhenUsed/>
    <w:rsid w:val="00292ACD"/>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292ACD"/>
    <w:rPr>
      <w:rFonts w:ascii="Tahoma" w:hAnsi="Tahoma" w:cs="Tahoma"/>
      <w:sz w:val="16"/>
      <w:szCs w:val="16"/>
    </w:rPr>
  </w:style>
  <w:style w:type="character" w:styleId="Refdecomentrio">
    <w:name w:val="annotation reference"/>
    <w:basedOn w:val="Fontepargpadro"/>
    <w:uiPriority w:val="99"/>
    <w:semiHidden/>
    <w:unhideWhenUsed/>
    <w:rsid w:val="00E51F0C"/>
    <w:rPr>
      <w:sz w:val="16"/>
      <w:szCs w:val="16"/>
    </w:rPr>
  </w:style>
  <w:style w:type="paragraph" w:styleId="Textodecomentrio">
    <w:name w:val="annotation text"/>
    <w:basedOn w:val="Normal"/>
    <w:link w:val="TextodecomentrioChar"/>
    <w:uiPriority w:val="99"/>
    <w:semiHidden/>
    <w:unhideWhenUsed/>
    <w:rsid w:val="00E51F0C"/>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E51F0C"/>
    <w:rPr>
      <w:sz w:val="20"/>
      <w:szCs w:val="20"/>
    </w:rPr>
  </w:style>
  <w:style w:type="paragraph" w:styleId="Assuntodocomentrio">
    <w:name w:val="annotation subject"/>
    <w:basedOn w:val="Textodecomentrio"/>
    <w:next w:val="Textodecomentrio"/>
    <w:link w:val="AssuntodocomentrioChar"/>
    <w:uiPriority w:val="99"/>
    <w:semiHidden/>
    <w:unhideWhenUsed/>
    <w:rsid w:val="00E51F0C"/>
    <w:rPr>
      <w:b/>
      <w:bCs/>
    </w:rPr>
  </w:style>
  <w:style w:type="character" w:customStyle="1" w:styleId="AssuntodocomentrioChar">
    <w:name w:val="Assunto do comentário Char"/>
    <w:basedOn w:val="TextodecomentrioChar"/>
    <w:link w:val="Assuntodocomentrio"/>
    <w:uiPriority w:val="99"/>
    <w:semiHidden/>
    <w:rsid w:val="00E51F0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1046\Word%202010%20loo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Word 2010 look</Template>
  <TotalTime>6</TotalTime>
  <Pages>1</Pages>
  <Words>630</Words>
  <Characters>3407</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Usuário do Windows</dc:creator>
  <cp:keywords/>
  <dc:description/>
  <cp:lastModifiedBy>Conta da Microsoft</cp:lastModifiedBy>
  <cp:revision>3</cp:revision>
  <dcterms:created xsi:type="dcterms:W3CDTF">2023-05-17T14:28:00Z</dcterms:created>
  <dcterms:modified xsi:type="dcterms:W3CDTF">2023-05-17T14:28:00Z</dcterms:modified>
</cp:coreProperties>
</file>